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53" w:rsidRPr="0098702A" w:rsidRDefault="000E7453" w:rsidP="00171D92">
      <w:pPr>
        <w:spacing w:before="240"/>
        <w:rPr>
          <w:rFonts w:cs="Times New Roman"/>
          <w:sz w:val="24"/>
        </w:rPr>
      </w:pPr>
      <w:bookmarkStart w:id="0" w:name="_Toc107798717"/>
    </w:p>
    <w:p w:rsidR="00171D92" w:rsidRPr="0098702A" w:rsidRDefault="00171D92" w:rsidP="00171D92">
      <w:pPr>
        <w:jc w:val="center"/>
        <w:rPr>
          <w:rFonts w:cs="Times New Roman"/>
          <w:sz w:val="24"/>
          <w:lang w:val="en-AU"/>
        </w:rPr>
      </w:pPr>
      <w:bookmarkStart w:id="1" w:name="OLE_LINK4"/>
      <w:bookmarkStart w:id="2" w:name="OLE_LINK5"/>
      <w:bookmarkStart w:id="3" w:name="OLE_LINK6"/>
      <w:bookmarkEnd w:id="0"/>
      <w:r w:rsidRPr="0098702A">
        <w:rPr>
          <w:rFonts w:cs="Times New Roman"/>
          <w:sz w:val="24"/>
          <w:lang w:val="en-AU"/>
        </w:rPr>
        <w:t>BỘ TÀI CHÍNH</w:t>
      </w:r>
    </w:p>
    <w:p w:rsidR="00171D92" w:rsidRPr="0098702A" w:rsidRDefault="00171D92" w:rsidP="00171D92">
      <w:pPr>
        <w:jc w:val="center"/>
        <w:rPr>
          <w:rFonts w:cs="Times New Roman"/>
          <w:sz w:val="24"/>
        </w:rPr>
      </w:pPr>
      <w:r w:rsidRPr="0098702A">
        <w:rPr>
          <w:rFonts w:cs="Times New Roman"/>
          <w:sz w:val="24"/>
          <w:lang w:val="en-AU"/>
        </w:rPr>
        <w:t>TỔNG CỤC HẢI QUAN</w:t>
      </w:r>
    </w:p>
    <w:p w:rsidR="00171D92" w:rsidRPr="0098702A" w:rsidRDefault="00171D92" w:rsidP="00171D92">
      <w:pPr>
        <w:tabs>
          <w:tab w:val="left" w:pos="9072"/>
        </w:tabs>
        <w:ind w:right="327"/>
        <w:rPr>
          <w:rFonts w:cs="Times New Roman"/>
          <w:b/>
          <w:sz w:val="24"/>
        </w:rPr>
      </w:pPr>
    </w:p>
    <w:p w:rsidR="00171D92" w:rsidRPr="0098702A" w:rsidRDefault="00171D92" w:rsidP="00171D92">
      <w:pPr>
        <w:tabs>
          <w:tab w:val="left" w:pos="9072"/>
        </w:tabs>
        <w:ind w:right="327"/>
        <w:rPr>
          <w:rFonts w:cs="Times New Roman"/>
          <w:b/>
          <w:sz w:val="24"/>
        </w:rPr>
      </w:pPr>
    </w:p>
    <w:p w:rsidR="00171D92" w:rsidRPr="0098702A" w:rsidRDefault="00171D92" w:rsidP="00171D92">
      <w:pPr>
        <w:tabs>
          <w:tab w:val="left" w:pos="9072"/>
        </w:tabs>
        <w:ind w:right="327"/>
        <w:rPr>
          <w:rFonts w:cs="Times New Roman"/>
          <w:b/>
          <w:sz w:val="24"/>
        </w:rPr>
      </w:pPr>
    </w:p>
    <w:p w:rsidR="00171D92" w:rsidRPr="0098702A" w:rsidRDefault="00171D92" w:rsidP="00171D92">
      <w:pPr>
        <w:tabs>
          <w:tab w:val="left" w:pos="9072"/>
        </w:tabs>
        <w:ind w:right="327"/>
        <w:rPr>
          <w:rFonts w:cs="Times New Roman"/>
          <w:b/>
          <w:sz w:val="24"/>
        </w:rPr>
      </w:pPr>
    </w:p>
    <w:p w:rsidR="00171D92" w:rsidRPr="0098702A" w:rsidRDefault="00171D92" w:rsidP="00171D92">
      <w:pPr>
        <w:tabs>
          <w:tab w:val="left" w:pos="9072"/>
        </w:tabs>
        <w:ind w:right="327"/>
        <w:rPr>
          <w:rFonts w:cs="Times New Roman"/>
          <w:b/>
          <w:sz w:val="24"/>
        </w:rPr>
      </w:pPr>
    </w:p>
    <w:p w:rsidR="00171D92" w:rsidRPr="0098702A" w:rsidRDefault="00171D92" w:rsidP="00171D92">
      <w:pPr>
        <w:spacing w:before="360"/>
        <w:jc w:val="center"/>
        <w:rPr>
          <w:rFonts w:cs="Times New Roman"/>
          <w:b/>
          <w:bCs/>
          <w:color w:val="000000"/>
          <w:sz w:val="24"/>
        </w:rPr>
      </w:pPr>
      <w:r w:rsidRPr="0098702A">
        <w:rPr>
          <w:rFonts w:cs="Times New Roman"/>
          <w:b/>
          <w:bCs/>
          <w:color w:val="000000"/>
          <w:sz w:val="24"/>
        </w:rPr>
        <w:t>TÀI LIỆU HƯỚNG DẪN SỬ DỤNG</w:t>
      </w:r>
    </w:p>
    <w:p w:rsidR="00171D92" w:rsidRPr="0098702A" w:rsidRDefault="00171D92" w:rsidP="00171D92">
      <w:pPr>
        <w:spacing w:before="240"/>
        <w:rPr>
          <w:rFonts w:cs="Times New Roman"/>
          <w:b/>
          <w:sz w:val="24"/>
        </w:rPr>
      </w:pPr>
    </w:p>
    <w:p w:rsidR="00171D92" w:rsidRPr="0098702A" w:rsidRDefault="00171D92" w:rsidP="00171D92">
      <w:pPr>
        <w:spacing w:before="240"/>
        <w:rPr>
          <w:rFonts w:cs="Times New Roman"/>
          <w:b/>
          <w:sz w:val="24"/>
        </w:rPr>
      </w:pPr>
    </w:p>
    <w:p w:rsidR="00171D92" w:rsidRPr="0098702A" w:rsidRDefault="00171D92" w:rsidP="00171D92">
      <w:pPr>
        <w:tabs>
          <w:tab w:val="left" w:pos="9072"/>
        </w:tabs>
        <w:ind w:left="972" w:right="327" w:hanging="450"/>
        <w:jc w:val="center"/>
        <w:rPr>
          <w:rFonts w:cs="Times New Roman"/>
          <w:b/>
          <w:sz w:val="24"/>
        </w:rPr>
      </w:pPr>
      <w:r w:rsidRPr="0098702A">
        <w:rPr>
          <w:rFonts w:cs="Times New Roman"/>
          <w:b/>
          <w:sz w:val="24"/>
        </w:rPr>
        <w:t xml:space="preserve">Cổng thông tin </w:t>
      </w:r>
      <w:r w:rsidRPr="0098702A">
        <w:rPr>
          <w:rFonts w:cs="Times New Roman"/>
          <w:b/>
          <w:bCs/>
          <w:sz w:val="24"/>
          <w:lang w:val="vi-VN"/>
        </w:rPr>
        <w:t>một cửa quốc gia</w:t>
      </w:r>
    </w:p>
    <w:p w:rsidR="00D270B5" w:rsidRPr="0098702A" w:rsidRDefault="00B650CD" w:rsidP="00D270B5">
      <w:pPr>
        <w:tabs>
          <w:tab w:val="left" w:pos="6698"/>
        </w:tabs>
        <w:ind w:firstLine="720"/>
        <w:jc w:val="center"/>
        <w:rPr>
          <w:rFonts w:cs="Times New Roman"/>
          <w:b/>
          <w:sz w:val="24"/>
        </w:rPr>
      </w:pPr>
      <w:r w:rsidRPr="0098702A">
        <w:rPr>
          <w:rFonts w:cs="Times New Roman"/>
          <w:b/>
          <w:i/>
          <w:sz w:val="24"/>
        </w:rPr>
        <w:t xml:space="preserve">Thủ tục </w:t>
      </w:r>
      <w:r w:rsidR="00B71002" w:rsidRPr="0098702A">
        <w:rPr>
          <w:rFonts w:cs="Times New Roman"/>
          <w:b/>
          <w:i/>
          <w:sz w:val="24"/>
        </w:rPr>
        <w:t xml:space="preserve">đăng ký </w:t>
      </w:r>
      <w:r w:rsidR="001838AD" w:rsidRPr="0098702A">
        <w:rPr>
          <w:rFonts w:cs="Times New Roman"/>
          <w:b/>
          <w:i/>
          <w:sz w:val="24"/>
        </w:rPr>
        <w:t>cấp phép nhập khẩu thiết bị phát, thu-phát sóng vô tuyến điện</w:t>
      </w:r>
      <w:r w:rsidR="0061572E">
        <w:rPr>
          <w:rFonts w:cs="Times New Roman"/>
          <w:b/>
          <w:i/>
          <w:sz w:val="24"/>
        </w:rPr>
        <w:t xml:space="preserve"> – Nghiệ</w:t>
      </w:r>
      <w:r w:rsidR="002F0CAA">
        <w:rPr>
          <w:rFonts w:cs="Times New Roman"/>
          <w:b/>
          <w:i/>
          <w:sz w:val="24"/>
        </w:rPr>
        <w:t>p vụ Bộ Thông tin và Truyền thông</w:t>
      </w:r>
    </w:p>
    <w:p w:rsidR="00171D92" w:rsidRPr="0098702A" w:rsidRDefault="00171D92" w:rsidP="00171D92">
      <w:pPr>
        <w:tabs>
          <w:tab w:val="left" w:pos="6698"/>
        </w:tabs>
        <w:ind w:firstLine="720"/>
        <w:rPr>
          <w:rFonts w:cs="Times New Roman"/>
          <w:b/>
          <w:sz w:val="24"/>
        </w:rPr>
      </w:pPr>
    </w:p>
    <w:p w:rsidR="00171D92" w:rsidRPr="0098702A" w:rsidRDefault="00171D92" w:rsidP="00171D92">
      <w:pPr>
        <w:spacing w:before="240" w:after="240"/>
        <w:jc w:val="center"/>
        <w:rPr>
          <w:rFonts w:cs="Times New Roman"/>
          <w:b/>
          <w:bCs/>
          <w:sz w:val="24"/>
        </w:rPr>
      </w:pPr>
    </w:p>
    <w:p w:rsidR="00171D92" w:rsidRPr="0098702A" w:rsidRDefault="00171D92" w:rsidP="00171D92">
      <w:pPr>
        <w:spacing w:before="240" w:after="240"/>
        <w:jc w:val="center"/>
        <w:rPr>
          <w:rFonts w:cs="Times New Roman"/>
          <w:b/>
          <w:bCs/>
          <w:sz w:val="24"/>
        </w:rPr>
      </w:pPr>
    </w:p>
    <w:p w:rsidR="00171D92" w:rsidRPr="0098702A" w:rsidRDefault="00171D92" w:rsidP="00171D92">
      <w:pPr>
        <w:spacing w:before="240" w:after="240"/>
        <w:jc w:val="center"/>
        <w:rPr>
          <w:rFonts w:cs="Times New Roman"/>
          <w:b/>
          <w:bCs/>
          <w:sz w:val="24"/>
        </w:rPr>
      </w:pPr>
    </w:p>
    <w:p w:rsidR="00171D92" w:rsidRPr="0098702A" w:rsidRDefault="00171D92" w:rsidP="00171D92">
      <w:pPr>
        <w:spacing w:before="240" w:after="240"/>
        <w:jc w:val="center"/>
        <w:rPr>
          <w:rFonts w:cs="Times New Roman"/>
          <w:b/>
          <w:bCs/>
          <w:sz w:val="24"/>
        </w:rPr>
      </w:pPr>
    </w:p>
    <w:p w:rsidR="00171D92" w:rsidRPr="0098702A" w:rsidRDefault="00171D92" w:rsidP="00171D92">
      <w:pPr>
        <w:spacing w:before="240" w:after="240"/>
        <w:jc w:val="center"/>
        <w:rPr>
          <w:rFonts w:cs="Times New Roman"/>
          <w:b/>
          <w:bCs/>
          <w:sz w:val="24"/>
        </w:rPr>
      </w:pPr>
    </w:p>
    <w:p w:rsidR="00DA1A0C" w:rsidRPr="0098702A" w:rsidRDefault="00EE38ED" w:rsidP="006C076C">
      <w:pPr>
        <w:spacing w:before="0"/>
        <w:jc w:val="center"/>
        <w:rPr>
          <w:rFonts w:cs="Times New Roman"/>
          <w:sz w:val="24"/>
        </w:rPr>
      </w:pPr>
      <w:r>
        <w:rPr>
          <w:rFonts w:cs="Times New Roman"/>
          <w:b/>
          <w:sz w:val="24"/>
          <w:lang w:val="en-AU"/>
        </w:rPr>
        <w:t>Hà Nội, 04</w:t>
      </w:r>
      <w:r w:rsidR="00171D92" w:rsidRPr="0098702A">
        <w:rPr>
          <w:rFonts w:cs="Times New Roman"/>
          <w:b/>
          <w:sz w:val="24"/>
          <w:lang w:val="en-AU"/>
        </w:rPr>
        <w:t>/201</w:t>
      </w:r>
      <w:bookmarkEnd w:id="1"/>
      <w:bookmarkEnd w:id="2"/>
      <w:bookmarkEnd w:id="3"/>
      <w:r>
        <w:rPr>
          <w:rFonts w:cs="Times New Roman"/>
          <w:b/>
          <w:sz w:val="24"/>
          <w:lang w:val="en-AU"/>
        </w:rPr>
        <w:t>7</w:t>
      </w:r>
      <w:r w:rsidR="00BD7655" w:rsidRPr="0098702A">
        <w:rPr>
          <w:rFonts w:cs="Times New Roman"/>
          <w:sz w:val="24"/>
        </w:rPr>
        <w:br w:type="page"/>
      </w:r>
      <w:r w:rsidR="00DA1A0C" w:rsidRPr="0098702A">
        <w:rPr>
          <w:rFonts w:cs="Times New Roman"/>
          <w:b/>
          <w:sz w:val="24"/>
        </w:rPr>
        <w:lastRenderedPageBreak/>
        <w:t>MỤC LỤC</w:t>
      </w:r>
    </w:p>
    <w:p w:rsidR="00271B65" w:rsidRDefault="00593E4A">
      <w:pPr>
        <w:pStyle w:val="TOC1"/>
        <w:rPr>
          <w:rFonts w:asciiTheme="minorHAnsi" w:eastAsiaTheme="minorEastAsia" w:hAnsiTheme="minorHAnsi" w:cstheme="minorBidi"/>
          <w:b w:val="0"/>
          <w:bCs w:val="0"/>
          <w:caps w:val="0"/>
          <w:sz w:val="22"/>
          <w:szCs w:val="22"/>
        </w:rPr>
      </w:pPr>
      <w:r w:rsidRPr="0098702A">
        <w:rPr>
          <w:rFonts w:cs="Times New Roman"/>
          <w:b w:val="0"/>
          <w:bCs w:val="0"/>
          <w:caps w:val="0"/>
          <w:smallCaps/>
        </w:rPr>
        <w:fldChar w:fldCharType="begin"/>
      </w:r>
      <w:r w:rsidR="00F1174D" w:rsidRPr="0098702A">
        <w:rPr>
          <w:rFonts w:cs="Times New Roman"/>
          <w:b w:val="0"/>
          <w:bCs w:val="0"/>
          <w:caps w:val="0"/>
          <w:smallCaps/>
        </w:rPr>
        <w:instrText xml:space="preserve"> TOC \o "1-3" \h \z \u </w:instrText>
      </w:r>
      <w:r w:rsidRPr="0098702A">
        <w:rPr>
          <w:rFonts w:cs="Times New Roman"/>
          <w:b w:val="0"/>
          <w:bCs w:val="0"/>
          <w:caps w:val="0"/>
          <w:smallCaps/>
        </w:rPr>
        <w:fldChar w:fldCharType="separate"/>
      </w:r>
      <w:hyperlink w:anchor="_Toc481080353" w:history="1">
        <w:r w:rsidR="00271B65" w:rsidRPr="001871CC">
          <w:rPr>
            <w:rStyle w:val="Hyperlink"/>
          </w:rPr>
          <w:t>1.</w:t>
        </w:r>
        <w:r w:rsidR="00271B65">
          <w:rPr>
            <w:rFonts w:asciiTheme="minorHAnsi" w:eastAsiaTheme="minorEastAsia" w:hAnsiTheme="minorHAnsi" w:cstheme="minorBidi"/>
            <w:b w:val="0"/>
            <w:bCs w:val="0"/>
            <w:caps w:val="0"/>
            <w:sz w:val="22"/>
            <w:szCs w:val="22"/>
          </w:rPr>
          <w:tab/>
        </w:r>
        <w:r w:rsidR="00271B65" w:rsidRPr="001871CC">
          <w:rPr>
            <w:rStyle w:val="Hyperlink"/>
          </w:rPr>
          <w:t>GIỚI THIỆU</w:t>
        </w:r>
        <w:r w:rsidR="00271B65">
          <w:rPr>
            <w:webHidden/>
          </w:rPr>
          <w:tab/>
        </w:r>
        <w:r w:rsidR="00271B65">
          <w:rPr>
            <w:webHidden/>
          </w:rPr>
          <w:fldChar w:fldCharType="begin"/>
        </w:r>
        <w:r w:rsidR="00271B65">
          <w:rPr>
            <w:webHidden/>
          </w:rPr>
          <w:instrText xml:space="preserve"> PAGEREF _Toc481080353 \h </w:instrText>
        </w:r>
        <w:r w:rsidR="00271B65">
          <w:rPr>
            <w:webHidden/>
          </w:rPr>
        </w:r>
        <w:r w:rsidR="00271B65">
          <w:rPr>
            <w:webHidden/>
          </w:rPr>
          <w:fldChar w:fldCharType="separate"/>
        </w:r>
        <w:r w:rsidR="0077230D">
          <w:rPr>
            <w:webHidden/>
          </w:rPr>
          <w:t>3</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54" w:history="1">
        <w:r w:rsidR="00271B65" w:rsidRPr="001871CC">
          <w:rPr>
            <w:rStyle w:val="Hyperlink"/>
          </w:rPr>
          <w:t>1.1 Tổng quan về Cổng thông tin một cửa Quốc gia</w:t>
        </w:r>
        <w:r w:rsidR="00271B65">
          <w:rPr>
            <w:webHidden/>
          </w:rPr>
          <w:tab/>
        </w:r>
        <w:r w:rsidR="00271B65">
          <w:rPr>
            <w:webHidden/>
          </w:rPr>
          <w:fldChar w:fldCharType="begin"/>
        </w:r>
        <w:r w:rsidR="00271B65">
          <w:rPr>
            <w:webHidden/>
          </w:rPr>
          <w:instrText xml:space="preserve"> PAGEREF _Toc481080354 \h </w:instrText>
        </w:r>
        <w:r w:rsidR="00271B65">
          <w:rPr>
            <w:webHidden/>
          </w:rPr>
        </w:r>
        <w:r w:rsidR="00271B65">
          <w:rPr>
            <w:webHidden/>
          </w:rPr>
          <w:fldChar w:fldCharType="separate"/>
        </w:r>
        <w:r w:rsidR="0077230D">
          <w:rPr>
            <w:webHidden/>
          </w:rPr>
          <w:t>3</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55" w:history="1">
        <w:r w:rsidR="00271B65" w:rsidRPr="001871CC">
          <w:rPr>
            <w:rStyle w:val="Hyperlink"/>
            <w:lang w:val="nb-NO"/>
          </w:rPr>
          <w:t>1.3  Phạm vi tài liệu</w:t>
        </w:r>
        <w:r w:rsidR="00271B65">
          <w:rPr>
            <w:webHidden/>
          </w:rPr>
          <w:tab/>
        </w:r>
        <w:r w:rsidR="00271B65">
          <w:rPr>
            <w:webHidden/>
          </w:rPr>
          <w:fldChar w:fldCharType="begin"/>
        </w:r>
        <w:r w:rsidR="00271B65">
          <w:rPr>
            <w:webHidden/>
          </w:rPr>
          <w:instrText xml:space="preserve"> PAGEREF _Toc481080355 \h </w:instrText>
        </w:r>
        <w:r w:rsidR="00271B65">
          <w:rPr>
            <w:webHidden/>
          </w:rPr>
        </w:r>
        <w:r w:rsidR="00271B65">
          <w:rPr>
            <w:webHidden/>
          </w:rPr>
          <w:fldChar w:fldCharType="separate"/>
        </w:r>
        <w:r w:rsidR="0077230D">
          <w:rPr>
            <w:webHidden/>
          </w:rPr>
          <w:t>3</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56" w:history="1">
        <w:r w:rsidR="00271B65" w:rsidRPr="001871CC">
          <w:rPr>
            <w:rStyle w:val="Hyperlink"/>
            <w:lang w:val="nb-NO"/>
          </w:rPr>
          <w:t>1.4 Các thuật ngữ và từ viết tắt</w:t>
        </w:r>
        <w:r w:rsidR="00271B65">
          <w:rPr>
            <w:webHidden/>
          </w:rPr>
          <w:tab/>
        </w:r>
        <w:r w:rsidR="00271B65">
          <w:rPr>
            <w:webHidden/>
          </w:rPr>
          <w:fldChar w:fldCharType="begin"/>
        </w:r>
        <w:r w:rsidR="00271B65">
          <w:rPr>
            <w:webHidden/>
          </w:rPr>
          <w:instrText xml:space="preserve"> PAGEREF _Toc481080356 \h </w:instrText>
        </w:r>
        <w:r w:rsidR="00271B65">
          <w:rPr>
            <w:webHidden/>
          </w:rPr>
        </w:r>
        <w:r w:rsidR="00271B65">
          <w:rPr>
            <w:webHidden/>
          </w:rPr>
          <w:fldChar w:fldCharType="separate"/>
        </w:r>
        <w:r w:rsidR="0077230D">
          <w:rPr>
            <w:webHidden/>
          </w:rPr>
          <w:t>4</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57" w:history="1">
        <w:r w:rsidR="00271B65" w:rsidRPr="001871CC">
          <w:rPr>
            <w:rStyle w:val="Hyperlink"/>
          </w:rPr>
          <w:t>1.5 Cấu trúc Tài liệu:</w:t>
        </w:r>
        <w:r w:rsidR="00271B65">
          <w:rPr>
            <w:webHidden/>
          </w:rPr>
          <w:tab/>
        </w:r>
        <w:r w:rsidR="00271B65">
          <w:rPr>
            <w:webHidden/>
          </w:rPr>
          <w:fldChar w:fldCharType="begin"/>
        </w:r>
        <w:r w:rsidR="00271B65">
          <w:rPr>
            <w:webHidden/>
          </w:rPr>
          <w:instrText xml:space="preserve"> PAGEREF _Toc481080357 \h </w:instrText>
        </w:r>
        <w:r w:rsidR="00271B65">
          <w:rPr>
            <w:webHidden/>
          </w:rPr>
        </w:r>
        <w:r w:rsidR="00271B65">
          <w:rPr>
            <w:webHidden/>
          </w:rPr>
          <w:fldChar w:fldCharType="separate"/>
        </w:r>
        <w:r w:rsidR="0077230D">
          <w:rPr>
            <w:webHidden/>
          </w:rPr>
          <w:t>4</w:t>
        </w:r>
        <w:r w:rsidR="00271B65">
          <w:rPr>
            <w:webHidden/>
          </w:rPr>
          <w:fldChar w:fldCharType="end"/>
        </w:r>
      </w:hyperlink>
    </w:p>
    <w:p w:rsidR="00271B65" w:rsidRDefault="006F1263">
      <w:pPr>
        <w:pStyle w:val="TOC1"/>
        <w:rPr>
          <w:rFonts w:asciiTheme="minorHAnsi" w:eastAsiaTheme="minorEastAsia" w:hAnsiTheme="minorHAnsi" w:cstheme="minorBidi"/>
          <w:b w:val="0"/>
          <w:bCs w:val="0"/>
          <w:caps w:val="0"/>
          <w:sz w:val="22"/>
          <w:szCs w:val="22"/>
        </w:rPr>
      </w:pPr>
      <w:hyperlink w:anchor="_Toc481080358" w:history="1">
        <w:r w:rsidR="00271B65" w:rsidRPr="001871CC">
          <w:rPr>
            <w:rStyle w:val="Hyperlink"/>
          </w:rPr>
          <w:t>2.</w:t>
        </w:r>
        <w:r w:rsidR="00271B65">
          <w:rPr>
            <w:rFonts w:asciiTheme="minorHAnsi" w:eastAsiaTheme="minorEastAsia" w:hAnsiTheme="minorHAnsi" w:cstheme="minorBidi"/>
            <w:b w:val="0"/>
            <w:bCs w:val="0"/>
            <w:caps w:val="0"/>
            <w:sz w:val="22"/>
            <w:szCs w:val="22"/>
          </w:rPr>
          <w:tab/>
        </w:r>
        <w:r w:rsidR="00271B65" w:rsidRPr="001871CC">
          <w:rPr>
            <w:rStyle w:val="Hyperlink"/>
          </w:rPr>
          <w:t>GIỚI THIỆU CÁC CHỨC NĂNG</w:t>
        </w:r>
        <w:r w:rsidR="00271B65">
          <w:rPr>
            <w:webHidden/>
          </w:rPr>
          <w:tab/>
        </w:r>
        <w:r w:rsidR="00271B65">
          <w:rPr>
            <w:webHidden/>
          </w:rPr>
          <w:fldChar w:fldCharType="begin"/>
        </w:r>
        <w:r w:rsidR="00271B65">
          <w:rPr>
            <w:webHidden/>
          </w:rPr>
          <w:instrText xml:space="preserve"> PAGEREF _Toc481080358 \h </w:instrText>
        </w:r>
        <w:r w:rsidR="00271B65">
          <w:rPr>
            <w:webHidden/>
          </w:rPr>
        </w:r>
        <w:r w:rsidR="00271B65">
          <w:rPr>
            <w:webHidden/>
          </w:rPr>
          <w:fldChar w:fldCharType="separate"/>
        </w:r>
        <w:r w:rsidR="0077230D">
          <w:rPr>
            <w:webHidden/>
          </w:rPr>
          <w:t>5</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59" w:history="1">
        <w:r w:rsidR="00271B65" w:rsidRPr="001871CC">
          <w:rPr>
            <w:rStyle w:val="Hyperlink"/>
          </w:rPr>
          <w:t>2.1 Đăng nhập hệ thống</w:t>
        </w:r>
        <w:r w:rsidR="00271B65">
          <w:rPr>
            <w:webHidden/>
          </w:rPr>
          <w:tab/>
        </w:r>
        <w:r w:rsidR="00271B65">
          <w:rPr>
            <w:webHidden/>
          </w:rPr>
          <w:fldChar w:fldCharType="begin"/>
        </w:r>
        <w:r w:rsidR="00271B65">
          <w:rPr>
            <w:webHidden/>
          </w:rPr>
          <w:instrText xml:space="preserve"> PAGEREF _Toc481080359 \h </w:instrText>
        </w:r>
        <w:r w:rsidR="00271B65">
          <w:rPr>
            <w:webHidden/>
          </w:rPr>
        </w:r>
        <w:r w:rsidR="00271B65">
          <w:rPr>
            <w:webHidden/>
          </w:rPr>
          <w:fldChar w:fldCharType="separate"/>
        </w:r>
        <w:r w:rsidR="0077230D">
          <w:rPr>
            <w:webHidden/>
          </w:rPr>
          <w:t>5</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0" w:history="1">
        <w:r w:rsidR="00271B65" w:rsidRPr="001871CC">
          <w:rPr>
            <w:rStyle w:val="Hyperlink"/>
          </w:rPr>
          <w:t>2.2 Các chức năng</w:t>
        </w:r>
        <w:r w:rsidR="00271B65">
          <w:rPr>
            <w:webHidden/>
          </w:rPr>
          <w:tab/>
        </w:r>
        <w:r w:rsidR="00271B65">
          <w:rPr>
            <w:webHidden/>
          </w:rPr>
          <w:fldChar w:fldCharType="begin"/>
        </w:r>
        <w:r w:rsidR="00271B65">
          <w:rPr>
            <w:webHidden/>
          </w:rPr>
          <w:instrText xml:space="preserve"> PAGEREF _Toc481080360 \h </w:instrText>
        </w:r>
        <w:r w:rsidR="00271B65">
          <w:rPr>
            <w:webHidden/>
          </w:rPr>
        </w:r>
        <w:r w:rsidR="00271B65">
          <w:rPr>
            <w:webHidden/>
          </w:rPr>
          <w:fldChar w:fldCharType="separate"/>
        </w:r>
        <w:r w:rsidR="0077230D">
          <w:rPr>
            <w:webHidden/>
          </w:rPr>
          <w:t>10</w:t>
        </w:r>
        <w:r w:rsidR="00271B65">
          <w:rPr>
            <w:webHidden/>
          </w:rPr>
          <w:fldChar w:fldCharType="end"/>
        </w:r>
      </w:hyperlink>
    </w:p>
    <w:p w:rsidR="00271B65" w:rsidRDefault="006F1263">
      <w:pPr>
        <w:pStyle w:val="TOC1"/>
        <w:rPr>
          <w:rFonts w:asciiTheme="minorHAnsi" w:eastAsiaTheme="minorEastAsia" w:hAnsiTheme="minorHAnsi" w:cstheme="minorBidi"/>
          <w:b w:val="0"/>
          <w:bCs w:val="0"/>
          <w:caps w:val="0"/>
          <w:sz w:val="22"/>
          <w:szCs w:val="22"/>
        </w:rPr>
      </w:pPr>
      <w:hyperlink w:anchor="_Toc481080361" w:history="1">
        <w:r w:rsidR="00271B65" w:rsidRPr="001871CC">
          <w:rPr>
            <w:rStyle w:val="Hyperlink"/>
            <w:lang w:val="nl-NL"/>
          </w:rPr>
          <w:t>3.</w:t>
        </w:r>
        <w:r w:rsidR="00271B65">
          <w:rPr>
            <w:rFonts w:asciiTheme="minorHAnsi" w:eastAsiaTheme="minorEastAsia" w:hAnsiTheme="minorHAnsi" w:cstheme="minorBidi"/>
            <w:b w:val="0"/>
            <w:bCs w:val="0"/>
            <w:caps w:val="0"/>
            <w:sz w:val="22"/>
            <w:szCs w:val="22"/>
          </w:rPr>
          <w:tab/>
        </w:r>
        <w:r w:rsidR="00271B65" w:rsidRPr="001871CC">
          <w:rPr>
            <w:rStyle w:val="Hyperlink"/>
            <w:lang w:val="nl-NL"/>
          </w:rPr>
          <w:t>HƯỚNG DẪN SỬ DỤNG CÁC CHỨC NĂNG HỆ THỐNG</w:t>
        </w:r>
        <w:r w:rsidR="00271B65">
          <w:rPr>
            <w:webHidden/>
          </w:rPr>
          <w:tab/>
        </w:r>
        <w:r w:rsidR="00271B65">
          <w:rPr>
            <w:webHidden/>
          </w:rPr>
          <w:fldChar w:fldCharType="begin"/>
        </w:r>
        <w:r w:rsidR="00271B65">
          <w:rPr>
            <w:webHidden/>
          </w:rPr>
          <w:instrText xml:space="preserve"> PAGEREF _Toc481080361 \h </w:instrText>
        </w:r>
        <w:r w:rsidR="00271B65">
          <w:rPr>
            <w:webHidden/>
          </w:rPr>
        </w:r>
        <w:r w:rsidR="00271B65">
          <w:rPr>
            <w:webHidden/>
          </w:rPr>
          <w:fldChar w:fldCharType="separate"/>
        </w:r>
        <w:r w:rsidR="0077230D">
          <w:rPr>
            <w:webHidden/>
          </w:rPr>
          <w:t>11</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2" w:history="1">
        <w:r w:rsidR="00271B65" w:rsidRPr="001871CC">
          <w:rPr>
            <w:rStyle w:val="Hyperlink"/>
          </w:rPr>
          <w:t>3.1 Tìm kiếm thông tin hồ sơ</w:t>
        </w:r>
        <w:r w:rsidR="00271B65">
          <w:rPr>
            <w:webHidden/>
          </w:rPr>
          <w:tab/>
        </w:r>
        <w:r w:rsidR="00271B65">
          <w:rPr>
            <w:webHidden/>
          </w:rPr>
          <w:fldChar w:fldCharType="begin"/>
        </w:r>
        <w:r w:rsidR="00271B65">
          <w:rPr>
            <w:webHidden/>
          </w:rPr>
          <w:instrText xml:space="preserve"> PAGEREF _Toc481080362 \h </w:instrText>
        </w:r>
        <w:r w:rsidR="00271B65">
          <w:rPr>
            <w:webHidden/>
          </w:rPr>
        </w:r>
        <w:r w:rsidR="00271B65">
          <w:rPr>
            <w:webHidden/>
          </w:rPr>
          <w:fldChar w:fldCharType="separate"/>
        </w:r>
        <w:r w:rsidR="0077230D">
          <w:rPr>
            <w:webHidden/>
          </w:rPr>
          <w:t>11</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3" w:history="1">
        <w:r w:rsidR="00271B65" w:rsidRPr="001871CC">
          <w:rPr>
            <w:rStyle w:val="Hyperlink"/>
            <w:lang w:val="nl-NL"/>
          </w:rPr>
          <w:t>3.2 Thêm mới hồ sơ</w:t>
        </w:r>
        <w:r w:rsidR="00271B65">
          <w:rPr>
            <w:webHidden/>
          </w:rPr>
          <w:tab/>
        </w:r>
        <w:r w:rsidR="00271B65">
          <w:rPr>
            <w:webHidden/>
          </w:rPr>
          <w:fldChar w:fldCharType="begin"/>
        </w:r>
        <w:r w:rsidR="00271B65">
          <w:rPr>
            <w:webHidden/>
          </w:rPr>
          <w:instrText xml:space="preserve"> PAGEREF _Toc481080363 \h </w:instrText>
        </w:r>
        <w:r w:rsidR="00271B65">
          <w:rPr>
            <w:webHidden/>
          </w:rPr>
        </w:r>
        <w:r w:rsidR="00271B65">
          <w:rPr>
            <w:webHidden/>
          </w:rPr>
          <w:fldChar w:fldCharType="separate"/>
        </w:r>
        <w:r w:rsidR="0077230D">
          <w:rPr>
            <w:webHidden/>
          </w:rPr>
          <w:t>13</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4" w:history="1">
        <w:r w:rsidR="00271B65" w:rsidRPr="001871CC">
          <w:rPr>
            <w:rStyle w:val="Hyperlink"/>
            <w:lang w:val="nl-NL"/>
          </w:rPr>
          <w:t>3.2.1.1 Khai báo thông tin đơn đề nghị cấp/ cấp lại giấy phép nhập khẩu thiết bị phát, thu-phát sóng vô tuyến điện</w:t>
        </w:r>
        <w:r w:rsidR="00271B65">
          <w:rPr>
            <w:webHidden/>
          </w:rPr>
          <w:tab/>
        </w:r>
        <w:r w:rsidR="00271B65">
          <w:rPr>
            <w:webHidden/>
          </w:rPr>
          <w:fldChar w:fldCharType="begin"/>
        </w:r>
        <w:r w:rsidR="00271B65">
          <w:rPr>
            <w:webHidden/>
          </w:rPr>
          <w:instrText xml:space="preserve"> PAGEREF _Toc481080364 \h </w:instrText>
        </w:r>
        <w:r w:rsidR="00271B65">
          <w:rPr>
            <w:webHidden/>
          </w:rPr>
        </w:r>
        <w:r w:rsidR="00271B65">
          <w:rPr>
            <w:webHidden/>
          </w:rPr>
          <w:fldChar w:fldCharType="separate"/>
        </w:r>
        <w:r w:rsidR="0077230D">
          <w:rPr>
            <w:webHidden/>
          </w:rPr>
          <w:t>13</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5" w:history="1">
        <w:r w:rsidR="00271B65" w:rsidRPr="001871CC">
          <w:rPr>
            <w:rStyle w:val="Hyperlink"/>
            <w:lang w:val="nl-NL"/>
          </w:rPr>
          <w:t>3.2.1.1.1 Khai báo đơn đề nghị cấp/ cấp lại giấy phép nhập khẩu thiết bị phát, thu-phát sóng vô tuyến điện.</w:t>
        </w:r>
        <w:r w:rsidR="00271B65">
          <w:rPr>
            <w:webHidden/>
          </w:rPr>
          <w:tab/>
        </w:r>
        <w:r w:rsidR="00271B65">
          <w:rPr>
            <w:webHidden/>
          </w:rPr>
          <w:fldChar w:fldCharType="begin"/>
        </w:r>
        <w:r w:rsidR="00271B65">
          <w:rPr>
            <w:webHidden/>
          </w:rPr>
          <w:instrText xml:space="preserve"> PAGEREF _Toc481080365 \h </w:instrText>
        </w:r>
        <w:r w:rsidR="00271B65">
          <w:rPr>
            <w:webHidden/>
          </w:rPr>
        </w:r>
        <w:r w:rsidR="00271B65">
          <w:rPr>
            <w:webHidden/>
          </w:rPr>
          <w:fldChar w:fldCharType="separate"/>
        </w:r>
        <w:r w:rsidR="0077230D">
          <w:rPr>
            <w:webHidden/>
          </w:rPr>
          <w:t>13</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6" w:history="1">
        <w:r w:rsidR="00271B65" w:rsidRPr="001871CC">
          <w:rPr>
            <w:rStyle w:val="Hyperlink"/>
          </w:rPr>
          <w:t>3.2.1.1.2  Khai b</w:t>
        </w:r>
        <w:bookmarkStart w:id="4" w:name="_GoBack"/>
        <w:bookmarkEnd w:id="4"/>
        <w:r w:rsidR="00271B65" w:rsidRPr="001871CC">
          <w:rPr>
            <w:rStyle w:val="Hyperlink"/>
          </w:rPr>
          <w:t>áo đơn đề nghị cấp lại giấy phép nhập khẩu thiết bị phát, thu-phát sóng vô tuyến điện</w:t>
        </w:r>
        <w:r w:rsidR="00271B65">
          <w:rPr>
            <w:webHidden/>
          </w:rPr>
          <w:tab/>
        </w:r>
        <w:r w:rsidR="00B04C34">
          <w:rPr>
            <w:webHidden/>
          </w:rPr>
          <w:t xml:space="preserve">……………………………………………………………………………….. </w:t>
        </w:r>
        <w:r w:rsidR="00271B65">
          <w:rPr>
            <w:webHidden/>
          </w:rPr>
          <w:fldChar w:fldCharType="begin"/>
        </w:r>
        <w:r w:rsidR="00271B65">
          <w:rPr>
            <w:webHidden/>
          </w:rPr>
          <w:instrText xml:space="preserve"> PAGEREF _Toc481080366 \h </w:instrText>
        </w:r>
        <w:r w:rsidR="00271B65">
          <w:rPr>
            <w:webHidden/>
          </w:rPr>
        </w:r>
        <w:r w:rsidR="00271B65">
          <w:rPr>
            <w:webHidden/>
          </w:rPr>
          <w:fldChar w:fldCharType="separate"/>
        </w:r>
        <w:r w:rsidR="0077230D">
          <w:rPr>
            <w:webHidden/>
          </w:rPr>
          <w:t>18</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7" w:history="1">
        <w:r w:rsidR="00271B65" w:rsidRPr="001871CC">
          <w:rPr>
            <w:rStyle w:val="Hyperlink"/>
          </w:rPr>
          <w:t>3.2.1.2</w:t>
        </w:r>
        <w:r w:rsidR="00271B65">
          <w:rPr>
            <w:rFonts w:asciiTheme="minorHAnsi" w:eastAsiaTheme="minorEastAsia" w:hAnsiTheme="minorHAnsi" w:cstheme="minorBidi"/>
            <w:sz w:val="22"/>
            <w:szCs w:val="22"/>
          </w:rPr>
          <w:tab/>
        </w:r>
        <w:r w:rsidR="00271B65" w:rsidRPr="001871CC">
          <w:rPr>
            <w:rStyle w:val="Hyperlink"/>
          </w:rPr>
          <w:t>Khai báo file đính kèm</w:t>
        </w:r>
        <w:r w:rsidR="00271B65">
          <w:rPr>
            <w:webHidden/>
          </w:rPr>
          <w:tab/>
        </w:r>
        <w:r w:rsidR="00271B65">
          <w:rPr>
            <w:webHidden/>
          </w:rPr>
          <w:fldChar w:fldCharType="begin"/>
        </w:r>
        <w:r w:rsidR="00271B65">
          <w:rPr>
            <w:webHidden/>
          </w:rPr>
          <w:instrText xml:space="preserve"> PAGEREF _Toc481080367 \h </w:instrText>
        </w:r>
        <w:r w:rsidR="00271B65">
          <w:rPr>
            <w:webHidden/>
          </w:rPr>
        </w:r>
        <w:r w:rsidR="00271B65">
          <w:rPr>
            <w:webHidden/>
          </w:rPr>
          <w:fldChar w:fldCharType="separate"/>
        </w:r>
        <w:r w:rsidR="0077230D">
          <w:rPr>
            <w:webHidden/>
          </w:rPr>
          <w:t>20</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8" w:history="1">
        <w:r w:rsidR="00271B65" w:rsidRPr="001871CC">
          <w:rPr>
            <w:rStyle w:val="Hyperlink"/>
          </w:rPr>
          <w:t>3.2.1.2.1</w:t>
        </w:r>
        <w:r w:rsidR="00271B65">
          <w:rPr>
            <w:rFonts w:asciiTheme="minorHAnsi" w:eastAsiaTheme="minorEastAsia" w:hAnsiTheme="minorHAnsi" w:cstheme="minorBidi"/>
            <w:sz w:val="22"/>
            <w:szCs w:val="22"/>
          </w:rPr>
          <w:tab/>
        </w:r>
        <w:r w:rsidR="00271B65" w:rsidRPr="001871CC">
          <w:rPr>
            <w:rStyle w:val="Hyperlink"/>
          </w:rPr>
          <w:t>Khai báo giấy đăng ký kinh doanh/ giấy chứng nhận đầu tư/ Chứng minh nhân dân.</w:t>
        </w:r>
        <w:r w:rsidR="00271B65">
          <w:rPr>
            <w:webHidden/>
          </w:rPr>
          <w:tab/>
        </w:r>
        <w:r w:rsidR="00B04C34">
          <w:rPr>
            <w:webHidden/>
          </w:rPr>
          <w:t xml:space="preserve">…………………………………………………………………………………… </w:t>
        </w:r>
        <w:r w:rsidR="00271B65">
          <w:rPr>
            <w:webHidden/>
          </w:rPr>
          <w:fldChar w:fldCharType="begin"/>
        </w:r>
        <w:r w:rsidR="00271B65">
          <w:rPr>
            <w:webHidden/>
          </w:rPr>
          <w:instrText xml:space="preserve"> PAGEREF _Toc481080368 \h </w:instrText>
        </w:r>
        <w:r w:rsidR="00271B65">
          <w:rPr>
            <w:webHidden/>
          </w:rPr>
        </w:r>
        <w:r w:rsidR="00271B65">
          <w:rPr>
            <w:webHidden/>
          </w:rPr>
          <w:fldChar w:fldCharType="separate"/>
        </w:r>
        <w:r w:rsidR="0077230D">
          <w:rPr>
            <w:webHidden/>
          </w:rPr>
          <w:t>20</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69" w:history="1">
        <w:r w:rsidR="00271B65" w:rsidRPr="001871CC">
          <w:rPr>
            <w:rStyle w:val="Hyperlink"/>
          </w:rPr>
          <w:t>3.2.1.2.2</w:t>
        </w:r>
        <w:r w:rsidR="00271B65">
          <w:rPr>
            <w:rFonts w:asciiTheme="minorHAnsi" w:eastAsiaTheme="minorEastAsia" w:hAnsiTheme="minorHAnsi" w:cstheme="minorBidi"/>
            <w:sz w:val="22"/>
            <w:szCs w:val="22"/>
          </w:rPr>
          <w:tab/>
        </w:r>
        <w:r w:rsidR="00271B65" w:rsidRPr="001871CC">
          <w:rPr>
            <w:rStyle w:val="Hyperlink"/>
          </w:rPr>
          <w:t>Khai báo giấy chứng nhận hợp quy</w:t>
        </w:r>
        <w:r w:rsidR="00271B65">
          <w:rPr>
            <w:webHidden/>
          </w:rPr>
          <w:tab/>
        </w:r>
        <w:r w:rsidR="00271B65">
          <w:rPr>
            <w:webHidden/>
          </w:rPr>
          <w:fldChar w:fldCharType="begin"/>
        </w:r>
        <w:r w:rsidR="00271B65">
          <w:rPr>
            <w:webHidden/>
          </w:rPr>
          <w:instrText xml:space="preserve"> PAGEREF _Toc481080369 \h </w:instrText>
        </w:r>
        <w:r w:rsidR="00271B65">
          <w:rPr>
            <w:webHidden/>
          </w:rPr>
        </w:r>
        <w:r w:rsidR="00271B65">
          <w:rPr>
            <w:webHidden/>
          </w:rPr>
          <w:fldChar w:fldCharType="separate"/>
        </w:r>
        <w:r w:rsidR="0077230D">
          <w:rPr>
            <w:webHidden/>
          </w:rPr>
          <w:t>21</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0" w:history="1">
        <w:r w:rsidR="00271B65" w:rsidRPr="001871CC">
          <w:rPr>
            <w:rStyle w:val="Hyperlink"/>
            <w:lang w:val="nl-NL"/>
          </w:rPr>
          <w:t>3.2.1.2.3</w:t>
        </w:r>
        <w:r w:rsidR="00271B65">
          <w:rPr>
            <w:rFonts w:asciiTheme="minorHAnsi" w:eastAsiaTheme="minorEastAsia" w:hAnsiTheme="minorHAnsi" w:cstheme="minorBidi"/>
            <w:sz w:val="22"/>
            <w:szCs w:val="22"/>
          </w:rPr>
          <w:tab/>
        </w:r>
        <w:r w:rsidR="00271B65" w:rsidRPr="001871CC">
          <w:rPr>
            <w:rStyle w:val="Hyperlink"/>
            <w:lang w:val="nl-NL"/>
          </w:rPr>
          <w:t>Khai báo Hóa đơn thương mại</w:t>
        </w:r>
        <w:r w:rsidR="00271B65">
          <w:rPr>
            <w:webHidden/>
          </w:rPr>
          <w:tab/>
        </w:r>
        <w:r w:rsidR="00271B65">
          <w:rPr>
            <w:webHidden/>
          </w:rPr>
          <w:fldChar w:fldCharType="begin"/>
        </w:r>
        <w:r w:rsidR="00271B65">
          <w:rPr>
            <w:webHidden/>
          </w:rPr>
          <w:instrText xml:space="preserve"> PAGEREF _Toc481080370 \h </w:instrText>
        </w:r>
        <w:r w:rsidR="00271B65">
          <w:rPr>
            <w:webHidden/>
          </w:rPr>
        </w:r>
        <w:r w:rsidR="00271B65">
          <w:rPr>
            <w:webHidden/>
          </w:rPr>
          <w:fldChar w:fldCharType="separate"/>
        </w:r>
        <w:r w:rsidR="0077230D">
          <w:rPr>
            <w:webHidden/>
          </w:rPr>
          <w:t>23</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1" w:history="1">
        <w:r w:rsidR="00271B65" w:rsidRPr="001871CC">
          <w:rPr>
            <w:rStyle w:val="Hyperlink"/>
            <w:lang w:val="nl-NL"/>
          </w:rPr>
          <w:t>3.2.1.2.4</w:t>
        </w:r>
        <w:r w:rsidR="00271B65">
          <w:rPr>
            <w:rFonts w:asciiTheme="minorHAnsi" w:eastAsiaTheme="minorEastAsia" w:hAnsiTheme="minorHAnsi" w:cstheme="minorBidi"/>
            <w:sz w:val="22"/>
            <w:szCs w:val="22"/>
          </w:rPr>
          <w:tab/>
        </w:r>
        <w:r w:rsidR="00271B65" w:rsidRPr="001871CC">
          <w:rPr>
            <w:rStyle w:val="Hyperlink"/>
            <w:lang w:val="nl-NL"/>
          </w:rPr>
          <w:t>Khai báo hợp đồng thương mại</w:t>
        </w:r>
        <w:r w:rsidR="00271B65">
          <w:rPr>
            <w:webHidden/>
          </w:rPr>
          <w:tab/>
        </w:r>
        <w:r w:rsidR="00271B65">
          <w:rPr>
            <w:webHidden/>
          </w:rPr>
          <w:fldChar w:fldCharType="begin"/>
        </w:r>
        <w:r w:rsidR="00271B65">
          <w:rPr>
            <w:webHidden/>
          </w:rPr>
          <w:instrText xml:space="preserve"> PAGEREF _Toc481080371 \h </w:instrText>
        </w:r>
        <w:r w:rsidR="00271B65">
          <w:rPr>
            <w:webHidden/>
          </w:rPr>
        </w:r>
        <w:r w:rsidR="00271B65">
          <w:rPr>
            <w:webHidden/>
          </w:rPr>
          <w:fldChar w:fldCharType="separate"/>
        </w:r>
        <w:r w:rsidR="0077230D">
          <w:rPr>
            <w:webHidden/>
          </w:rPr>
          <w:t>24</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2" w:history="1">
        <w:r w:rsidR="00271B65" w:rsidRPr="001871CC">
          <w:rPr>
            <w:rStyle w:val="Hyperlink"/>
          </w:rPr>
          <w:t>3.2.1.2.5</w:t>
        </w:r>
        <w:r w:rsidR="00271B65">
          <w:rPr>
            <w:rFonts w:asciiTheme="minorHAnsi" w:eastAsiaTheme="minorEastAsia" w:hAnsiTheme="minorHAnsi" w:cstheme="minorBidi"/>
            <w:sz w:val="22"/>
            <w:szCs w:val="22"/>
          </w:rPr>
          <w:tab/>
        </w:r>
        <w:r w:rsidR="00271B65" w:rsidRPr="001871CC">
          <w:rPr>
            <w:rStyle w:val="Hyperlink"/>
          </w:rPr>
          <w:t>Khai báo tài liệu kỹ thuật</w:t>
        </w:r>
        <w:r w:rsidR="00271B65">
          <w:rPr>
            <w:webHidden/>
          </w:rPr>
          <w:tab/>
        </w:r>
        <w:r w:rsidR="00271B65">
          <w:rPr>
            <w:webHidden/>
          </w:rPr>
          <w:fldChar w:fldCharType="begin"/>
        </w:r>
        <w:r w:rsidR="00271B65">
          <w:rPr>
            <w:webHidden/>
          </w:rPr>
          <w:instrText xml:space="preserve"> PAGEREF _Toc481080372 \h </w:instrText>
        </w:r>
        <w:r w:rsidR="00271B65">
          <w:rPr>
            <w:webHidden/>
          </w:rPr>
        </w:r>
        <w:r w:rsidR="00271B65">
          <w:rPr>
            <w:webHidden/>
          </w:rPr>
          <w:fldChar w:fldCharType="separate"/>
        </w:r>
        <w:r w:rsidR="0077230D">
          <w:rPr>
            <w:webHidden/>
          </w:rPr>
          <w:t>26</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3" w:history="1">
        <w:r w:rsidR="00271B65" w:rsidRPr="001871CC">
          <w:rPr>
            <w:rStyle w:val="Hyperlink"/>
            <w:lang w:val="nl-NL"/>
          </w:rPr>
          <w:t>3.3 Gửi hồ sơ</w:t>
        </w:r>
        <w:r w:rsidR="00271B65">
          <w:rPr>
            <w:webHidden/>
          </w:rPr>
          <w:tab/>
        </w:r>
        <w:r w:rsidR="00271B65">
          <w:rPr>
            <w:webHidden/>
          </w:rPr>
          <w:fldChar w:fldCharType="begin"/>
        </w:r>
        <w:r w:rsidR="00271B65">
          <w:rPr>
            <w:webHidden/>
          </w:rPr>
          <w:instrText xml:space="preserve"> PAGEREF _Toc481080373 \h </w:instrText>
        </w:r>
        <w:r w:rsidR="00271B65">
          <w:rPr>
            <w:webHidden/>
          </w:rPr>
        </w:r>
        <w:r w:rsidR="00271B65">
          <w:rPr>
            <w:webHidden/>
          </w:rPr>
          <w:fldChar w:fldCharType="separate"/>
        </w:r>
        <w:r w:rsidR="0077230D">
          <w:rPr>
            <w:webHidden/>
          </w:rPr>
          <w:t>27</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4" w:history="1">
        <w:r w:rsidR="00271B65" w:rsidRPr="001871CC">
          <w:rPr>
            <w:rStyle w:val="Hyperlink"/>
          </w:rPr>
          <w:t>3.4 Xóa hồ sơ</w:t>
        </w:r>
        <w:r w:rsidR="00271B65">
          <w:rPr>
            <w:webHidden/>
          </w:rPr>
          <w:tab/>
        </w:r>
        <w:r w:rsidR="00271B65">
          <w:rPr>
            <w:webHidden/>
          </w:rPr>
          <w:fldChar w:fldCharType="begin"/>
        </w:r>
        <w:r w:rsidR="00271B65">
          <w:rPr>
            <w:webHidden/>
          </w:rPr>
          <w:instrText xml:space="preserve"> PAGEREF _Toc481080374 \h </w:instrText>
        </w:r>
        <w:r w:rsidR="00271B65">
          <w:rPr>
            <w:webHidden/>
          </w:rPr>
        </w:r>
        <w:r w:rsidR="00271B65">
          <w:rPr>
            <w:webHidden/>
          </w:rPr>
          <w:fldChar w:fldCharType="separate"/>
        </w:r>
        <w:r w:rsidR="0077230D">
          <w:rPr>
            <w:webHidden/>
          </w:rPr>
          <w:t>31</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5" w:history="1">
        <w:r w:rsidR="00271B65" w:rsidRPr="001871CC">
          <w:rPr>
            <w:rStyle w:val="Hyperlink"/>
          </w:rPr>
          <w:t>3.5 Gửi yêu cầu hủy hồ sơ</w:t>
        </w:r>
        <w:r w:rsidR="00271B65">
          <w:rPr>
            <w:webHidden/>
          </w:rPr>
          <w:tab/>
        </w:r>
        <w:r w:rsidR="00271B65">
          <w:rPr>
            <w:webHidden/>
          </w:rPr>
          <w:fldChar w:fldCharType="begin"/>
        </w:r>
        <w:r w:rsidR="00271B65">
          <w:rPr>
            <w:webHidden/>
          </w:rPr>
          <w:instrText xml:space="preserve"> PAGEREF _Toc481080375 \h </w:instrText>
        </w:r>
        <w:r w:rsidR="00271B65">
          <w:rPr>
            <w:webHidden/>
          </w:rPr>
        </w:r>
        <w:r w:rsidR="00271B65">
          <w:rPr>
            <w:webHidden/>
          </w:rPr>
          <w:fldChar w:fldCharType="separate"/>
        </w:r>
        <w:r w:rsidR="0077230D">
          <w:rPr>
            <w:webHidden/>
          </w:rPr>
          <w:t>31</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6" w:history="1">
        <w:r w:rsidR="00271B65" w:rsidRPr="001871CC">
          <w:rPr>
            <w:rStyle w:val="Hyperlink"/>
          </w:rPr>
          <w:t>3.6 Xem thông tin hồ sơ</w:t>
        </w:r>
        <w:r w:rsidR="00271B65">
          <w:rPr>
            <w:webHidden/>
          </w:rPr>
          <w:tab/>
        </w:r>
        <w:r w:rsidR="00271B65">
          <w:rPr>
            <w:webHidden/>
          </w:rPr>
          <w:fldChar w:fldCharType="begin"/>
        </w:r>
        <w:r w:rsidR="00271B65">
          <w:rPr>
            <w:webHidden/>
          </w:rPr>
          <w:instrText xml:space="preserve"> PAGEREF _Toc481080376 \h </w:instrText>
        </w:r>
        <w:r w:rsidR="00271B65">
          <w:rPr>
            <w:webHidden/>
          </w:rPr>
        </w:r>
        <w:r w:rsidR="00271B65">
          <w:rPr>
            <w:webHidden/>
          </w:rPr>
          <w:fldChar w:fldCharType="separate"/>
        </w:r>
        <w:r w:rsidR="0077230D">
          <w:rPr>
            <w:webHidden/>
          </w:rPr>
          <w:t>35</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7" w:history="1">
        <w:r w:rsidR="00271B65" w:rsidRPr="001871CC">
          <w:rPr>
            <w:rStyle w:val="Hyperlink"/>
            <w:lang w:val="nl-NL"/>
          </w:rPr>
          <w:t>3.7 Xem lịch sử tác động của hồ sơ</w:t>
        </w:r>
        <w:r w:rsidR="00271B65">
          <w:rPr>
            <w:webHidden/>
          </w:rPr>
          <w:tab/>
        </w:r>
        <w:r w:rsidR="00271B65">
          <w:rPr>
            <w:webHidden/>
          </w:rPr>
          <w:fldChar w:fldCharType="begin"/>
        </w:r>
        <w:r w:rsidR="00271B65">
          <w:rPr>
            <w:webHidden/>
          </w:rPr>
          <w:instrText xml:space="preserve"> PAGEREF _Toc481080377 \h </w:instrText>
        </w:r>
        <w:r w:rsidR="00271B65">
          <w:rPr>
            <w:webHidden/>
          </w:rPr>
        </w:r>
        <w:r w:rsidR="00271B65">
          <w:rPr>
            <w:webHidden/>
          </w:rPr>
          <w:fldChar w:fldCharType="separate"/>
        </w:r>
        <w:r w:rsidR="0077230D">
          <w:rPr>
            <w:webHidden/>
          </w:rPr>
          <w:t>36</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8" w:history="1">
        <w:r w:rsidR="00271B65" w:rsidRPr="001871CC">
          <w:rPr>
            <w:rStyle w:val="Hyperlink"/>
            <w:lang w:val="nl-NL"/>
          </w:rPr>
          <w:t>3.8 Xem lịch sử phê duyệt của hồ sơ</w:t>
        </w:r>
        <w:r w:rsidR="00271B65">
          <w:rPr>
            <w:webHidden/>
          </w:rPr>
          <w:tab/>
        </w:r>
        <w:r w:rsidR="00271B65">
          <w:rPr>
            <w:webHidden/>
          </w:rPr>
          <w:fldChar w:fldCharType="begin"/>
        </w:r>
        <w:r w:rsidR="00271B65">
          <w:rPr>
            <w:webHidden/>
          </w:rPr>
          <w:instrText xml:space="preserve"> PAGEREF _Toc481080378 \h </w:instrText>
        </w:r>
        <w:r w:rsidR="00271B65">
          <w:rPr>
            <w:webHidden/>
          </w:rPr>
        </w:r>
        <w:r w:rsidR="00271B65">
          <w:rPr>
            <w:webHidden/>
          </w:rPr>
          <w:fldChar w:fldCharType="separate"/>
        </w:r>
        <w:r w:rsidR="0077230D">
          <w:rPr>
            <w:webHidden/>
          </w:rPr>
          <w:t>37</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79" w:history="1">
        <w:r w:rsidR="00271B65" w:rsidRPr="001871CC">
          <w:rPr>
            <w:rStyle w:val="Hyperlink"/>
            <w:lang w:val="nl-NL"/>
          </w:rPr>
          <w:t>3.9 Xem thông tin giấy phép</w:t>
        </w:r>
        <w:r w:rsidR="00271B65">
          <w:rPr>
            <w:webHidden/>
          </w:rPr>
          <w:tab/>
        </w:r>
        <w:r w:rsidR="00271B65">
          <w:rPr>
            <w:webHidden/>
          </w:rPr>
          <w:fldChar w:fldCharType="begin"/>
        </w:r>
        <w:r w:rsidR="00271B65">
          <w:rPr>
            <w:webHidden/>
          </w:rPr>
          <w:instrText xml:space="preserve"> PAGEREF _Toc481080379 \h </w:instrText>
        </w:r>
        <w:r w:rsidR="00271B65">
          <w:rPr>
            <w:webHidden/>
          </w:rPr>
        </w:r>
        <w:r w:rsidR="00271B65">
          <w:rPr>
            <w:webHidden/>
          </w:rPr>
          <w:fldChar w:fldCharType="separate"/>
        </w:r>
        <w:r w:rsidR="0077230D">
          <w:rPr>
            <w:webHidden/>
          </w:rPr>
          <w:t>37</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80" w:history="1">
        <w:r w:rsidR="00271B65" w:rsidRPr="001871CC">
          <w:rPr>
            <w:rStyle w:val="Hyperlink"/>
            <w:lang w:val="nl-NL"/>
          </w:rPr>
          <w:t>3.10 Quản lý giấy phép</w:t>
        </w:r>
        <w:r w:rsidR="00271B65">
          <w:rPr>
            <w:webHidden/>
          </w:rPr>
          <w:tab/>
        </w:r>
        <w:r w:rsidR="00271B65">
          <w:rPr>
            <w:webHidden/>
          </w:rPr>
          <w:fldChar w:fldCharType="begin"/>
        </w:r>
        <w:r w:rsidR="00271B65">
          <w:rPr>
            <w:webHidden/>
          </w:rPr>
          <w:instrText xml:space="preserve"> PAGEREF _Toc481080380 \h </w:instrText>
        </w:r>
        <w:r w:rsidR="00271B65">
          <w:rPr>
            <w:webHidden/>
          </w:rPr>
        </w:r>
        <w:r w:rsidR="00271B65">
          <w:rPr>
            <w:webHidden/>
          </w:rPr>
          <w:fldChar w:fldCharType="separate"/>
        </w:r>
        <w:r w:rsidR="0077230D">
          <w:rPr>
            <w:webHidden/>
          </w:rPr>
          <w:t>38</w:t>
        </w:r>
        <w:r w:rsidR="00271B65">
          <w:rPr>
            <w:webHidden/>
          </w:rPr>
          <w:fldChar w:fldCharType="end"/>
        </w:r>
      </w:hyperlink>
    </w:p>
    <w:p w:rsidR="00271B65" w:rsidRDefault="006F1263">
      <w:pPr>
        <w:pStyle w:val="TOC2"/>
        <w:rPr>
          <w:rFonts w:asciiTheme="minorHAnsi" w:eastAsiaTheme="minorEastAsia" w:hAnsiTheme="minorHAnsi" w:cstheme="minorBidi"/>
          <w:sz w:val="22"/>
          <w:szCs w:val="22"/>
        </w:rPr>
      </w:pPr>
      <w:hyperlink w:anchor="_Toc481080381" w:history="1">
        <w:r w:rsidR="00271B65" w:rsidRPr="001871CC">
          <w:rPr>
            <w:rStyle w:val="Hyperlink"/>
            <w:lang w:val="nl-NL"/>
          </w:rPr>
          <w:t>3.11 Thu hồi giấy phép</w:t>
        </w:r>
        <w:r w:rsidR="00271B65">
          <w:rPr>
            <w:webHidden/>
          </w:rPr>
          <w:tab/>
        </w:r>
        <w:r w:rsidR="00271B65">
          <w:rPr>
            <w:webHidden/>
          </w:rPr>
          <w:fldChar w:fldCharType="begin"/>
        </w:r>
        <w:r w:rsidR="00271B65">
          <w:rPr>
            <w:webHidden/>
          </w:rPr>
          <w:instrText xml:space="preserve"> PAGEREF _Toc481080381 \h </w:instrText>
        </w:r>
        <w:r w:rsidR="00271B65">
          <w:rPr>
            <w:webHidden/>
          </w:rPr>
        </w:r>
        <w:r w:rsidR="00271B65">
          <w:rPr>
            <w:webHidden/>
          </w:rPr>
          <w:fldChar w:fldCharType="separate"/>
        </w:r>
        <w:r w:rsidR="0077230D">
          <w:rPr>
            <w:webHidden/>
          </w:rPr>
          <w:t>39</w:t>
        </w:r>
        <w:r w:rsidR="00271B65">
          <w:rPr>
            <w:webHidden/>
          </w:rPr>
          <w:fldChar w:fldCharType="end"/>
        </w:r>
      </w:hyperlink>
    </w:p>
    <w:p w:rsidR="00271B65" w:rsidRDefault="006F1263">
      <w:pPr>
        <w:pStyle w:val="TOC1"/>
        <w:rPr>
          <w:rFonts w:asciiTheme="minorHAnsi" w:eastAsiaTheme="minorEastAsia" w:hAnsiTheme="minorHAnsi" w:cstheme="minorBidi"/>
          <w:b w:val="0"/>
          <w:bCs w:val="0"/>
          <w:caps w:val="0"/>
          <w:sz w:val="22"/>
          <w:szCs w:val="22"/>
        </w:rPr>
      </w:pPr>
      <w:hyperlink w:anchor="_Toc481080382" w:history="1">
        <w:r w:rsidR="00271B65" w:rsidRPr="001871CC">
          <w:rPr>
            <w:rStyle w:val="Hyperlink"/>
          </w:rPr>
          <w:t>4.</w:t>
        </w:r>
        <w:r w:rsidR="00271B65">
          <w:rPr>
            <w:rFonts w:asciiTheme="minorHAnsi" w:eastAsiaTheme="minorEastAsia" w:hAnsiTheme="minorHAnsi" w:cstheme="minorBidi"/>
            <w:b w:val="0"/>
            <w:bCs w:val="0"/>
            <w:caps w:val="0"/>
            <w:sz w:val="22"/>
            <w:szCs w:val="22"/>
          </w:rPr>
          <w:tab/>
        </w:r>
        <w:r w:rsidR="00271B65" w:rsidRPr="001871CC">
          <w:rPr>
            <w:rStyle w:val="Hyperlink"/>
          </w:rPr>
          <w:t>PHỤ LỤC</w:t>
        </w:r>
        <w:r w:rsidR="00271B65">
          <w:rPr>
            <w:webHidden/>
          </w:rPr>
          <w:tab/>
        </w:r>
        <w:r w:rsidR="00271B65">
          <w:rPr>
            <w:webHidden/>
          </w:rPr>
          <w:fldChar w:fldCharType="begin"/>
        </w:r>
        <w:r w:rsidR="00271B65">
          <w:rPr>
            <w:webHidden/>
          </w:rPr>
          <w:instrText xml:space="preserve"> PAGEREF _Toc481080382 \h </w:instrText>
        </w:r>
        <w:r w:rsidR="00271B65">
          <w:rPr>
            <w:webHidden/>
          </w:rPr>
        </w:r>
        <w:r w:rsidR="00271B65">
          <w:rPr>
            <w:webHidden/>
          </w:rPr>
          <w:fldChar w:fldCharType="separate"/>
        </w:r>
        <w:r w:rsidR="0077230D">
          <w:rPr>
            <w:webHidden/>
          </w:rPr>
          <w:t>39</w:t>
        </w:r>
        <w:r w:rsidR="00271B65">
          <w:rPr>
            <w:webHidden/>
          </w:rPr>
          <w:fldChar w:fldCharType="end"/>
        </w:r>
      </w:hyperlink>
    </w:p>
    <w:p w:rsidR="00C12FF2" w:rsidRPr="0098702A" w:rsidRDefault="00593E4A" w:rsidP="00A93C25">
      <w:pPr>
        <w:tabs>
          <w:tab w:val="left" w:pos="2640"/>
        </w:tabs>
        <w:rPr>
          <w:rFonts w:cs="Times New Roman"/>
          <w:b/>
          <w:bCs/>
          <w:caps/>
          <w:smallCaps/>
          <w:noProof/>
          <w:sz w:val="24"/>
        </w:rPr>
      </w:pPr>
      <w:r w:rsidRPr="0098702A">
        <w:rPr>
          <w:rFonts w:cs="Times New Roman"/>
          <w:b/>
          <w:bCs/>
          <w:caps/>
          <w:smallCaps/>
          <w:noProof/>
          <w:sz w:val="24"/>
        </w:rPr>
        <w:fldChar w:fldCharType="end"/>
      </w:r>
    </w:p>
    <w:p w:rsidR="00DA1A0C" w:rsidRPr="0098702A" w:rsidRDefault="00A93C25" w:rsidP="00A93C25">
      <w:pPr>
        <w:tabs>
          <w:tab w:val="left" w:pos="2640"/>
        </w:tabs>
        <w:rPr>
          <w:rFonts w:cs="Times New Roman"/>
          <w:sz w:val="24"/>
        </w:rPr>
      </w:pPr>
      <w:r w:rsidRPr="0098702A">
        <w:rPr>
          <w:rFonts w:cs="Times New Roman"/>
          <w:b/>
          <w:bCs/>
          <w:caps/>
          <w:smallCaps/>
          <w:noProof/>
          <w:sz w:val="24"/>
        </w:rPr>
        <w:tab/>
      </w:r>
    </w:p>
    <w:p w:rsidR="00C12FF2" w:rsidRPr="0098702A" w:rsidRDefault="006D23A2" w:rsidP="00C12FF2">
      <w:pPr>
        <w:pStyle w:val="Heading1"/>
        <w:rPr>
          <w:rStyle w:val="Strong"/>
          <w:b/>
          <w:sz w:val="24"/>
          <w:szCs w:val="24"/>
        </w:rPr>
      </w:pPr>
      <w:bookmarkStart w:id="5" w:name="_Toc403142201"/>
      <w:bookmarkStart w:id="6" w:name="_Toc406575486"/>
      <w:bookmarkStart w:id="7" w:name="_Toc452446887"/>
      <w:r w:rsidRPr="0098702A">
        <w:rPr>
          <w:rStyle w:val="Strong"/>
          <w:b/>
          <w:sz w:val="24"/>
          <w:szCs w:val="24"/>
        </w:rPr>
        <w:br w:type="page"/>
      </w:r>
      <w:bookmarkStart w:id="8" w:name="_Toc481080353"/>
      <w:r w:rsidR="00C12FF2" w:rsidRPr="0098702A">
        <w:rPr>
          <w:rStyle w:val="Strong"/>
          <w:b/>
          <w:sz w:val="24"/>
          <w:szCs w:val="24"/>
        </w:rPr>
        <w:lastRenderedPageBreak/>
        <w:t>GIỚI THIỆU</w:t>
      </w:r>
      <w:bookmarkStart w:id="9" w:name="_Toc406575487"/>
      <w:bookmarkEnd w:id="5"/>
      <w:bookmarkEnd w:id="6"/>
      <w:bookmarkEnd w:id="8"/>
    </w:p>
    <w:p w:rsidR="00C12FF2" w:rsidRPr="0098702A" w:rsidRDefault="00C12FF2" w:rsidP="00CF3D2A">
      <w:pPr>
        <w:pStyle w:val="Heading2"/>
        <w:rPr>
          <w:bCs/>
          <w:sz w:val="24"/>
          <w:szCs w:val="24"/>
        </w:rPr>
      </w:pPr>
      <w:bookmarkStart w:id="10" w:name="_Toc481080354"/>
      <w:r w:rsidRPr="0098702A">
        <w:rPr>
          <w:sz w:val="24"/>
          <w:szCs w:val="24"/>
        </w:rPr>
        <w:t>1.1 Tổng quan về Cổng thông tin một cửa Quốc gia</w:t>
      </w:r>
      <w:bookmarkEnd w:id="9"/>
      <w:bookmarkEnd w:id="10"/>
    </w:p>
    <w:p w:rsidR="00C12FF2" w:rsidRPr="0098702A" w:rsidRDefault="00C12FF2" w:rsidP="00945410">
      <w:pPr>
        <w:pStyle w:val="1Vanban"/>
      </w:pPr>
      <w:bookmarkStart w:id="11" w:name="OLE_LINK19"/>
      <w:bookmarkStart w:id="12" w:name="OLE_LINK20"/>
      <w:bookmarkStart w:id="13" w:name="OLE_LINK21"/>
      <w:r w:rsidRPr="0098702A">
        <w:t>Hệ thốn</w:t>
      </w:r>
      <w:r w:rsidR="00935AA5">
        <w:t>g thông tin phục vụ triển khai C</w:t>
      </w:r>
      <w:r w:rsidRPr="0098702A">
        <w:t xml:space="preserve">ơ chế </w:t>
      </w:r>
      <w:r w:rsidR="00935AA5">
        <w:t>M</w:t>
      </w:r>
      <w:r w:rsidRPr="0098702A">
        <w:t>ột cửa quốc gia được triển khai để đáp ứng yêu</w:t>
      </w:r>
      <w:r w:rsidR="00C241F5" w:rsidRPr="0098702A">
        <w:t xml:space="preserve"> cầu kết nối với </w:t>
      </w:r>
      <w:r w:rsidR="0036422E">
        <w:t>DN</w:t>
      </w:r>
      <w:r w:rsidR="00C241F5" w:rsidRPr="0098702A">
        <w:t xml:space="preserve"> với các Bộ Ngành liên quan trong các thủ tục xuất nhập khẩu hàng hóa, xuất nhập quá cảnh phương tiện vận tải</w:t>
      </w:r>
      <w:r w:rsidR="00453E6E" w:rsidRPr="0098702A">
        <w:t xml:space="preserve">. </w:t>
      </w:r>
      <w:r w:rsidR="00AA30FB" w:rsidRPr="0098702A">
        <w:t xml:space="preserve">Đối với nghiệp vụ </w:t>
      </w:r>
      <w:r w:rsidR="00945410" w:rsidRPr="0098702A">
        <w:t xml:space="preserve">cấp phép nhập khẩu thiết bị phát, thu-phát sóng vô tuyến điện </w:t>
      </w:r>
      <w:r w:rsidR="007106D8" w:rsidRPr="0098702A">
        <w:t>thuộc nghiệp vụ Bộ</w:t>
      </w:r>
      <w:r w:rsidR="00872869" w:rsidRPr="0098702A">
        <w:t xml:space="preserve"> Thông tin và Truyền thông</w:t>
      </w:r>
      <w:r w:rsidR="00AA30FB" w:rsidRPr="0098702A">
        <w:t xml:space="preserve">, </w:t>
      </w:r>
      <w:r w:rsidR="0064152D">
        <w:t xml:space="preserve">Cổng thông tin </w:t>
      </w:r>
      <w:r w:rsidR="005C572D">
        <w:t>Một</w:t>
      </w:r>
      <w:r w:rsidR="00AA30FB" w:rsidRPr="0098702A">
        <w:t xml:space="preserve"> cửa quốc gia cho phép khai báo hồ sơ và nhận kết quả xử lý hồ sơ từ hệ thống </w:t>
      </w:r>
      <w:r w:rsidR="00C241F5" w:rsidRPr="0098702A">
        <w:t xml:space="preserve">Bộ </w:t>
      </w:r>
      <w:r w:rsidR="00872869" w:rsidRPr="0098702A">
        <w:t>Thông tin và Truyền thông</w:t>
      </w:r>
      <w:r w:rsidR="007106D8" w:rsidRPr="0098702A">
        <w:t xml:space="preserve">. </w:t>
      </w:r>
      <w:r w:rsidRPr="0098702A">
        <w:t>Hệ thống sẽ đáp ứng các yêu cầu</w:t>
      </w:r>
      <w:r w:rsidR="00AA30FB" w:rsidRPr="0098702A">
        <w:t xml:space="preserve"> sau </w:t>
      </w:r>
      <w:r w:rsidRPr="0098702A">
        <w:t>:</w:t>
      </w:r>
    </w:p>
    <w:p w:rsidR="006D23A2" w:rsidRPr="0098702A" w:rsidRDefault="00C12FF2" w:rsidP="00F556CE">
      <w:pPr>
        <w:pStyle w:val="BodyText3"/>
        <w:keepNext w:val="0"/>
        <w:numPr>
          <w:ilvl w:val="0"/>
          <w:numId w:val="23"/>
        </w:numPr>
        <w:spacing w:before="120" w:after="120"/>
        <w:ind w:left="568" w:hanging="284"/>
        <w:jc w:val="both"/>
        <w:rPr>
          <w:rFonts w:ascii="Times New Roman" w:hAnsi="Times New Roman"/>
          <w:sz w:val="24"/>
          <w:lang w:val="nb-NO"/>
        </w:rPr>
      </w:pPr>
      <w:r w:rsidRPr="0098702A">
        <w:rPr>
          <w:rFonts w:ascii="Times New Roman" w:hAnsi="Times New Roman"/>
          <w:sz w:val="24"/>
          <w:lang w:val="nb-NO"/>
        </w:rPr>
        <w:t xml:space="preserve">Tiếp nhận và phản hồi thông tin cho các </w:t>
      </w:r>
      <w:r w:rsidR="0036422E">
        <w:rPr>
          <w:rFonts w:ascii="Times New Roman" w:hAnsi="Times New Roman"/>
          <w:sz w:val="24"/>
          <w:lang w:val="nb-NO"/>
        </w:rPr>
        <w:t>DN</w:t>
      </w:r>
      <w:r w:rsidRPr="0098702A">
        <w:rPr>
          <w:rFonts w:ascii="Times New Roman" w:hAnsi="Times New Roman"/>
          <w:sz w:val="24"/>
          <w:lang w:val="nb-NO"/>
        </w:rPr>
        <w:t xml:space="preserve"> tham gia khai báo thủ tục hành chính liên quan </w:t>
      </w:r>
      <w:bookmarkStart w:id="14" w:name="_Toc406575489"/>
      <w:bookmarkEnd w:id="11"/>
      <w:bookmarkEnd w:id="12"/>
      <w:bookmarkEnd w:id="13"/>
      <w:r w:rsidR="007106D8" w:rsidRPr="0098702A">
        <w:rPr>
          <w:rFonts w:ascii="Times New Roman" w:hAnsi="Times New Roman"/>
          <w:sz w:val="24"/>
          <w:lang w:val="nb-NO"/>
        </w:rPr>
        <w:t xml:space="preserve">đến </w:t>
      </w:r>
      <w:r w:rsidR="000E4937" w:rsidRPr="0098702A">
        <w:rPr>
          <w:rFonts w:ascii="Times New Roman" w:hAnsi="Times New Roman"/>
          <w:sz w:val="24"/>
          <w:lang w:val="nb-NO"/>
        </w:rPr>
        <w:t xml:space="preserve">lĩnh vực </w:t>
      </w:r>
      <w:r w:rsidR="00872869" w:rsidRPr="0098702A">
        <w:rPr>
          <w:rFonts w:ascii="Times New Roman" w:hAnsi="Times New Roman"/>
          <w:sz w:val="24"/>
          <w:lang w:val="nb-NO"/>
        </w:rPr>
        <w:t>cấp phép nhập khẩu thiết bị phát, thu-phát sóng vô tuyến điện.</w:t>
      </w:r>
    </w:p>
    <w:p w:rsidR="00BD7655" w:rsidRPr="0098702A" w:rsidRDefault="00BD7655" w:rsidP="00F556CE">
      <w:pPr>
        <w:pStyle w:val="NoSpacing"/>
        <w:numPr>
          <w:ilvl w:val="0"/>
          <w:numId w:val="23"/>
        </w:numPr>
        <w:spacing w:line="360" w:lineRule="auto"/>
        <w:ind w:left="567"/>
        <w:rPr>
          <w:rFonts w:cs="Times New Roman"/>
          <w:i/>
          <w:sz w:val="24"/>
          <w:lang w:val="nb-NO"/>
        </w:rPr>
      </w:pPr>
      <w:r w:rsidRPr="0098702A">
        <w:rPr>
          <w:rFonts w:cs="Times New Roman"/>
          <w:i/>
          <w:sz w:val="24"/>
          <w:lang w:val="nb-NO"/>
        </w:rPr>
        <w:t xml:space="preserve">Trao đổi thông tin với hệ thống </w:t>
      </w:r>
      <w:r w:rsidR="00C241F5" w:rsidRPr="0098702A">
        <w:rPr>
          <w:rFonts w:cs="Times New Roman"/>
          <w:i/>
          <w:iCs/>
          <w:sz w:val="24"/>
          <w:lang w:val="nb-NO"/>
        </w:rPr>
        <w:t xml:space="preserve">Bộ </w:t>
      </w:r>
      <w:r w:rsidR="00872869" w:rsidRPr="0098702A">
        <w:rPr>
          <w:rFonts w:cs="Times New Roman"/>
          <w:i/>
          <w:iCs/>
          <w:sz w:val="24"/>
          <w:lang w:val="nb-NO"/>
        </w:rPr>
        <w:t>Thông tin và Truyền thông</w:t>
      </w:r>
      <w:r w:rsidR="00C241F5" w:rsidRPr="0098702A">
        <w:rPr>
          <w:rFonts w:cs="Times New Roman"/>
          <w:i/>
          <w:sz w:val="24"/>
          <w:lang w:val="nb-NO"/>
        </w:rPr>
        <w:t xml:space="preserve"> </w:t>
      </w:r>
      <w:r w:rsidRPr="0098702A">
        <w:rPr>
          <w:rFonts w:cs="Times New Roman"/>
          <w:i/>
          <w:sz w:val="24"/>
          <w:lang w:val="nb-NO"/>
        </w:rPr>
        <w:t>trong triển khai cơ chế Một cửa Quốc gia hướng tới kết nối với cơ chế Một cửa Quốc gia.</w:t>
      </w:r>
    </w:p>
    <w:p w:rsidR="006D23A2" w:rsidRPr="0098702A" w:rsidRDefault="00C12FF2" w:rsidP="00CF3D2A">
      <w:pPr>
        <w:pStyle w:val="Heading2"/>
        <w:rPr>
          <w:sz w:val="24"/>
          <w:szCs w:val="24"/>
          <w:lang w:val="nb-NO"/>
        </w:rPr>
      </w:pPr>
      <w:bookmarkStart w:id="15" w:name="_Toc481080355"/>
      <w:r w:rsidRPr="0098702A">
        <w:rPr>
          <w:sz w:val="24"/>
          <w:szCs w:val="24"/>
          <w:lang w:val="nb-NO"/>
        </w:rPr>
        <w:t>1.3  Phạm vi tài liệu</w:t>
      </w:r>
      <w:bookmarkEnd w:id="14"/>
      <w:bookmarkEnd w:id="15"/>
    </w:p>
    <w:p w:rsidR="006D23A2" w:rsidRPr="0098702A" w:rsidRDefault="00C12FF2" w:rsidP="006D23A2">
      <w:pPr>
        <w:pStyle w:val="BodyText3"/>
        <w:keepNext w:val="0"/>
        <w:spacing w:before="120" w:after="120"/>
        <w:ind w:firstLine="360"/>
        <w:jc w:val="both"/>
        <w:rPr>
          <w:rFonts w:ascii="Times New Roman" w:hAnsi="Times New Roman"/>
          <w:i w:val="0"/>
          <w:sz w:val="24"/>
          <w:lang w:val="nb-NO"/>
        </w:rPr>
      </w:pPr>
      <w:r w:rsidRPr="0098702A">
        <w:rPr>
          <w:rFonts w:ascii="Times New Roman" w:hAnsi="Times New Roman"/>
          <w:i w:val="0"/>
          <w:sz w:val="24"/>
          <w:lang w:val="nb-NO"/>
        </w:rPr>
        <w:t xml:space="preserve">Tài liệu được áp dụng cho </w:t>
      </w:r>
      <w:r w:rsidR="0036422E">
        <w:rPr>
          <w:rFonts w:ascii="Times New Roman" w:hAnsi="Times New Roman"/>
          <w:i w:val="0"/>
          <w:sz w:val="24"/>
          <w:lang w:val="nb-NO"/>
        </w:rPr>
        <w:t>DN</w:t>
      </w:r>
      <w:r w:rsidRPr="0098702A">
        <w:rPr>
          <w:rFonts w:ascii="Times New Roman" w:hAnsi="Times New Roman"/>
          <w:i w:val="0"/>
          <w:sz w:val="24"/>
          <w:lang w:val="nb-NO"/>
        </w:rPr>
        <w:t xml:space="preserve"> thực hiện chức năng quản lý, tì</w:t>
      </w:r>
      <w:r w:rsidR="007B3639" w:rsidRPr="0098702A">
        <w:rPr>
          <w:rFonts w:ascii="Times New Roman" w:hAnsi="Times New Roman"/>
          <w:i w:val="0"/>
          <w:sz w:val="24"/>
          <w:lang w:val="nb-NO"/>
        </w:rPr>
        <w:t xml:space="preserve">m kiếm, xem, khai báo, khai sửa, xóa hồ sơ </w:t>
      </w:r>
      <w:r w:rsidR="00315AC0" w:rsidRPr="0098702A">
        <w:rPr>
          <w:rFonts w:ascii="Times New Roman" w:hAnsi="Times New Roman"/>
          <w:i w:val="0"/>
          <w:sz w:val="24"/>
          <w:lang w:val="nb-NO"/>
        </w:rPr>
        <w:t>nhập khẩu</w:t>
      </w:r>
      <w:r w:rsidR="00872869" w:rsidRPr="0098702A">
        <w:rPr>
          <w:rFonts w:ascii="Times New Roman" w:hAnsi="Times New Roman"/>
          <w:i w:val="0"/>
          <w:sz w:val="24"/>
          <w:lang w:val="nb-NO"/>
        </w:rPr>
        <w:t xml:space="preserve"> thiết bị phát, thu-phát sóng vô tuyến điện</w:t>
      </w:r>
      <w:r w:rsidR="00315AC0" w:rsidRPr="0098702A">
        <w:rPr>
          <w:rFonts w:ascii="Times New Roman" w:hAnsi="Times New Roman"/>
          <w:i w:val="0"/>
          <w:sz w:val="24"/>
          <w:lang w:val="nb-NO"/>
        </w:rPr>
        <w:t xml:space="preserve"> </w:t>
      </w:r>
      <w:r w:rsidR="000E4937" w:rsidRPr="0098702A">
        <w:rPr>
          <w:rFonts w:ascii="Times New Roman" w:hAnsi="Times New Roman"/>
          <w:i w:val="0"/>
          <w:sz w:val="24"/>
          <w:lang w:val="nb-NO"/>
        </w:rPr>
        <w:t xml:space="preserve">thuộc nghiệp vụ của </w:t>
      </w:r>
      <w:r w:rsidR="00315AC0" w:rsidRPr="0098702A">
        <w:rPr>
          <w:rFonts w:ascii="Times New Roman" w:hAnsi="Times New Roman"/>
          <w:i w:val="0"/>
          <w:sz w:val="24"/>
          <w:lang w:val="nb-NO"/>
        </w:rPr>
        <w:t xml:space="preserve">Bộ </w:t>
      </w:r>
      <w:r w:rsidR="00872869" w:rsidRPr="0098702A">
        <w:rPr>
          <w:rFonts w:ascii="Times New Roman" w:hAnsi="Times New Roman"/>
          <w:i w:val="0"/>
          <w:sz w:val="24"/>
          <w:lang w:val="nb-NO"/>
        </w:rPr>
        <w:t>Thông tin và Truyền thông</w:t>
      </w:r>
      <w:r w:rsidR="00315AC0" w:rsidRPr="0098702A">
        <w:rPr>
          <w:rFonts w:ascii="Times New Roman" w:hAnsi="Times New Roman"/>
          <w:i w:val="0"/>
          <w:sz w:val="24"/>
          <w:lang w:val="nb-NO"/>
        </w:rPr>
        <w:t xml:space="preserve"> </w:t>
      </w:r>
      <w:r w:rsidRPr="0098702A">
        <w:rPr>
          <w:rFonts w:ascii="Times New Roman" w:hAnsi="Times New Roman"/>
          <w:i w:val="0"/>
          <w:sz w:val="24"/>
          <w:lang w:val="nb-NO"/>
        </w:rPr>
        <w:t xml:space="preserve">trên hệ thống cổng </w:t>
      </w:r>
      <w:r w:rsidR="0064152D">
        <w:rPr>
          <w:rFonts w:ascii="Times New Roman" w:hAnsi="Times New Roman"/>
          <w:i w:val="0"/>
          <w:sz w:val="24"/>
          <w:lang w:val="nb-NO"/>
        </w:rPr>
        <w:t>Cổng thông tin Một cửa</w:t>
      </w:r>
      <w:r w:rsidRPr="0098702A">
        <w:rPr>
          <w:rFonts w:ascii="Times New Roman" w:hAnsi="Times New Roman"/>
          <w:i w:val="0"/>
          <w:sz w:val="24"/>
          <w:lang w:val="nb-NO"/>
        </w:rPr>
        <w:t xml:space="preserve"> Quốc gia.</w:t>
      </w:r>
    </w:p>
    <w:p w:rsidR="00DA1A0C" w:rsidRPr="0098702A" w:rsidRDefault="00C12FF2" w:rsidP="00CF3D2A">
      <w:pPr>
        <w:pStyle w:val="Heading2"/>
        <w:rPr>
          <w:sz w:val="24"/>
          <w:szCs w:val="24"/>
          <w:lang w:val="nb-NO"/>
        </w:rPr>
      </w:pPr>
      <w:bookmarkStart w:id="16" w:name="_Toc481080356"/>
      <w:r w:rsidRPr="0098702A">
        <w:rPr>
          <w:sz w:val="24"/>
          <w:szCs w:val="24"/>
          <w:lang w:val="nb-NO"/>
        </w:rPr>
        <w:lastRenderedPageBreak/>
        <w:t xml:space="preserve">1.4 </w:t>
      </w:r>
      <w:r w:rsidR="00DA1A0C" w:rsidRPr="0098702A">
        <w:rPr>
          <w:sz w:val="24"/>
          <w:szCs w:val="24"/>
          <w:lang w:val="nb-NO"/>
        </w:rPr>
        <w:t xml:space="preserve">Các thuật ngữ và </w:t>
      </w:r>
      <w:r w:rsidR="00B03FA8" w:rsidRPr="0098702A">
        <w:rPr>
          <w:sz w:val="24"/>
          <w:szCs w:val="24"/>
          <w:lang w:val="nb-NO"/>
        </w:rPr>
        <w:t xml:space="preserve">từ </w:t>
      </w:r>
      <w:r w:rsidR="00DA1A0C" w:rsidRPr="0098702A">
        <w:rPr>
          <w:sz w:val="24"/>
          <w:szCs w:val="24"/>
          <w:lang w:val="nb-NO"/>
        </w:rPr>
        <w:t>viết tắt</w:t>
      </w:r>
      <w:bookmarkEnd w:id="16"/>
    </w:p>
    <w:p w:rsidR="00D33640" w:rsidRPr="00AE2069" w:rsidRDefault="00D33640" w:rsidP="000E245A">
      <w:pPr>
        <w:pStyle w:val="NormalIndent"/>
        <w:rPr>
          <w:lang w:val="nb-NO"/>
        </w:rPr>
      </w:pPr>
    </w:p>
    <w:tbl>
      <w:tblPr>
        <w:tblW w:w="8647" w:type="dxa"/>
        <w:jc w:val="center"/>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430"/>
        <w:gridCol w:w="4800"/>
        <w:gridCol w:w="1417"/>
      </w:tblGrid>
      <w:tr w:rsidR="00A748EF" w:rsidRPr="0098702A" w:rsidTr="005163E7">
        <w:trPr>
          <w:tblHeader/>
          <w:jc w:val="center"/>
        </w:trPr>
        <w:tc>
          <w:tcPr>
            <w:tcW w:w="2430" w:type="dxa"/>
            <w:shd w:val="pct5" w:color="auto" w:fill="FFFFFF"/>
          </w:tcPr>
          <w:p w:rsidR="00A748EF" w:rsidRPr="0098702A" w:rsidRDefault="00A748EF" w:rsidP="00C271E7">
            <w:pPr>
              <w:pStyle w:val="Bang"/>
              <w:spacing w:before="40" w:after="40"/>
              <w:jc w:val="both"/>
              <w:rPr>
                <w:rFonts w:cs="Times New Roman"/>
                <w:b/>
                <w:color w:val="000000"/>
                <w:sz w:val="24"/>
                <w:szCs w:val="24"/>
              </w:rPr>
            </w:pPr>
            <w:r w:rsidRPr="0098702A">
              <w:rPr>
                <w:rFonts w:cs="Times New Roman"/>
                <w:b/>
                <w:color w:val="000000"/>
                <w:sz w:val="24"/>
                <w:szCs w:val="24"/>
              </w:rPr>
              <w:t>Thuật ngữ</w:t>
            </w:r>
          </w:p>
        </w:tc>
        <w:tc>
          <w:tcPr>
            <w:tcW w:w="4800" w:type="dxa"/>
            <w:shd w:val="pct5" w:color="auto" w:fill="FFFFFF"/>
          </w:tcPr>
          <w:p w:rsidR="00A748EF" w:rsidRPr="0098702A" w:rsidRDefault="00A748EF" w:rsidP="00C271E7">
            <w:pPr>
              <w:pStyle w:val="Bang"/>
              <w:spacing w:before="40" w:after="40"/>
              <w:jc w:val="both"/>
              <w:rPr>
                <w:rFonts w:cs="Times New Roman"/>
                <w:b/>
                <w:color w:val="000000"/>
                <w:sz w:val="24"/>
                <w:szCs w:val="24"/>
              </w:rPr>
            </w:pPr>
            <w:r w:rsidRPr="0098702A">
              <w:rPr>
                <w:rFonts w:cs="Times New Roman"/>
                <w:b/>
                <w:color w:val="000000"/>
                <w:sz w:val="24"/>
                <w:szCs w:val="24"/>
              </w:rPr>
              <w:t>Định nghĩa</w:t>
            </w:r>
          </w:p>
        </w:tc>
        <w:tc>
          <w:tcPr>
            <w:tcW w:w="1417" w:type="dxa"/>
            <w:shd w:val="pct5" w:color="auto" w:fill="FFFFFF"/>
          </w:tcPr>
          <w:p w:rsidR="00A748EF" w:rsidRPr="0098702A" w:rsidRDefault="00CF6B74" w:rsidP="00C271E7">
            <w:pPr>
              <w:pStyle w:val="Bang"/>
              <w:spacing w:before="40" w:after="40"/>
              <w:jc w:val="both"/>
              <w:rPr>
                <w:rFonts w:cs="Times New Roman"/>
                <w:b/>
                <w:color w:val="000000"/>
                <w:sz w:val="24"/>
                <w:szCs w:val="24"/>
              </w:rPr>
            </w:pPr>
            <w:r w:rsidRPr="0098702A">
              <w:rPr>
                <w:rFonts w:cs="Times New Roman"/>
                <w:b/>
                <w:color w:val="000000"/>
                <w:sz w:val="24"/>
                <w:szCs w:val="24"/>
              </w:rPr>
              <w:t>Ghi chú</w:t>
            </w:r>
          </w:p>
        </w:tc>
      </w:tr>
      <w:tr w:rsidR="00A748EF" w:rsidRPr="0098702A" w:rsidTr="005163E7">
        <w:trPr>
          <w:jc w:val="center"/>
        </w:trPr>
        <w:tc>
          <w:tcPr>
            <w:tcW w:w="2430" w:type="dxa"/>
          </w:tcPr>
          <w:p w:rsidR="00A748EF" w:rsidRPr="0098702A" w:rsidRDefault="005163E7" w:rsidP="00872869">
            <w:pPr>
              <w:spacing w:before="40" w:after="40" w:line="240" w:lineRule="auto"/>
              <w:jc w:val="both"/>
              <w:rPr>
                <w:rFonts w:cs="Times New Roman"/>
                <w:color w:val="000000"/>
                <w:sz w:val="24"/>
              </w:rPr>
            </w:pPr>
            <w:r w:rsidRPr="0098702A">
              <w:rPr>
                <w:rFonts w:cs="Times New Roman"/>
                <w:color w:val="000000"/>
                <w:sz w:val="24"/>
              </w:rPr>
              <w:t>B</w:t>
            </w:r>
            <w:r w:rsidR="00872869" w:rsidRPr="0098702A">
              <w:rPr>
                <w:rFonts w:cs="Times New Roman"/>
                <w:color w:val="000000"/>
                <w:sz w:val="24"/>
              </w:rPr>
              <w:t>TTTT</w:t>
            </w:r>
          </w:p>
        </w:tc>
        <w:tc>
          <w:tcPr>
            <w:tcW w:w="4800" w:type="dxa"/>
          </w:tcPr>
          <w:p w:rsidR="00A748EF" w:rsidRPr="0098702A" w:rsidRDefault="005163E7" w:rsidP="00872869">
            <w:pPr>
              <w:spacing w:before="40" w:after="40" w:line="240" w:lineRule="auto"/>
              <w:jc w:val="both"/>
              <w:rPr>
                <w:rFonts w:cs="Times New Roman"/>
                <w:color w:val="000000"/>
                <w:sz w:val="24"/>
              </w:rPr>
            </w:pPr>
            <w:r w:rsidRPr="0098702A">
              <w:rPr>
                <w:rFonts w:cs="Times New Roman"/>
                <w:sz w:val="24"/>
              </w:rPr>
              <w:t xml:space="preserve">Bộ </w:t>
            </w:r>
            <w:r w:rsidR="00872869" w:rsidRPr="0098702A">
              <w:rPr>
                <w:rFonts w:cs="Times New Roman"/>
                <w:sz w:val="24"/>
              </w:rPr>
              <w:t>Thông tin và Truyền thông</w:t>
            </w:r>
          </w:p>
        </w:tc>
        <w:tc>
          <w:tcPr>
            <w:tcW w:w="1417" w:type="dxa"/>
          </w:tcPr>
          <w:p w:rsidR="00A748EF" w:rsidRPr="0098702A" w:rsidRDefault="00A748EF" w:rsidP="00C271E7">
            <w:pPr>
              <w:spacing w:before="40" w:after="40" w:line="240" w:lineRule="auto"/>
              <w:jc w:val="both"/>
              <w:rPr>
                <w:rFonts w:cs="Times New Roman"/>
                <w:color w:val="000000"/>
                <w:sz w:val="24"/>
              </w:rPr>
            </w:pPr>
          </w:p>
        </w:tc>
      </w:tr>
      <w:tr w:rsidR="00A748EF" w:rsidRPr="0098702A" w:rsidTr="005163E7">
        <w:trPr>
          <w:jc w:val="center"/>
        </w:trPr>
        <w:tc>
          <w:tcPr>
            <w:tcW w:w="2430" w:type="dxa"/>
          </w:tcPr>
          <w:p w:rsidR="00A748EF" w:rsidRPr="0098702A" w:rsidRDefault="009A3E59" w:rsidP="00C271E7">
            <w:pPr>
              <w:spacing w:before="40" w:after="40" w:line="240" w:lineRule="auto"/>
              <w:jc w:val="both"/>
              <w:rPr>
                <w:rFonts w:cs="Times New Roman"/>
                <w:color w:val="000000"/>
                <w:sz w:val="24"/>
              </w:rPr>
            </w:pPr>
            <w:r w:rsidRPr="0098702A">
              <w:rPr>
                <w:rFonts w:cs="Times New Roman"/>
                <w:color w:val="000000"/>
                <w:sz w:val="24"/>
              </w:rPr>
              <w:t>Admin</w:t>
            </w:r>
          </w:p>
        </w:tc>
        <w:tc>
          <w:tcPr>
            <w:tcW w:w="4800" w:type="dxa"/>
          </w:tcPr>
          <w:p w:rsidR="00A748EF" w:rsidRPr="0098702A" w:rsidRDefault="009A3E59" w:rsidP="00C271E7">
            <w:pPr>
              <w:spacing w:before="40" w:after="40" w:line="240" w:lineRule="auto"/>
              <w:jc w:val="both"/>
              <w:rPr>
                <w:rFonts w:cs="Times New Roman"/>
                <w:color w:val="000000"/>
                <w:sz w:val="24"/>
              </w:rPr>
            </w:pPr>
            <w:r w:rsidRPr="0098702A">
              <w:rPr>
                <w:rFonts w:cs="Times New Roman"/>
                <w:color w:val="000000"/>
                <w:sz w:val="24"/>
              </w:rPr>
              <w:t>Quản trị</w:t>
            </w:r>
          </w:p>
        </w:tc>
        <w:tc>
          <w:tcPr>
            <w:tcW w:w="1417" w:type="dxa"/>
          </w:tcPr>
          <w:p w:rsidR="00A748EF" w:rsidRPr="0098702A" w:rsidRDefault="00A748EF" w:rsidP="00C271E7">
            <w:pPr>
              <w:spacing w:before="40" w:after="40" w:line="240" w:lineRule="auto"/>
              <w:jc w:val="both"/>
              <w:rPr>
                <w:rFonts w:cs="Times New Roman"/>
                <w:color w:val="000000"/>
                <w:sz w:val="24"/>
              </w:rPr>
            </w:pPr>
          </w:p>
        </w:tc>
      </w:tr>
      <w:tr w:rsidR="00A748EF" w:rsidRPr="0098702A" w:rsidTr="005163E7">
        <w:trPr>
          <w:jc w:val="center"/>
        </w:trPr>
        <w:tc>
          <w:tcPr>
            <w:tcW w:w="2430" w:type="dxa"/>
          </w:tcPr>
          <w:p w:rsidR="00A748EF" w:rsidRPr="0098702A" w:rsidRDefault="00F74443" w:rsidP="00C271E7">
            <w:pPr>
              <w:spacing w:before="40" w:after="40" w:line="240" w:lineRule="auto"/>
              <w:jc w:val="both"/>
              <w:rPr>
                <w:rFonts w:cs="Times New Roman"/>
                <w:color w:val="000000"/>
                <w:sz w:val="24"/>
              </w:rPr>
            </w:pPr>
            <w:r>
              <w:rPr>
                <w:rFonts w:cs="Times New Roman"/>
                <w:color w:val="000000"/>
                <w:sz w:val="24"/>
              </w:rPr>
              <w:t>VNSW</w:t>
            </w:r>
          </w:p>
        </w:tc>
        <w:tc>
          <w:tcPr>
            <w:tcW w:w="4800" w:type="dxa"/>
          </w:tcPr>
          <w:p w:rsidR="00A748EF" w:rsidRPr="0098702A" w:rsidRDefault="00D154EC" w:rsidP="00C271E7">
            <w:pPr>
              <w:spacing w:before="40" w:after="40" w:line="240" w:lineRule="auto"/>
              <w:jc w:val="both"/>
              <w:rPr>
                <w:rFonts w:cs="Times New Roman"/>
                <w:color w:val="000000"/>
                <w:sz w:val="24"/>
              </w:rPr>
            </w:pPr>
            <w:r>
              <w:rPr>
                <w:rFonts w:cs="Times New Roman"/>
                <w:color w:val="000000"/>
                <w:sz w:val="24"/>
              </w:rPr>
              <w:t xml:space="preserve">Cổng thông tin </w:t>
            </w:r>
            <w:r w:rsidR="00E51C05">
              <w:rPr>
                <w:rFonts w:cs="Times New Roman"/>
                <w:color w:val="000000"/>
                <w:sz w:val="24"/>
              </w:rPr>
              <w:t>Một cửa Quốc g</w:t>
            </w:r>
            <w:r w:rsidR="00F74443">
              <w:rPr>
                <w:rFonts w:cs="Times New Roman"/>
                <w:color w:val="000000"/>
                <w:sz w:val="24"/>
              </w:rPr>
              <w:t>ia</w:t>
            </w:r>
          </w:p>
        </w:tc>
        <w:tc>
          <w:tcPr>
            <w:tcW w:w="1417" w:type="dxa"/>
          </w:tcPr>
          <w:p w:rsidR="00A748EF" w:rsidRPr="0098702A" w:rsidRDefault="00A748EF" w:rsidP="00C271E7">
            <w:pPr>
              <w:spacing w:before="40" w:after="40" w:line="240" w:lineRule="auto"/>
              <w:jc w:val="both"/>
              <w:rPr>
                <w:rFonts w:cs="Times New Roman"/>
                <w:color w:val="000000"/>
                <w:sz w:val="24"/>
              </w:rPr>
            </w:pPr>
          </w:p>
        </w:tc>
      </w:tr>
      <w:tr w:rsidR="00F8255E" w:rsidRPr="0098702A" w:rsidTr="005163E7">
        <w:trPr>
          <w:jc w:val="center"/>
        </w:trPr>
        <w:tc>
          <w:tcPr>
            <w:tcW w:w="2430" w:type="dxa"/>
          </w:tcPr>
          <w:p w:rsidR="00F8255E" w:rsidRPr="0098702A" w:rsidRDefault="00F8255E" w:rsidP="00BE2FE7">
            <w:pPr>
              <w:spacing w:before="40" w:after="40" w:line="240" w:lineRule="auto"/>
              <w:jc w:val="both"/>
              <w:rPr>
                <w:rFonts w:cs="Times New Roman"/>
                <w:color w:val="000000"/>
                <w:sz w:val="24"/>
              </w:rPr>
            </w:pPr>
            <w:r w:rsidRPr="0098702A">
              <w:rPr>
                <w:rFonts w:cs="Times New Roman"/>
                <w:color w:val="000000"/>
                <w:sz w:val="24"/>
              </w:rPr>
              <w:t>CSDL</w:t>
            </w:r>
          </w:p>
        </w:tc>
        <w:tc>
          <w:tcPr>
            <w:tcW w:w="4800" w:type="dxa"/>
          </w:tcPr>
          <w:p w:rsidR="00F8255E" w:rsidRPr="0098702A" w:rsidRDefault="00F8255E" w:rsidP="00BE2FE7">
            <w:pPr>
              <w:spacing w:before="40" w:after="40" w:line="240" w:lineRule="auto"/>
              <w:jc w:val="both"/>
              <w:rPr>
                <w:rFonts w:cs="Times New Roman"/>
                <w:color w:val="000000"/>
                <w:sz w:val="24"/>
              </w:rPr>
            </w:pPr>
            <w:r w:rsidRPr="0098702A">
              <w:rPr>
                <w:rFonts w:cs="Times New Roman"/>
                <w:color w:val="000000"/>
                <w:sz w:val="24"/>
              </w:rPr>
              <w:t>Cơ sở dữ liệu</w:t>
            </w:r>
          </w:p>
        </w:tc>
        <w:tc>
          <w:tcPr>
            <w:tcW w:w="1417" w:type="dxa"/>
          </w:tcPr>
          <w:p w:rsidR="00F8255E" w:rsidRPr="0098702A" w:rsidRDefault="00F8255E" w:rsidP="00C271E7">
            <w:pPr>
              <w:spacing w:before="40" w:after="40" w:line="240" w:lineRule="auto"/>
              <w:jc w:val="both"/>
              <w:rPr>
                <w:rFonts w:cs="Times New Roman"/>
                <w:color w:val="000000"/>
                <w:sz w:val="24"/>
              </w:rPr>
            </w:pPr>
          </w:p>
        </w:tc>
      </w:tr>
      <w:tr w:rsidR="00A97EB1" w:rsidRPr="0098702A" w:rsidTr="005163E7">
        <w:trPr>
          <w:jc w:val="center"/>
        </w:trPr>
        <w:tc>
          <w:tcPr>
            <w:tcW w:w="2430" w:type="dxa"/>
          </w:tcPr>
          <w:p w:rsidR="00A97EB1" w:rsidRPr="0098702A" w:rsidRDefault="0036422E" w:rsidP="000E4937">
            <w:pPr>
              <w:spacing w:before="40" w:after="40" w:line="240" w:lineRule="auto"/>
              <w:jc w:val="both"/>
              <w:rPr>
                <w:rFonts w:cs="Times New Roman"/>
                <w:color w:val="000000"/>
                <w:sz w:val="24"/>
              </w:rPr>
            </w:pPr>
            <w:r>
              <w:rPr>
                <w:rFonts w:cs="Times New Roman"/>
                <w:color w:val="000000"/>
                <w:sz w:val="24"/>
              </w:rPr>
              <w:t>DN</w:t>
            </w:r>
          </w:p>
        </w:tc>
        <w:tc>
          <w:tcPr>
            <w:tcW w:w="4800" w:type="dxa"/>
          </w:tcPr>
          <w:p w:rsidR="00A97EB1" w:rsidRPr="0098702A" w:rsidRDefault="0036422E" w:rsidP="00C271E7">
            <w:pPr>
              <w:spacing w:before="40" w:after="40" w:line="240" w:lineRule="auto"/>
              <w:jc w:val="both"/>
              <w:rPr>
                <w:rFonts w:cs="Times New Roman"/>
                <w:color w:val="000000"/>
                <w:sz w:val="24"/>
              </w:rPr>
            </w:pPr>
            <w:r>
              <w:rPr>
                <w:rFonts w:cs="Times New Roman"/>
                <w:color w:val="000000"/>
                <w:sz w:val="24"/>
              </w:rPr>
              <w:t>DN</w:t>
            </w:r>
          </w:p>
        </w:tc>
        <w:tc>
          <w:tcPr>
            <w:tcW w:w="1417" w:type="dxa"/>
          </w:tcPr>
          <w:p w:rsidR="00A97EB1" w:rsidRPr="0098702A" w:rsidRDefault="00A97EB1" w:rsidP="00C271E7">
            <w:pPr>
              <w:spacing w:before="40" w:after="40" w:line="240" w:lineRule="auto"/>
              <w:jc w:val="both"/>
              <w:rPr>
                <w:rFonts w:cs="Times New Roman"/>
                <w:color w:val="000000"/>
                <w:sz w:val="24"/>
              </w:rPr>
            </w:pPr>
          </w:p>
        </w:tc>
      </w:tr>
    </w:tbl>
    <w:p w:rsidR="00050E06" w:rsidRPr="0098702A" w:rsidRDefault="00C12FF2" w:rsidP="00CF3D2A">
      <w:pPr>
        <w:pStyle w:val="Heading2"/>
        <w:rPr>
          <w:sz w:val="24"/>
          <w:szCs w:val="24"/>
        </w:rPr>
      </w:pPr>
      <w:bookmarkStart w:id="17" w:name="_Toc481080357"/>
      <w:r w:rsidRPr="0098702A">
        <w:rPr>
          <w:sz w:val="24"/>
          <w:szCs w:val="24"/>
        </w:rPr>
        <w:t xml:space="preserve">1.5 </w:t>
      </w:r>
      <w:r w:rsidR="00050E06" w:rsidRPr="0098702A">
        <w:rPr>
          <w:sz w:val="24"/>
          <w:szCs w:val="24"/>
        </w:rPr>
        <w:t>Cấu trúc Tài liệu</w:t>
      </w:r>
      <w:r w:rsidR="004524E2" w:rsidRPr="0098702A">
        <w:rPr>
          <w:sz w:val="24"/>
          <w:szCs w:val="24"/>
        </w:rPr>
        <w:t>:</w:t>
      </w:r>
      <w:bookmarkEnd w:id="17"/>
    </w:p>
    <w:p w:rsidR="00297646" w:rsidRPr="0098702A" w:rsidRDefault="00297646" w:rsidP="000E245A">
      <w:pPr>
        <w:pStyle w:val="NormalIndent"/>
      </w:pPr>
      <w:r w:rsidRPr="0098702A">
        <w:t xml:space="preserve">Tài liệu này gồm </w:t>
      </w:r>
      <w:r w:rsidR="00412FBC" w:rsidRPr="0098702A">
        <w:t>4</w:t>
      </w:r>
      <w:r w:rsidR="001917D6" w:rsidRPr="0098702A">
        <w:t xml:space="preserve"> </w:t>
      </w:r>
      <w:r w:rsidR="005E643B" w:rsidRPr="0098702A">
        <w:t>phần</w:t>
      </w:r>
      <w:r w:rsidRPr="0098702A">
        <w:t>, được bố trí như sau:</w:t>
      </w:r>
    </w:p>
    <w:p w:rsidR="00B66027" w:rsidRPr="0098702A" w:rsidRDefault="005E643B" w:rsidP="000E245A">
      <w:pPr>
        <w:pStyle w:val="NormalIndent"/>
      </w:pPr>
      <w:r w:rsidRPr="0098702A">
        <w:t xml:space="preserve">Phần </w:t>
      </w:r>
      <w:r w:rsidR="00297646" w:rsidRPr="0098702A">
        <w:t>1</w:t>
      </w:r>
      <w:r w:rsidR="00BB3297" w:rsidRPr="0098702A">
        <w:t>:</w:t>
      </w:r>
      <w:r w:rsidR="00374BDD" w:rsidRPr="0098702A">
        <w:tab/>
      </w:r>
      <w:r w:rsidR="00C31276" w:rsidRPr="0098702A">
        <w:t>Giới thiệu</w:t>
      </w:r>
      <w:r w:rsidR="00297646" w:rsidRPr="0098702A">
        <w:t>: Giới thiệu chương trình, nêu mục tiêu, phạm vi, các thuật ngữ và</w:t>
      </w:r>
      <w:r w:rsidR="005B0B6D" w:rsidRPr="0098702A">
        <w:t xml:space="preserve"> </w:t>
      </w:r>
      <w:r w:rsidR="00297646" w:rsidRPr="0098702A">
        <w:t xml:space="preserve">cấu trúc tài </w:t>
      </w:r>
      <w:proofErr w:type="gramStart"/>
      <w:r w:rsidR="00297646" w:rsidRPr="0098702A">
        <w:t>liệu</w:t>
      </w:r>
      <w:r w:rsidR="00B638BB" w:rsidRPr="0098702A">
        <w:t xml:space="preserve"> </w:t>
      </w:r>
      <w:r w:rsidR="00637157" w:rsidRPr="0098702A">
        <w:t>,</w:t>
      </w:r>
      <w:proofErr w:type="gramEnd"/>
      <w:r w:rsidR="00F65E92" w:rsidRPr="0098702A">
        <w:t xml:space="preserve"> </w:t>
      </w:r>
      <w:r w:rsidR="00761562" w:rsidRPr="0098702A">
        <w:t>đố</w:t>
      </w:r>
      <w:r w:rsidR="009A3E59" w:rsidRPr="0098702A">
        <w:t xml:space="preserve">i tượng sử dụng </w:t>
      </w:r>
      <w:r w:rsidR="005A7747" w:rsidRPr="0098702A">
        <w:t>t</w:t>
      </w:r>
      <w:r w:rsidR="009A3E59" w:rsidRPr="0098702A">
        <w:t xml:space="preserve">ài liệu </w:t>
      </w:r>
    </w:p>
    <w:p w:rsidR="00A4764A" w:rsidRPr="0098702A" w:rsidRDefault="005E643B" w:rsidP="000E245A">
      <w:pPr>
        <w:pStyle w:val="NormalIndent"/>
      </w:pPr>
      <w:r w:rsidRPr="0098702A">
        <w:t xml:space="preserve">Phần </w:t>
      </w:r>
      <w:r w:rsidR="00FF1C45" w:rsidRPr="0098702A">
        <w:t>2</w:t>
      </w:r>
      <w:r w:rsidR="009A3E59" w:rsidRPr="0098702A">
        <w:t>:</w:t>
      </w:r>
      <w:r w:rsidR="00602395" w:rsidRPr="0098702A">
        <w:tab/>
      </w:r>
      <w:r w:rsidR="00DA6BC2" w:rsidRPr="0098702A">
        <w:t xml:space="preserve">Giới thiệu </w:t>
      </w:r>
      <w:r w:rsidR="00297646" w:rsidRPr="0098702A">
        <w:t xml:space="preserve">các chức năng </w:t>
      </w:r>
      <w:r w:rsidR="008B3913" w:rsidRPr="0098702A">
        <w:t>của chương trình</w:t>
      </w:r>
      <w:r w:rsidR="005A7747" w:rsidRPr="0098702A">
        <w:t xml:space="preserve"> </w:t>
      </w:r>
      <w:r w:rsidR="008B3913" w:rsidRPr="0098702A">
        <w:t>ghi nhận trong tài liệu này</w:t>
      </w:r>
    </w:p>
    <w:p w:rsidR="007B5EF8" w:rsidRPr="0098702A" w:rsidRDefault="005E643B" w:rsidP="000E245A">
      <w:pPr>
        <w:pStyle w:val="NormalIndent"/>
      </w:pPr>
      <w:r w:rsidRPr="0098702A">
        <w:t xml:space="preserve">Phần </w:t>
      </w:r>
      <w:r w:rsidR="00FF1C45" w:rsidRPr="0098702A">
        <w:t>3</w:t>
      </w:r>
      <w:r w:rsidR="009A3E59" w:rsidRPr="0098702A">
        <w:t>:</w:t>
      </w:r>
      <w:r w:rsidR="00602395" w:rsidRPr="0098702A">
        <w:tab/>
      </w:r>
      <w:r w:rsidR="007B5EF8" w:rsidRPr="0098702A">
        <w:t xml:space="preserve">Hướng dẫn sử dụng các chức năng </w:t>
      </w:r>
      <w:r w:rsidR="001310A1" w:rsidRPr="0098702A">
        <w:t xml:space="preserve">đã nêu trong </w:t>
      </w:r>
      <w:r w:rsidR="000E4937" w:rsidRPr="0098702A">
        <w:t>Phần 2</w:t>
      </w:r>
    </w:p>
    <w:p w:rsidR="00602395" w:rsidRPr="0098702A" w:rsidRDefault="005E643B" w:rsidP="000E245A">
      <w:pPr>
        <w:pStyle w:val="NormalIndent"/>
      </w:pPr>
      <w:r w:rsidRPr="0098702A">
        <w:t xml:space="preserve">Phần </w:t>
      </w:r>
      <w:r w:rsidR="00FF1C45" w:rsidRPr="0098702A">
        <w:t>4</w:t>
      </w:r>
      <w:r w:rsidR="009A3E59" w:rsidRPr="0098702A">
        <w:t>:</w:t>
      </w:r>
      <w:r w:rsidR="00602395" w:rsidRPr="0098702A">
        <w:tab/>
      </w:r>
      <w:r w:rsidR="001A7EED" w:rsidRPr="0098702A">
        <w:t>Các Phụ lục sử dụng trong hệ thống</w:t>
      </w:r>
      <w:r w:rsidR="00FC634F" w:rsidRPr="0098702A">
        <w:t xml:space="preserve"> </w:t>
      </w:r>
    </w:p>
    <w:p w:rsidR="005D60F3" w:rsidRPr="003C0EC7" w:rsidRDefault="005D60F3" w:rsidP="00897FAE">
      <w:pPr>
        <w:ind w:left="360"/>
        <w:rPr>
          <w:rFonts w:cs="Times New Roman"/>
          <w:sz w:val="24"/>
          <w:lang w:val="nl-NL"/>
        </w:rPr>
      </w:pPr>
    </w:p>
    <w:p w:rsidR="00C12FF2" w:rsidRPr="003C0EC7" w:rsidRDefault="00C12FF2" w:rsidP="00897FAE">
      <w:pPr>
        <w:ind w:left="360"/>
        <w:rPr>
          <w:rFonts w:cs="Times New Roman"/>
          <w:sz w:val="24"/>
          <w:lang w:val="nl-NL"/>
        </w:rPr>
      </w:pPr>
    </w:p>
    <w:p w:rsidR="00C12FF2" w:rsidRPr="003C0EC7" w:rsidRDefault="00C12FF2" w:rsidP="00897FAE">
      <w:pPr>
        <w:ind w:left="360"/>
        <w:rPr>
          <w:rFonts w:cs="Times New Roman"/>
          <w:sz w:val="24"/>
          <w:lang w:val="nl-NL"/>
        </w:rPr>
      </w:pPr>
    </w:p>
    <w:p w:rsidR="00C12FF2" w:rsidRPr="003C0EC7" w:rsidRDefault="00C12FF2" w:rsidP="00897FAE">
      <w:pPr>
        <w:ind w:left="360"/>
        <w:rPr>
          <w:rFonts w:cs="Times New Roman"/>
          <w:sz w:val="24"/>
          <w:lang w:val="nl-NL"/>
        </w:rPr>
      </w:pPr>
    </w:p>
    <w:p w:rsidR="00DA1A0C" w:rsidRPr="0098702A" w:rsidRDefault="006D23A2" w:rsidP="00C12FF2">
      <w:pPr>
        <w:pStyle w:val="Heading1"/>
        <w:rPr>
          <w:sz w:val="24"/>
          <w:szCs w:val="24"/>
        </w:rPr>
      </w:pPr>
      <w:r w:rsidRPr="003C0EC7">
        <w:rPr>
          <w:sz w:val="24"/>
          <w:szCs w:val="24"/>
          <w:lang w:val="nl-NL"/>
        </w:rPr>
        <w:br w:type="page"/>
      </w:r>
      <w:bookmarkStart w:id="18" w:name="_Toc481080358"/>
      <w:r w:rsidR="00FB307F" w:rsidRPr="0098702A">
        <w:rPr>
          <w:sz w:val="24"/>
          <w:szCs w:val="24"/>
        </w:rPr>
        <w:lastRenderedPageBreak/>
        <w:t>GIỚI THIỆU CÁC CHỨC NĂNG</w:t>
      </w:r>
      <w:bookmarkEnd w:id="18"/>
      <w:r w:rsidR="00FB307F" w:rsidRPr="0098702A">
        <w:rPr>
          <w:sz w:val="24"/>
          <w:szCs w:val="24"/>
        </w:rPr>
        <w:t xml:space="preserve"> </w:t>
      </w:r>
    </w:p>
    <w:p w:rsidR="00E36593" w:rsidRDefault="00C12FF2" w:rsidP="00CF3D2A">
      <w:pPr>
        <w:pStyle w:val="Heading2"/>
        <w:rPr>
          <w:sz w:val="24"/>
          <w:szCs w:val="24"/>
        </w:rPr>
      </w:pPr>
      <w:bookmarkStart w:id="19" w:name="_Toc481080359"/>
      <w:r w:rsidRPr="0098702A">
        <w:rPr>
          <w:sz w:val="24"/>
          <w:szCs w:val="24"/>
        </w:rPr>
        <w:t xml:space="preserve">2.1 </w:t>
      </w:r>
      <w:r w:rsidR="00E36593" w:rsidRPr="0098702A">
        <w:rPr>
          <w:sz w:val="24"/>
          <w:szCs w:val="24"/>
        </w:rPr>
        <w:t>Đăng nhập hệ thống</w:t>
      </w:r>
      <w:bookmarkEnd w:id="19"/>
    </w:p>
    <w:p w:rsidR="000309DF" w:rsidRDefault="0036422E" w:rsidP="000E245A">
      <w:pPr>
        <w:pStyle w:val="NormalIndent"/>
      </w:pPr>
      <w:proofErr w:type="gramStart"/>
      <w:r>
        <w:t>DN</w:t>
      </w:r>
      <w:r w:rsidR="00331354">
        <w:t xml:space="preserve"> </w:t>
      </w:r>
      <w:r w:rsidR="000309DF">
        <w:t xml:space="preserve">nếu chưa có tài khoản trên VNSW thì </w:t>
      </w:r>
      <w:r w:rsidR="00331354">
        <w:t>phải thực hiện đăng ký tài khoản để tham gia khai báo thủ tục</w:t>
      </w:r>
      <w:r w:rsidR="000309DF">
        <w:t xml:space="preserve"> xin cấp phép nhập khẩu thiết bị phát, thu-phát sóng vô tuyến điện.</w:t>
      </w:r>
      <w:proofErr w:type="gramEnd"/>
      <w:r w:rsidR="000309DF">
        <w:t xml:space="preserve"> </w:t>
      </w:r>
    </w:p>
    <w:p w:rsidR="00331354" w:rsidRDefault="00331354" w:rsidP="000E245A">
      <w:pPr>
        <w:pStyle w:val="NormalIndent"/>
      </w:pPr>
      <w:r>
        <w:t xml:space="preserve">Trường hợp </w:t>
      </w:r>
      <w:r w:rsidR="0036422E">
        <w:t>DN</w:t>
      </w:r>
      <w:r>
        <w:t xml:space="preserve"> </w:t>
      </w:r>
      <w:r w:rsidR="000309DF">
        <w:t xml:space="preserve">đã có tài khoản trên VNSW thì </w:t>
      </w:r>
      <w:r w:rsidR="00C527AB">
        <w:t xml:space="preserve">thực hiện cập nhật tài khoản (Thực hiện đăng nhập hệ thống VNSW, nhấn Cập nhật tài khoản, phần thông tin thủ tục hành chính chọn thêm thủ tục Bộ Thông tin truyền thông: </w:t>
      </w:r>
      <w:r w:rsidR="006064B4">
        <w:t>C</w:t>
      </w:r>
      <w:r w:rsidR="00C527AB">
        <w:t>ấp phép nhập khẩu thiết bị phát, thu-phát sóng vô tuyến điện. Chi tiết tham khảo tài liệu ở mục Tiện ích/ Thông tin tài liệu/</w:t>
      </w:r>
      <w:r w:rsidR="00C527AB" w:rsidRPr="00C527AB">
        <w:t xml:space="preserve"> </w:t>
      </w:r>
      <w:hyperlink r:id="rId9" w:tgtFrame="_blank" w:history="1">
        <w:r w:rsidR="00C527AB">
          <w:rPr>
            <w:rStyle w:val="Hyperlink"/>
          </w:rPr>
          <w:t>HuongDanDangKyTaiKhoan.doc</w:t>
        </w:r>
      </w:hyperlink>
      <w:r w:rsidR="00C527AB">
        <w:t>)</w:t>
      </w:r>
    </w:p>
    <w:p w:rsidR="00331354" w:rsidRPr="00C527AB" w:rsidRDefault="00331354" w:rsidP="000E245A">
      <w:pPr>
        <w:pStyle w:val="NormalIndent"/>
        <w:rPr>
          <w:b/>
        </w:rPr>
      </w:pPr>
      <w:r w:rsidRPr="00C527AB">
        <w:rPr>
          <w:b/>
        </w:rPr>
        <w:t>2.1.1 Đăng ký tài khoản</w:t>
      </w:r>
    </w:p>
    <w:p w:rsidR="00DD3E64" w:rsidRDefault="00C527AB" w:rsidP="000E245A">
      <w:pPr>
        <w:pStyle w:val="NormalIndent"/>
      </w:pPr>
      <w:r w:rsidRPr="00465958">
        <w:rPr>
          <w:b/>
          <w:szCs w:val="26"/>
          <w:u w:val="single"/>
        </w:rPr>
        <w:t xml:space="preserve">Bước </w:t>
      </w:r>
      <w:r>
        <w:rPr>
          <w:b/>
          <w:szCs w:val="26"/>
          <w:u w:val="single"/>
        </w:rPr>
        <w:t>1</w:t>
      </w:r>
      <w:r w:rsidRPr="00465958">
        <w:rPr>
          <w:szCs w:val="26"/>
        </w:rPr>
        <w:t xml:space="preserve">:  </w:t>
      </w:r>
      <w:r w:rsidR="0036422E">
        <w:t>DN</w:t>
      </w:r>
      <w:r w:rsidR="00DD3E64" w:rsidRPr="0098702A">
        <w:t xml:space="preserve"> truy cập vào địa chỉ web: </w:t>
      </w:r>
      <w:hyperlink r:id="rId10" w:history="1">
        <w:r w:rsidR="00E32DC7" w:rsidRPr="00A008E3">
          <w:rPr>
            <w:rStyle w:val="Hyperlink"/>
          </w:rPr>
          <w:t>https://vnsw.gov.vn</w:t>
        </w:r>
      </w:hyperlink>
    </w:p>
    <w:p w:rsidR="00E32DC7" w:rsidRPr="0098702A" w:rsidRDefault="000309DF" w:rsidP="000E245A">
      <w:pPr>
        <w:pStyle w:val="NormalIndent"/>
      </w:pPr>
      <w:r>
        <w:rPr>
          <w:noProof/>
        </w:rPr>
        <w:lastRenderedPageBreak/>
        <w:drawing>
          <wp:inline distT="0" distB="0" distL="0" distR="0" wp14:anchorId="54856149" wp14:editId="1BF1FE85">
            <wp:extent cx="5054585" cy="6234996"/>
            <wp:effectExtent l="0" t="0" r="0" b="0"/>
            <wp:docPr id="38" name="Picture 38" descr="C:\Users\GPCP_X~1\AppData\Local\Temp\SNAGHTML1c29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PCP_X~1\AppData\Local\Temp\SNAGHTML1c29f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6980" cy="6237950"/>
                    </a:xfrm>
                    <a:prstGeom prst="rect">
                      <a:avLst/>
                    </a:prstGeom>
                    <a:noFill/>
                    <a:ln>
                      <a:noFill/>
                    </a:ln>
                  </pic:spPr>
                </pic:pic>
              </a:graphicData>
            </a:graphic>
          </wp:inline>
        </w:drawing>
      </w:r>
      <w:r>
        <w:rPr>
          <w:noProof/>
        </w:rPr>
        <w:t xml:space="preserve"> </w:t>
      </w:r>
    </w:p>
    <w:p w:rsidR="00C527AB" w:rsidRPr="00465958" w:rsidRDefault="00C527AB" w:rsidP="00C527AB">
      <w:pPr>
        <w:jc w:val="both"/>
        <w:rPr>
          <w:szCs w:val="26"/>
        </w:rPr>
      </w:pPr>
      <w:r w:rsidRPr="00465958">
        <w:rPr>
          <w:b/>
          <w:szCs w:val="26"/>
          <w:u w:val="single"/>
        </w:rPr>
        <w:t>Bước 2</w:t>
      </w:r>
      <w:r w:rsidRPr="00465958">
        <w:rPr>
          <w:szCs w:val="26"/>
        </w:rPr>
        <w:t xml:space="preserve">:  Người dùng nhấn vào “Đăng ký” tại góc phải màn hình: </w:t>
      </w:r>
    </w:p>
    <w:p w:rsidR="00C527AB" w:rsidRPr="00465958" w:rsidRDefault="00C527AB" w:rsidP="00C527AB">
      <w:pPr>
        <w:jc w:val="both"/>
        <w:rPr>
          <w:szCs w:val="26"/>
        </w:rPr>
      </w:pPr>
    </w:p>
    <w:p w:rsidR="00C527AB" w:rsidRPr="00465958" w:rsidRDefault="00C527AB" w:rsidP="00C527AB">
      <w:pPr>
        <w:jc w:val="both"/>
        <w:rPr>
          <w:szCs w:val="26"/>
        </w:rPr>
      </w:pPr>
      <w:r>
        <w:rPr>
          <w:noProof/>
          <w:szCs w:val="26"/>
        </w:rPr>
        <w:drawing>
          <wp:inline distT="0" distB="0" distL="0" distR="0" wp14:anchorId="2DBDF55B" wp14:editId="6B7A7102">
            <wp:extent cx="5572125"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1257300"/>
                    </a:xfrm>
                    <a:prstGeom prst="rect">
                      <a:avLst/>
                    </a:prstGeom>
                    <a:noFill/>
                    <a:ln>
                      <a:noFill/>
                    </a:ln>
                  </pic:spPr>
                </pic:pic>
              </a:graphicData>
            </a:graphic>
          </wp:inline>
        </w:drawing>
      </w:r>
    </w:p>
    <w:p w:rsidR="00C527AB" w:rsidRPr="00465958" w:rsidRDefault="00C527AB" w:rsidP="00C527AB">
      <w:pPr>
        <w:rPr>
          <w:szCs w:val="26"/>
        </w:rPr>
      </w:pPr>
    </w:p>
    <w:p w:rsidR="00C527AB" w:rsidRPr="00465958" w:rsidRDefault="00C527AB" w:rsidP="00C527AB">
      <w:pPr>
        <w:jc w:val="both"/>
        <w:rPr>
          <w:szCs w:val="26"/>
        </w:rPr>
      </w:pPr>
      <w:r w:rsidRPr="00465958">
        <w:rPr>
          <w:b/>
          <w:szCs w:val="26"/>
          <w:u w:val="single"/>
        </w:rPr>
        <w:t>Bước 3</w:t>
      </w:r>
      <w:r w:rsidRPr="00465958">
        <w:rPr>
          <w:szCs w:val="26"/>
        </w:rPr>
        <w:t>: Hiển thị màn hình Đăng ký tài khoản:</w:t>
      </w:r>
    </w:p>
    <w:p w:rsidR="00C527AB" w:rsidRPr="00465958" w:rsidRDefault="00C527AB" w:rsidP="00C527AB">
      <w:pPr>
        <w:rPr>
          <w:szCs w:val="26"/>
        </w:rPr>
      </w:pPr>
      <w:r>
        <w:rPr>
          <w:noProof/>
          <w:szCs w:val="26"/>
        </w:rPr>
        <w:lastRenderedPageBreak/>
        <w:drawing>
          <wp:inline distT="0" distB="0" distL="0" distR="0" wp14:anchorId="534E4878" wp14:editId="7D3F0F6A">
            <wp:extent cx="4562475" cy="8877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8877300"/>
                    </a:xfrm>
                    <a:prstGeom prst="rect">
                      <a:avLst/>
                    </a:prstGeom>
                    <a:noFill/>
                    <a:ln>
                      <a:noFill/>
                    </a:ln>
                  </pic:spPr>
                </pic:pic>
              </a:graphicData>
            </a:graphic>
          </wp:inline>
        </w:drawing>
      </w:r>
    </w:p>
    <w:p w:rsidR="00C527AB" w:rsidRPr="00C527AB" w:rsidRDefault="00C527AB" w:rsidP="00C527AB">
      <w:pPr>
        <w:jc w:val="both"/>
        <w:rPr>
          <w:szCs w:val="26"/>
          <w:lang w:eastAsia="x-none"/>
        </w:rPr>
      </w:pPr>
      <w:r w:rsidRPr="00465958">
        <w:rPr>
          <w:b/>
          <w:szCs w:val="26"/>
          <w:u w:val="single"/>
        </w:rPr>
        <w:lastRenderedPageBreak/>
        <w:t>Bước 4</w:t>
      </w:r>
      <w:r w:rsidRPr="00465958">
        <w:rPr>
          <w:szCs w:val="26"/>
        </w:rPr>
        <w:t xml:space="preserve">: Nhập thông tin tài khoản, thông tin người đại diện, thông tin </w:t>
      </w:r>
      <w:r w:rsidR="0036422E">
        <w:rPr>
          <w:szCs w:val="26"/>
        </w:rPr>
        <w:t>DN</w:t>
      </w:r>
      <w:r w:rsidRPr="00465958">
        <w:rPr>
          <w:szCs w:val="26"/>
        </w:rPr>
        <w:t xml:space="preserve"> và thông tin về thủ tục hành chính khai báo trên Cổng thông tin Một cửa Quốc gia</w:t>
      </w:r>
      <w:r>
        <w:rPr>
          <w:szCs w:val="26"/>
        </w:rPr>
        <w:t xml:space="preserve"> (</w:t>
      </w:r>
      <w:r w:rsidRPr="00C527AB">
        <w:rPr>
          <w:szCs w:val="26"/>
          <w:lang w:eastAsia="x-none"/>
        </w:rPr>
        <w:t xml:space="preserve"> bắt buộc nhập với các trường có đánh dấu </w:t>
      </w:r>
      <w:r w:rsidRPr="00C527AB">
        <w:rPr>
          <w:color w:val="FF0000"/>
          <w:szCs w:val="26"/>
          <w:lang w:eastAsia="x-none"/>
        </w:rPr>
        <w:t>(*)</w:t>
      </w:r>
      <w:r>
        <w:rPr>
          <w:szCs w:val="26"/>
          <w:lang w:eastAsia="x-none"/>
        </w:rPr>
        <w:t>)</w:t>
      </w:r>
    </w:p>
    <w:p w:rsidR="00C527AB" w:rsidRPr="00C527AB" w:rsidRDefault="00C527AB" w:rsidP="00C527AB">
      <w:pPr>
        <w:jc w:val="both"/>
        <w:rPr>
          <w:szCs w:val="26"/>
        </w:rPr>
      </w:pPr>
      <w:r>
        <w:rPr>
          <w:szCs w:val="26"/>
        </w:rPr>
        <w:t>Một</w:t>
      </w:r>
      <w:r w:rsidRPr="00C527AB">
        <w:rPr>
          <w:szCs w:val="26"/>
        </w:rPr>
        <w:t xml:space="preserve"> số thông tin cần lưu ý:</w:t>
      </w:r>
    </w:p>
    <w:p w:rsidR="00C527AB" w:rsidRPr="00C527AB" w:rsidRDefault="00C527AB" w:rsidP="00C527AB">
      <w:pPr>
        <w:jc w:val="both"/>
        <w:rPr>
          <w:szCs w:val="26"/>
        </w:rPr>
      </w:pPr>
      <w:r w:rsidRPr="00C527AB">
        <w:rPr>
          <w:szCs w:val="26"/>
        </w:rPr>
        <w:t>THÔNG TIN TÀI KHOẢN:</w:t>
      </w:r>
    </w:p>
    <w:p w:rsidR="00C527AB" w:rsidRPr="00C527AB" w:rsidRDefault="00C527AB" w:rsidP="00C527AB">
      <w:pPr>
        <w:numPr>
          <w:ilvl w:val="4"/>
          <w:numId w:val="12"/>
        </w:numPr>
        <w:ind w:left="360"/>
        <w:jc w:val="both"/>
        <w:rPr>
          <w:szCs w:val="26"/>
          <w:lang w:eastAsia="x-none"/>
        </w:rPr>
      </w:pPr>
      <w:r w:rsidRPr="00C527AB">
        <w:rPr>
          <w:szCs w:val="26"/>
          <w:lang w:eastAsia="x-none"/>
        </w:rPr>
        <w:t xml:space="preserve">Mã số thuế </w:t>
      </w:r>
      <w:r w:rsidRPr="00C527AB">
        <w:rPr>
          <w:color w:val="FF0000"/>
          <w:szCs w:val="26"/>
          <w:lang w:eastAsia="x-none"/>
        </w:rPr>
        <w:t>(*)</w:t>
      </w:r>
      <w:r w:rsidRPr="00C527AB">
        <w:rPr>
          <w:szCs w:val="26"/>
          <w:lang w:eastAsia="x-none"/>
        </w:rPr>
        <w:t xml:space="preserve">: nhập đúng mã số thế của đơn vị mình, mã số thuế chính là tên đăng nhập khi </w:t>
      </w:r>
      <w:r w:rsidR="0036422E">
        <w:rPr>
          <w:szCs w:val="26"/>
          <w:lang w:eastAsia="x-none"/>
        </w:rPr>
        <w:t>DN</w:t>
      </w:r>
      <w:r w:rsidRPr="00C527AB">
        <w:rPr>
          <w:szCs w:val="26"/>
          <w:lang w:eastAsia="x-none"/>
        </w:rPr>
        <w:t xml:space="preserve"> truy cập hệ thống. </w:t>
      </w:r>
    </w:p>
    <w:p w:rsidR="00C527AB" w:rsidRPr="00C527AB" w:rsidRDefault="00C527AB" w:rsidP="00C527AB">
      <w:pPr>
        <w:numPr>
          <w:ilvl w:val="4"/>
          <w:numId w:val="12"/>
        </w:numPr>
        <w:ind w:left="360"/>
        <w:jc w:val="both"/>
        <w:rPr>
          <w:szCs w:val="26"/>
          <w:lang w:eastAsia="x-none"/>
        </w:rPr>
      </w:pPr>
      <w:r w:rsidRPr="00C527AB">
        <w:rPr>
          <w:szCs w:val="26"/>
          <w:lang w:eastAsia="x-none"/>
        </w:rPr>
        <w:t xml:space="preserve">Email </w:t>
      </w:r>
      <w:r w:rsidRPr="00C527AB">
        <w:rPr>
          <w:color w:val="FF0000"/>
          <w:szCs w:val="26"/>
          <w:lang w:eastAsia="x-none"/>
        </w:rPr>
        <w:t>(*)</w:t>
      </w:r>
      <w:r w:rsidRPr="00C527AB">
        <w:rPr>
          <w:szCs w:val="26"/>
          <w:lang w:eastAsia="x-none"/>
        </w:rPr>
        <w:t>: nhập đúng email để nhận phản hồi về kết quả đăng ký, nhận thông báo về phân quyền tài khoản</w:t>
      </w:r>
    </w:p>
    <w:p w:rsidR="00C527AB" w:rsidRPr="00C527AB" w:rsidRDefault="00C527AB" w:rsidP="00C527AB">
      <w:pPr>
        <w:numPr>
          <w:ilvl w:val="4"/>
          <w:numId w:val="12"/>
        </w:numPr>
        <w:ind w:left="360"/>
        <w:jc w:val="both"/>
        <w:rPr>
          <w:szCs w:val="26"/>
          <w:lang w:eastAsia="x-none"/>
        </w:rPr>
      </w:pPr>
      <w:r w:rsidRPr="00C527AB">
        <w:rPr>
          <w:szCs w:val="26"/>
          <w:lang w:eastAsia="x-none"/>
        </w:rPr>
        <w:t xml:space="preserve">Nhập mật khẩu </w:t>
      </w:r>
      <w:r w:rsidRPr="00C527AB">
        <w:rPr>
          <w:color w:val="FF0000"/>
          <w:szCs w:val="26"/>
          <w:lang w:eastAsia="x-none"/>
        </w:rPr>
        <w:t>(*)</w:t>
      </w:r>
      <w:r w:rsidRPr="00C527AB">
        <w:rPr>
          <w:szCs w:val="26"/>
          <w:lang w:eastAsia="x-none"/>
        </w:rPr>
        <w:t>: nhập mật khẩu ít nhất 8 kí tự, bao gồm cả chữ cái viết thường, viết hoa, số và kí tự đặc biệt (~</w:t>
      </w:r>
      <w:proofErr w:type="gramStart"/>
      <w:r w:rsidRPr="00C527AB">
        <w:rPr>
          <w:szCs w:val="26"/>
          <w:lang w:eastAsia="x-none"/>
        </w:rPr>
        <w:t>!@</w:t>
      </w:r>
      <w:proofErr w:type="gramEnd"/>
      <w:r w:rsidRPr="00C527AB">
        <w:rPr>
          <w:szCs w:val="26"/>
          <w:lang w:eastAsia="x-none"/>
        </w:rPr>
        <w:t xml:space="preserve">#$%^&amp;*). Mật khẩu chính là mật khẩu đăng nhập khi </w:t>
      </w:r>
      <w:r w:rsidR="0036422E">
        <w:rPr>
          <w:szCs w:val="26"/>
          <w:lang w:eastAsia="x-none"/>
        </w:rPr>
        <w:t>DN</w:t>
      </w:r>
      <w:r w:rsidRPr="00C527AB">
        <w:rPr>
          <w:szCs w:val="26"/>
          <w:lang w:eastAsia="x-none"/>
        </w:rPr>
        <w:t xml:space="preserve"> truy cập hệ thống.</w:t>
      </w:r>
    </w:p>
    <w:p w:rsidR="00C527AB" w:rsidRPr="00C527AB" w:rsidRDefault="00C527AB" w:rsidP="00C527AB">
      <w:pPr>
        <w:numPr>
          <w:ilvl w:val="4"/>
          <w:numId w:val="12"/>
        </w:numPr>
        <w:ind w:left="360"/>
        <w:jc w:val="both"/>
        <w:rPr>
          <w:szCs w:val="26"/>
          <w:lang w:eastAsia="x-none"/>
        </w:rPr>
      </w:pPr>
      <w:r w:rsidRPr="00C527AB">
        <w:rPr>
          <w:szCs w:val="26"/>
          <w:lang w:eastAsia="x-none"/>
        </w:rPr>
        <w:t xml:space="preserve">Nhập lại mật khẩu </w:t>
      </w:r>
      <w:r w:rsidRPr="00C527AB">
        <w:rPr>
          <w:color w:val="FF0000"/>
          <w:szCs w:val="26"/>
          <w:lang w:eastAsia="x-none"/>
        </w:rPr>
        <w:t>(*)</w:t>
      </w:r>
      <w:r w:rsidRPr="00C527AB">
        <w:rPr>
          <w:szCs w:val="26"/>
          <w:lang w:eastAsia="x-none"/>
        </w:rPr>
        <w:t>: nhập lại đúng mật khẩu đã nhập ở trên</w:t>
      </w:r>
    </w:p>
    <w:p w:rsidR="00C527AB" w:rsidRPr="00C527AB" w:rsidRDefault="00C527AB" w:rsidP="00C527AB">
      <w:pPr>
        <w:jc w:val="both"/>
        <w:rPr>
          <w:szCs w:val="26"/>
          <w:lang w:eastAsia="x-none"/>
        </w:rPr>
      </w:pPr>
      <w:r w:rsidRPr="00C527AB">
        <w:rPr>
          <w:szCs w:val="26"/>
          <w:lang w:eastAsia="x-none"/>
        </w:rPr>
        <w:t xml:space="preserve">THÔNG TIN </w:t>
      </w:r>
      <w:r w:rsidR="0036422E">
        <w:rPr>
          <w:szCs w:val="26"/>
          <w:lang w:eastAsia="x-none"/>
        </w:rPr>
        <w:t>DN</w:t>
      </w:r>
      <w:r w:rsidRPr="00C527AB">
        <w:rPr>
          <w:szCs w:val="26"/>
          <w:lang w:eastAsia="x-none"/>
        </w:rPr>
        <w:t>:</w:t>
      </w:r>
    </w:p>
    <w:p w:rsidR="00C527AB" w:rsidRPr="00C527AB" w:rsidRDefault="00C527AB" w:rsidP="00C527AB">
      <w:pPr>
        <w:numPr>
          <w:ilvl w:val="4"/>
          <w:numId w:val="12"/>
        </w:numPr>
        <w:ind w:left="360"/>
        <w:jc w:val="both"/>
        <w:rPr>
          <w:szCs w:val="26"/>
          <w:lang w:eastAsia="x-none"/>
        </w:rPr>
      </w:pPr>
      <w:r w:rsidRPr="00C527AB">
        <w:rPr>
          <w:szCs w:val="26"/>
          <w:lang w:eastAsia="x-none"/>
        </w:rPr>
        <w:t>Lưu ý tại các phần chữ đỏ, tô đậm:</w:t>
      </w:r>
    </w:p>
    <w:p w:rsidR="00C527AB" w:rsidRPr="00C527AB" w:rsidRDefault="00C527AB" w:rsidP="00C527AB">
      <w:pPr>
        <w:ind w:left="360"/>
        <w:jc w:val="both"/>
        <w:rPr>
          <w:b/>
          <w:color w:val="FF0000"/>
          <w:szCs w:val="26"/>
          <w:lang w:eastAsia="x-none"/>
        </w:rPr>
      </w:pPr>
      <w:r w:rsidRPr="00C527AB">
        <w:rPr>
          <w:b/>
          <w:color w:val="FF0000"/>
          <w:szCs w:val="26"/>
          <w:lang w:eastAsia="x-none"/>
        </w:rPr>
        <w:t xml:space="preserve">+ Thông tin </w:t>
      </w:r>
      <w:r w:rsidR="0036422E">
        <w:rPr>
          <w:b/>
          <w:color w:val="FF0000"/>
          <w:szCs w:val="26"/>
          <w:lang w:eastAsia="x-none"/>
        </w:rPr>
        <w:t>DN</w:t>
      </w:r>
      <w:r w:rsidRPr="00C527AB">
        <w:rPr>
          <w:b/>
          <w:color w:val="FF0000"/>
          <w:szCs w:val="26"/>
          <w:lang w:eastAsia="x-none"/>
        </w:rPr>
        <w:t xml:space="preserve"> phải chính xác như trong Giấy phép đăng ký kinh doanh</w:t>
      </w:r>
    </w:p>
    <w:p w:rsidR="00C527AB" w:rsidRPr="00C527AB" w:rsidRDefault="00C527AB" w:rsidP="00C527AB">
      <w:pPr>
        <w:ind w:left="360"/>
        <w:jc w:val="both"/>
        <w:rPr>
          <w:b/>
          <w:color w:val="FF0000"/>
          <w:szCs w:val="26"/>
          <w:lang w:eastAsia="x-none"/>
        </w:rPr>
      </w:pPr>
      <w:r w:rsidRPr="00C527AB">
        <w:rPr>
          <w:b/>
          <w:color w:val="FF0000"/>
          <w:szCs w:val="26"/>
          <w:lang w:eastAsia="x-none"/>
        </w:rPr>
        <w:t xml:space="preserve">+ Trường hợp Giấy đăng ký kinh doanh không có thông tin mã số thuế, </w:t>
      </w:r>
      <w:r w:rsidR="0036422E">
        <w:rPr>
          <w:b/>
          <w:color w:val="FF0000"/>
          <w:szCs w:val="26"/>
          <w:lang w:eastAsia="x-none"/>
        </w:rPr>
        <w:t>DN</w:t>
      </w:r>
      <w:r w:rsidRPr="00C527AB">
        <w:rPr>
          <w:b/>
          <w:color w:val="FF0000"/>
          <w:szCs w:val="26"/>
          <w:lang w:eastAsia="x-none"/>
        </w:rPr>
        <w:t xml:space="preserve"> phải cung cấp giấy chứng nhận mã số thuế</w:t>
      </w:r>
    </w:p>
    <w:p w:rsidR="00C527AB" w:rsidRPr="00C527AB" w:rsidRDefault="00C527AB" w:rsidP="00C527AB">
      <w:pPr>
        <w:jc w:val="both"/>
        <w:rPr>
          <w:szCs w:val="26"/>
          <w:lang w:eastAsia="x-none"/>
        </w:rPr>
      </w:pPr>
      <w:r w:rsidRPr="00C527AB">
        <w:rPr>
          <w:szCs w:val="26"/>
          <w:lang w:eastAsia="x-none"/>
        </w:rPr>
        <w:t>DANH SÁCH THỦ TỤC HÀNH CHÍNH KHAI BÁO:</w:t>
      </w:r>
    </w:p>
    <w:p w:rsidR="00C527AB" w:rsidRPr="00C527AB" w:rsidRDefault="00C527AB" w:rsidP="00C527AB">
      <w:pPr>
        <w:numPr>
          <w:ilvl w:val="4"/>
          <w:numId w:val="12"/>
        </w:numPr>
        <w:ind w:left="360"/>
        <w:jc w:val="both"/>
        <w:rPr>
          <w:szCs w:val="26"/>
          <w:lang w:eastAsia="x-none"/>
        </w:rPr>
      </w:pPr>
      <w:r w:rsidRPr="00C527AB">
        <w:rPr>
          <w:szCs w:val="26"/>
          <w:lang w:eastAsia="x-none"/>
        </w:rPr>
        <w:t>Bắt buộc chọn ít nhất 1 thủ tục hành chính</w:t>
      </w:r>
    </w:p>
    <w:p w:rsidR="00C527AB" w:rsidRPr="00C527AB" w:rsidRDefault="0036422E" w:rsidP="00C527AB">
      <w:pPr>
        <w:numPr>
          <w:ilvl w:val="4"/>
          <w:numId w:val="12"/>
        </w:numPr>
        <w:ind w:left="360"/>
        <w:jc w:val="both"/>
        <w:rPr>
          <w:szCs w:val="26"/>
          <w:lang w:eastAsia="x-none"/>
        </w:rPr>
      </w:pPr>
      <w:r>
        <w:rPr>
          <w:szCs w:val="26"/>
          <w:lang w:eastAsia="x-none"/>
        </w:rPr>
        <w:t>DN</w:t>
      </w:r>
      <w:r w:rsidR="00C527AB" w:rsidRPr="00C527AB">
        <w:rPr>
          <w:szCs w:val="26"/>
          <w:lang w:eastAsia="x-none"/>
        </w:rPr>
        <w:t xml:space="preserve"> chọn các thủ tục hành chính tham gia khai báo trên Cổng thông tin Một cửa Quốc gia, quản trị hệ thống sẽ lấy thông tin này làm căn cứ để phân quyền cho tài khoản</w:t>
      </w:r>
    </w:p>
    <w:p w:rsidR="00C527AB" w:rsidRPr="00C527AB" w:rsidRDefault="00C527AB" w:rsidP="00C527AB">
      <w:pPr>
        <w:numPr>
          <w:ilvl w:val="4"/>
          <w:numId w:val="12"/>
        </w:numPr>
        <w:ind w:left="360"/>
        <w:jc w:val="both"/>
        <w:rPr>
          <w:szCs w:val="26"/>
          <w:lang w:eastAsia="x-none"/>
        </w:rPr>
      </w:pPr>
      <w:r w:rsidRPr="00C527AB">
        <w:rPr>
          <w:szCs w:val="26"/>
          <w:lang w:eastAsia="x-none"/>
        </w:rPr>
        <w:t xml:space="preserve">Có thể chọn nhiều thủ tục hành chính, </w:t>
      </w:r>
      <w:r w:rsidR="0036422E">
        <w:rPr>
          <w:szCs w:val="26"/>
          <w:lang w:eastAsia="x-none"/>
        </w:rPr>
        <w:t>DN</w:t>
      </w:r>
      <w:r w:rsidRPr="00C527AB">
        <w:rPr>
          <w:szCs w:val="26"/>
          <w:lang w:eastAsia="x-none"/>
        </w:rPr>
        <w:t xml:space="preserve"> nhấn chuột vào ô vuông tại mỗi thủ tục hành chính.</w:t>
      </w:r>
    </w:p>
    <w:p w:rsidR="00C527AB" w:rsidRPr="00C527AB" w:rsidRDefault="00C527AB" w:rsidP="00C527AB">
      <w:pPr>
        <w:jc w:val="both"/>
        <w:rPr>
          <w:szCs w:val="26"/>
          <w:lang w:eastAsia="x-none"/>
        </w:rPr>
      </w:pPr>
      <w:r w:rsidRPr="00C527AB">
        <w:rPr>
          <w:b/>
          <w:szCs w:val="26"/>
          <w:u w:val="single"/>
          <w:lang w:eastAsia="x-none"/>
        </w:rPr>
        <w:t>Bước 5</w:t>
      </w:r>
      <w:r w:rsidRPr="00C527AB">
        <w:rPr>
          <w:szCs w:val="26"/>
          <w:lang w:eastAsia="x-none"/>
        </w:rPr>
        <w:t xml:space="preserve">:  Xác nhận đăng ký thông tin </w:t>
      </w:r>
    </w:p>
    <w:p w:rsidR="00C527AB" w:rsidRPr="00C527AB" w:rsidRDefault="00C527AB" w:rsidP="00C527AB">
      <w:pPr>
        <w:numPr>
          <w:ilvl w:val="4"/>
          <w:numId w:val="12"/>
        </w:numPr>
        <w:ind w:left="360"/>
        <w:jc w:val="both"/>
        <w:rPr>
          <w:szCs w:val="26"/>
          <w:lang w:eastAsia="x-none"/>
        </w:rPr>
      </w:pPr>
      <w:r w:rsidRPr="00C527AB">
        <w:rPr>
          <w:szCs w:val="26"/>
          <w:lang w:eastAsia="x-none"/>
        </w:rPr>
        <w:t xml:space="preserve">Sau khi nhập đầy đủ thông tin, </w:t>
      </w:r>
      <w:r w:rsidR="0036422E">
        <w:rPr>
          <w:szCs w:val="26"/>
          <w:lang w:eastAsia="x-none"/>
        </w:rPr>
        <w:t>DN</w:t>
      </w:r>
      <w:r w:rsidRPr="00C527AB">
        <w:rPr>
          <w:szCs w:val="26"/>
          <w:lang w:eastAsia="x-none"/>
        </w:rPr>
        <w:t xml:space="preserve"> cần nhập mã xác nhận đã hiển thị trên màn hình</w:t>
      </w:r>
    </w:p>
    <w:p w:rsidR="00C527AB" w:rsidRPr="00C527AB" w:rsidRDefault="00C527AB" w:rsidP="00C527AB">
      <w:pPr>
        <w:numPr>
          <w:ilvl w:val="4"/>
          <w:numId w:val="12"/>
        </w:numPr>
        <w:ind w:left="360"/>
        <w:jc w:val="both"/>
        <w:rPr>
          <w:szCs w:val="26"/>
          <w:lang w:eastAsia="x-none"/>
        </w:rPr>
      </w:pPr>
      <w:r w:rsidRPr="00C527AB">
        <w:rPr>
          <w:szCs w:val="26"/>
          <w:lang w:eastAsia="x-none"/>
        </w:rPr>
        <w:t xml:space="preserve">Nhấn nút “Đăng ký” &gt;&gt; đăng ký thông tin thành công và gửi thông tin cho quản trị hệ thống thực hiện phê duyệt. </w:t>
      </w:r>
    </w:p>
    <w:p w:rsidR="00C527AB" w:rsidRPr="00C527AB" w:rsidRDefault="00C527AB" w:rsidP="00C527AB">
      <w:pPr>
        <w:numPr>
          <w:ilvl w:val="4"/>
          <w:numId w:val="12"/>
        </w:numPr>
        <w:ind w:left="360"/>
        <w:jc w:val="both"/>
        <w:rPr>
          <w:szCs w:val="26"/>
          <w:lang w:eastAsia="x-none"/>
        </w:rPr>
      </w:pPr>
      <w:r w:rsidRPr="00C527AB">
        <w:rPr>
          <w:szCs w:val="26"/>
          <w:lang w:eastAsia="x-none"/>
        </w:rPr>
        <w:t>Nhấn nút “Quay lại” &gt;&gt; hủy bỏ quá trình đăng ký, màn hình trở về lúc chưa nhập dữ liệu.</w:t>
      </w:r>
    </w:p>
    <w:p w:rsidR="00C527AB" w:rsidRPr="00C527AB" w:rsidRDefault="00C527AB" w:rsidP="00C527AB">
      <w:pPr>
        <w:keepNext w:val="0"/>
        <w:numPr>
          <w:ilvl w:val="4"/>
          <w:numId w:val="12"/>
        </w:numPr>
        <w:spacing w:before="60" w:after="60" w:line="312" w:lineRule="auto"/>
        <w:ind w:left="360"/>
        <w:jc w:val="both"/>
        <w:rPr>
          <w:szCs w:val="26"/>
          <w:lang w:eastAsia="x-none"/>
        </w:rPr>
      </w:pPr>
      <w:r w:rsidRPr="00C527AB">
        <w:rPr>
          <w:szCs w:val="26"/>
          <w:lang w:eastAsia="x-none"/>
        </w:rPr>
        <w:t>Sau khi người dùng nhập đầy đủ thông tin và nhấn nút “Đăng ký” &gt;&gt; hộp thoại xác nhận đăng ký tài khoản hiển thị lên màn hình. Người dùng nhấn “OK” để xác nhận đăng ký, nhấn “Cancel” để hủy bỏ thao tác:</w:t>
      </w:r>
    </w:p>
    <w:p w:rsidR="00C527AB" w:rsidRPr="00465958" w:rsidRDefault="00C527AB" w:rsidP="00C527AB">
      <w:pPr>
        <w:jc w:val="center"/>
        <w:rPr>
          <w:szCs w:val="26"/>
          <w:lang w:eastAsia="x-none"/>
        </w:rPr>
      </w:pPr>
      <w:r>
        <w:rPr>
          <w:noProof/>
          <w:szCs w:val="26"/>
        </w:rPr>
        <w:lastRenderedPageBreak/>
        <w:drawing>
          <wp:inline distT="0" distB="0" distL="0" distR="0" wp14:anchorId="2E4CDC63" wp14:editId="55AF8ED7">
            <wp:extent cx="2305050" cy="1390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p>
    <w:p w:rsidR="00C527AB" w:rsidRPr="00465958" w:rsidRDefault="00C527AB" w:rsidP="00C527AB">
      <w:pPr>
        <w:keepNext w:val="0"/>
        <w:numPr>
          <w:ilvl w:val="4"/>
          <w:numId w:val="12"/>
        </w:numPr>
        <w:spacing w:before="60" w:after="60" w:line="312" w:lineRule="auto"/>
        <w:ind w:left="360"/>
        <w:jc w:val="both"/>
        <w:rPr>
          <w:szCs w:val="26"/>
          <w:lang w:eastAsia="x-none"/>
        </w:rPr>
      </w:pPr>
      <w:r w:rsidRPr="00465958">
        <w:rPr>
          <w:szCs w:val="26"/>
          <w:lang w:eastAsia="x-none"/>
        </w:rPr>
        <w:t>Người dùng nhấn “OK” xác nhận đăng ký, nếu thông tin người dùng nhập trên giao diện đăng ký là hợp lệ sẽ có hộp thoại thông báo đăng ký thành công, nếu không thì sẽ trả về lỗi để người dùng sửa và gửi đăng ký lại.</w:t>
      </w:r>
    </w:p>
    <w:p w:rsidR="00C527AB" w:rsidRPr="00465958" w:rsidRDefault="00C527AB" w:rsidP="00C527AB">
      <w:pPr>
        <w:ind w:left="360"/>
        <w:jc w:val="center"/>
        <w:rPr>
          <w:szCs w:val="26"/>
          <w:lang w:eastAsia="x-none"/>
        </w:rPr>
      </w:pPr>
      <w:r>
        <w:rPr>
          <w:noProof/>
          <w:szCs w:val="26"/>
        </w:rPr>
        <w:drawing>
          <wp:inline distT="0" distB="0" distL="0" distR="0" wp14:anchorId="4B07B5E1" wp14:editId="01D96889">
            <wp:extent cx="2895600" cy="8096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809625"/>
                    </a:xfrm>
                    <a:prstGeom prst="rect">
                      <a:avLst/>
                    </a:prstGeom>
                    <a:noFill/>
                    <a:ln>
                      <a:noFill/>
                    </a:ln>
                  </pic:spPr>
                </pic:pic>
              </a:graphicData>
            </a:graphic>
          </wp:inline>
        </w:drawing>
      </w:r>
    </w:p>
    <w:p w:rsidR="00C527AB" w:rsidRPr="00465958" w:rsidRDefault="00C527AB" w:rsidP="00C527AB">
      <w:pPr>
        <w:keepNext w:val="0"/>
        <w:numPr>
          <w:ilvl w:val="4"/>
          <w:numId w:val="12"/>
        </w:numPr>
        <w:spacing w:before="60" w:after="60" w:line="312" w:lineRule="auto"/>
        <w:ind w:left="360"/>
        <w:jc w:val="both"/>
        <w:rPr>
          <w:szCs w:val="26"/>
          <w:lang w:eastAsia="x-none"/>
        </w:rPr>
      </w:pPr>
      <w:r w:rsidRPr="00465958">
        <w:rPr>
          <w:szCs w:val="26"/>
          <w:lang w:eastAsia="x-none"/>
        </w:rPr>
        <w:t>Người dùng đóng hộp thoại lại và chờ thông tin phê duyệt tài khoản, phê duyệt quyền từ quản trị hệ thống.</w:t>
      </w:r>
    </w:p>
    <w:p w:rsidR="00C527AB" w:rsidRDefault="00C527AB" w:rsidP="00C527AB">
      <w:pPr>
        <w:jc w:val="both"/>
      </w:pPr>
      <w:r w:rsidRPr="00847C39">
        <w:rPr>
          <w:b/>
          <w:u w:val="single"/>
        </w:rPr>
        <w:t>Bước 6:</w:t>
      </w:r>
      <w:r w:rsidRPr="00847C39">
        <w:t xml:space="preserve"> </w:t>
      </w:r>
      <w:r w:rsidRPr="00893F64">
        <w:t>Nhận email xác nhận từ</w:t>
      </w:r>
      <w:r>
        <w:t xml:space="preserve"> quản trị hệ thống</w:t>
      </w:r>
    </w:p>
    <w:p w:rsidR="00C527AB" w:rsidRDefault="00C527AB" w:rsidP="00C527AB">
      <w:pPr>
        <w:keepNext w:val="0"/>
        <w:numPr>
          <w:ilvl w:val="4"/>
          <w:numId w:val="12"/>
        </w:numPr>
        <w:spacing w:before="60" w:after="60" w:line="312" w:lineRule="auto"/>
        <w:ind w:left="360"/>
        <w:jc w:val="both"/>
      </w:pPr>
      <w:r>
        <w:t xml:space="preserve">Nếu các thông tin của </w:t>
      </w:r>
      <w:r w:rsidR="0036422E">
        <w:t>DN</w:t>
      </w:r>
      <w:r>
        <w:t xml:space="preserve"> đăng ký trên hệ thống trùng khớp với thông tin trong giấy phép đăng ký kinh doanh (hoặc Giấy chứng nhận mã số thuế), </w:t>
      </w:r>
      <w:r w:rsidR="0036422E">
        <w:t>DN</w:t>
      </w:r>
      <w:r>
        <w:t xml:space="preserve"> sẽ nhận được email phản hồi của quản trị hệ thống về thông tin tài khoản.</w:t>
      </w:r>
    </w:p>
    <w:p w:rsidR="00C527AB" w:rsidRPr="0001239E" w:rsidRDefault="0036422E" w:rsidP="00C527AB">
      <w:pPr>
        <w:keepNext w:val="0"/>
        <w:numPr>
          <w:ilvl w:val="4"/>
          <w:numId w:val="12"/>
        </w:numPr>
        <w:spacing w:before="60" w:after="60" w:line="312" w:lineRule="auto"/>
        <w:ind w:left="360"/>
        <w:jc w:val="both"/>
        <w:rPr>
          <w:highlight w:val="yellow"/>
        </w:rPr>
      </w:pPr>
      <w:r>
        <w:rPr>
          <w:highlight w:val="yellow"/>
        </w:rPr>
        <w:t>DN</w:t>
      </w:r>
      <w:r w:rsidR="00C527AB" w:rsidRPr="0001239E">
        <w:rPr>
          <w:highlight w:val="yellow"/>
        </w:rPr>
        <w:t xml:space="preserve"> sử dụng tài khoản chính là </w:t>
      </w:r>
      <w:r w:rsidR="00C527AB" w:rsidRPr="00511E2F">
        <w:rPr>
          <w:color w:val="FF0000"/>
          <w:highlight w:val="yellow"/>
        </w:rPr>
        <w:t>mã số thuế và mật khẩu đã đăng ký</w:t>
      </w:r>
      <w:r w:rsidR="00C527AB" w:rsidRPr="0001239E">
        <w:rPr>
          <w:highlight w:val="yellow"/>
        </w:rPr>
        <w:t xml:space="preserve"> để đăng nhập sử dụng hệ thống.</w:t>
      </w:r>
    </w:p>
    <w:p w:rsidR="00C527AB" w:rsidRDefault="00C527AB" w:rsidP="00C527AB">
      <w:pPr>
        <w:keepNext w:val="0"/>
        <w:numPr>
          <w:ilvl w:val="4"/>
          <w:numId w:val="12"/>
        </w:numPr>
        <w:spacing w:before="60" w:after="60" w:line="312" w:lineRule="auto"/>
        <w:ind w:left="360"/>
        <w:jc w:val="both"/>
      </w:pPr>
      <w:r>
        <w:t xml:space="preserve">Để đảm bảo tính bảo mật </w:t>
      </w:r>
      <w:r w:rsidR="0036422E">
        <w:t>DN</w:t>
      </w:r>
      <w:r>
        <w:t xml:space="preserve"> thực hiện đổi mật khẩu trong lần đăng nhập lần sau (Hướng dẫn đổi mật khẩu </w:t>
      </w:r>
      <w:r w:rsidR="0036422E">
        <w:t>DN</w:t>
      </w:r>
      <w:r>
        <w:t xml:space="preserve"> tại phần tiếp </w:t>
      </w:r>
      <w:proofErr w:type="gramStart"/>
      <w:r>
        <w:t>theo</w:t>
      </w:r>
      <w:proofErr w:type="gramEnd"/>
      <w:r>
        <w:t xml:space="preserve"> của tài liệu này).</w:t>
      </w:r>
    </w:p>
    <w:p w:rsidR="00FC64BA" w:rsidRPr="00FC64BA" w:rsidRDefault="00C527AB" w:rsidP="000E245A">
      <w:pPr>
        <w:keepNext w:val="0"/>
        <w:numPr>
          <w:ilvl w:val="4"/>
          <w:numId w:val="12"/>
        </w:numPr>
        <w:spacing w:before="60" w:after="60" w:line="312" w:lineRule="auto"/>
        <w:ind w:left="360"/>
        <w:jc w:val="both"/>
        <w:rPr>
          <w:b/>
        </w:rPr>
      </w:pPr>
      <w:r w:rsidRPr="00FC64BA">
        <w:rPr>
          <w:highlight w:val="yellow"/>
        </w:rPr>
        <w:t xml:space="preserve">Cùng với email phê duyệt tài khoản, </w:t>
      </w:r>
      <w:r w:rsidR="0036422E">
        <w:rPr>
          <w:highlight w:val="yellow"/>
        </w:rPr>
        <w:t>DN</w:t>
      </w:r>
      <w:r w:rsidRPr="00FC64BA">
        <w:rPr>
          <w:highlight w:val="yellow"/>
        </w:rPr>
        <w:t xml:space="preserve"> cũng sẽ nhận được email thông báo phân quyền tài khoản, căn cứ trên thủ tục hành chính </w:t>
      </w:r>
      <w:r w:rsidR="0036422E">
        <w:rPr>
          <w:highlight w:val="yellow"/>
        </w:rPr>
        <w:t>DN</w:t>
      </w:r>
      <w:r w:rsidRPr="00FC64BA">
        <w:rPr>
          <w:highlight w:val="yellow"/>
        </w:rPr>
        <w:t xml:space="preserve"> chọn khai báo lúc đăng ký tài khoản.</w:t>
      </w:r>
    </w:p>
    <w:p w:rsidR="00FC64BA" w:rsidRDefault="00331354" w:rsidP="00FC64BA">
      <w:pPr>
        <w:keepNext w:val="0"/>
        <w:spacing w:before="60" w:after="60" w:line="312" w:lineRule="auto"/>
        <w:jc w:val="both"/>
        <w:rPr>
          <w:b/>
        </w:rPr>
      </w:pPr>
      <w:r w:rsidRPr="00FC64BA">
        <w:rPr>
          <w:b/>
        </w:rPr>
        <w:t>2.1.2 Đăng nhập hệ thống</w:t>
      </w:r>
    </w:p>
    <w:p w:rsidR="00FC64BA" w:rsidRDefault="0036422E" w:rsidP="00FC64BA">
      <w:pPr>
        <w:keepNext w:val="0"/>
        <w:spacing w:before="60" w:after="60" w:line="312" w:lineRule="auto"/>
        <w:jc w:val="both"/>
      </w:pPr>
      <w:r>
        <w:t>DN</w:t>
      </w:r>
      <w:r w:rsidR="00A93D04" w:rsidRPr="0098702A">
        <w:t xml:space="preserve"> truy cập vào địa chỉ web</w:t>
      </w:r>
      <w:r w:rsidR="000A6481" w:rsidRPr="0098702A">
        <w:t xml:space="preserve">: </w:t>
      </w:r>
      <w:hyperlink r:id="rId16" w:history="1">
        <w:r w:rsidR="00FC64BA" w:rsidRPr="005759D0">
          <w:rPr>
            <w:rStyle w:val="Hyperlink"/>
          </w:rPr>
          <w:t>https://vnsw.gov.vn</w:t>
        </w:r>
      </w:hyperlink>
    </w:p>
    <w:p w:rsidR="00FC64BA" w:rsidRDefault="0036422E" w:rsidP="00FC64BA">
      <w:pPr>
        <w:keepNext w:val="0"/>
        <w:spacing w:before="60" w:after="60" w:line="312" w:lineRule="auto"/>
        <w:jc w:val="both"/>
      </w:pPr>
      <w:r>
        <w:t>DN</w:t>
      </w:r>
      <w:r w:rsidR="00A93D04" w:rsidRPr="00E90C61">
        <w:t xml:space="preserve"> thực hiện nhập thông tin tài khoản </w:t>
      </w:r>
      <w:r w:rsidR="00FC64BA">
        <w:t>đã đăng ký để truy cập hệ thống</w:t>
      </w:r>
    </w:p>
    <w:p w:rsidR="008E0F16" w:rsidRPr="009A07C8" w:rsidRDefault="002E34BE" w:rsidP="00FC64BA">
      <w:pPr>
        <w:keepNext w:val="0"/>
        <w:spacing w:before="60" w:after="60" w:line="312" w:lineRule="auto"/>
        <w:jc w:val="both"/>
      </w:pPr>
      <w:r w:rsidRPr="006E691F">
        <w:rPr>
          <w:b/>
          <w:u w:val="single"/>
        </w:rPr>
        <w:t>Lưu ý</w:t>
      </w:r>
      <w:r w:rsidRPr="0098702A">
        <w:rPr>
          <w:u w:val="single"/>
        </w:rPr>
        <w:t>:</w:t>
      </w:r>
      <w:r w:rsidRPr="0098702A">
        <w:t xml:space="preserve"> </w:t>
      </w:r>
      <w:r w:rsidR="0036422E">
        <w:t>DN</w:t>
      </w:r>
      <w:r w:rsidRPr="0098702A">
        <w:t xml:space="preserve"> </w:t>
      </w:r>
      <w:r w:rsidR="009A07C8" w:rsidRPr="009A07C8">
        <w:t>nên</w:t>
      </w:r>
      <w:r w:rsidR="009A07C8">
        <w:t xml:space="preserve"> </w:t>
      </w:r>
      <w:r w:rsidRPr="0098702A">
        <w:t xml:space="preserve">thực hiện khai báo hồ sơ trên trình duyệt </w:t>
      </w:r>
      <w:r w:rsidR="00AD26D9" w:rsidRPr="0098702A">
        <w:t>F</w:t>
      </w:r>
      <w:r w:rsidRPr="0098702A">
        <w:t xml:space="preserve">irefox và Chrome. </w:t>
      </w:r>
      <w:proofErr w:type="gramStart"/>
      <w:r w:rsidRPr="0098702A">
        <w:t>Hệ th</w:t>
      </w:r>
      <w:r w:rsidR="00AD26D9" w:rsidRPr="0098702A">
        <w:t>ố</w:t>
      </w:r>
      <w:r w:rsidR="009A07C8">
        <w:t>ng chưa</w:t>
      </w:r>
      <w:r w:rsidRPr="0098702A">
        <w:t xml:space="preserve"> hỗ trợ khai báo hồ sơ trên trình duyệt IE</w:t>
      </w:r>
      <w:r w:rsidR="009A07C8">
        <w:t xml:space="preserve"> nên có thể xảy ra lỗi không mong muốn trong quá trình khai báo hồ sơ.</w:t>
      </w:r>
      <w:proofErr w:type="gramEnd"/>
    </w:p>
    <w:p w:rsidR="00C12FF2" w:rsidRPr="0098702A" w:rsidRDefault="004A3EEF" w:rsidP="00CF3D2A">
      <w:pPr>
        <w:pStyle w:val="Heading2"/>
        <w:rPr>
          <w:sz w:val="24"/>
          <w:szCs w:val="24"/>
        </w:rPr>
      </w:pPr>
      <w:bookmarkStart w:id="20" w:name="_Toc406575494"/>
      <w:bookmarkStart w:id="21" w:name="_Toc481080360"/>
      <w:bookmarkStart w:id="22" w:name="OLE_LINK11"/>
      <w:bookmarkStart w:id="23" w:name="OLE_LINK12"/>
      <w:bookmarkStart w:id="24" w:name="OLE_LINK13"/>
      <w:r w:rsidRPr="0098702A">
        <w:rPr>
          <w:sz w:val="24"/>
          <w:szCs w:val="24"/>
        </w:rPr>
        <w:lastRenderedPageBreak/>
        <w:t xml:space="preserve">2.2 </w:t>
      </w:r>
      <w:r w:rsidR="00C12FF2" w:rsidRPr="0098702A">
        <w:rPr>
          <w:sz w:val="24"/>
          <w:szCs w:val="24"/>
        </w:rPr>
        <w:t>Các chức năng</w:t>
      </w:r>
      <w:bookmarkEnd w:id="20"/>
      <w:bookmarkEnd w:id="21"/>
    </w:p>
    <w:bookmarkEnd w:id="22"/>
    <w:bookmarkEnd w:id="23"/>
    <w:bookmarkEnd w:id="24"/>
    <w:p w:rsidR="00C12FF2" w:rsidRPr="0098702A" w:rsidRDefault="00C12FF2" w:rsidP="000E245A">
      <w:pPr>
        <w:pStyle w:val="NormalIndent"/>
      </w:pPr>
    </w:p>
    <w:tbl>
      <w:tblPr>
        <w:tblW w:w="8423" w:type="dxa"/>
        <w:jc w:val="center"/>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3671"/>
        <w:gridCol w:w="3584"/>
      </w:tblGrid>
      <w:tr w:rsidR="00FB3F4F" w:rsidRPr="0098702A" w:rsidTr="003E288F">
        <w:trPr>
          <w:jc w:val="center"/>
        </w:trPr>
        <w:tc>
          <w:tcPr>
            <w:tcW w:w="1168" w:type="dxa"/>
            <w:shd w:val="clear" w:color="auto" w:fill="4F81BD"/>
          </w:tcPr>
          <w:p w:rsidR="00FB3F4F" w:rsidRPr="005C603F" w:rsidRDefault="00FB3F4F" w:rsidP="000E245A">
            <w:pPr>
              <w:pStyle w:val="NormalIndent"/>
            </w:pPr>
            <w:r w:rsidRPr="005C603F">
              <w:t>STT</w:t>
            </w:r>
          </w:p>
        </w:tc>
        <w:tc>
          <w:tcPr>
            <w:tcW w:w="3671" w:type="dxa"/>
            <w:shd w:val="clear" w:color="auto" w:fill="4F81BD"/>
          </w:tcPr>
          <w:p w:rsidR="00FB3F4F" w:rsidRPr="005C603F" w:rsidRDefault="00FB3F4F" w:rsidP="000E245A">
            <w:pPr>
              <w:pStyle w:val="NormalIndent"/>
            </w:pPr>
            <w:r w:rsidRPr="005C603F">
              <w:t>Chức năng</w:t>
            </w:r>
          </w:p>
        </w:tc>
        <w:tc>
          <w:tcPr>
            <w:tcW w:w="3584" w:type="dxa"/>
            <w:shd w:val="clear" w:color="auto" w:fill="4F81BD"/>
          </w:tcPr>
          <w:p w:rsidR="00FB3F4F" w:rsidRPr="005C603F" w:rsidRDefault="00FB3F4F" w:rsidP="000E245A">
            <w:pPr>
              <w:pStyle w:val="NormalIndent"/>
            </w:pPr>
            <w:r w:rsidRPr="005C603F">
              <w:t>Mô tả</w:t>
            </w:r>
          </w:p>
        </w:tc>
      </w:tr>
      <w:tr w:rsidR="00FB3F4F" w:rsidRPr="003C0EC7" w:rsidTr="003E288F">
        <w:trPr>
          <w:jc w:val="center"/>
        </w:trPr>
        <w:tc>
          <w:tcPr>
            <w:tcW w:w="1168" w:type="dxa"/>
            <w:shd w:val="clear" w:color="auto" w:fill="D3DFEE"/>
          </w:tcPr>
          <w:p w:rsidR="00FB3F4F" w:rsidRPr="005C603F" w:rsidRDefault="00FB3F4F" w:rsidP="000E245A">
            <w:pPr>
              <w:pStyle w:val="NormalIndent"/>
            </w:pPr>
            <w:r w:rsidRPr="005C603F">
              <w:t>1</w:t>
            </w:r>
          </w:p>
        </w:tc>
        <w:tc>
          <w:tcPr>
            <w:tcW w:w="3671" w:type="dxa"/>
            <w:shd w:val="clear" w:color="auto" w:fill="D3DFEE"/>
          </w:tcPr>
          <w:p w:rsidR="00FB3F4F" w:rsidRPr="005C603F" w:rsidRDefault="00FB3F4F" w:rsidP="000E245A">
            <w:pPr>
              <w:pStyle w:val="NormalIndent"/>
            </w:pPr>
            <w:r w:rsidRPr="005C603F">
              <w:t>Tìm kiếm hồ sơ</w:t>
            </w:r>
          </w:p>
        </w:tc>
        <w:tc>
          <w:tcPr>
            <w:tcW w:w="3584" w:type="dxa"/>
            <w:shd w:val="clear" w:color="auto" w:fill="D3DFEE"/>
          </w:tcPr>
          <w:p w:rsidR="00FB3F4F" w:rsidRPr="005C603F" w:rsidRDefault="00FB3F4F" w:rsidP="000E245A">
            <w:pPr>
              <w:pStyle w:val="NormalIndent"/>
            </w:pPr>
            <w:r w:rsidRPr="005C603F">
              <w:t>Người dùng tìm kiếm, lọc nhanh các hồ sơ theo nhiều tiêu chí</w:t>
            </w:r>
          </w:p>
        </w:tc>
      </w:tr>
      <w:tr w:rsidR="00FB3F4F" w:rsidRPr="003C0EC7" w:rsidTr="003E288F">
        <w:trPr>
          <w:jc w:val="center"/>
        </w:trPr>
        <w:tc>
          <w:tcPr>
            <w:tcW w:w="1168" w:type="dxa"/>
            <w:shd w:val="clear" w:color="auto" w:fill="auto"/>
          </w:tcPr>
          <w:p w:rsidR="00FB3F4F" w:rsidRPr="005C603F" w:rsidRDefault="00FB3F4F" w:rsidP="000E245A">
            <w:pPr>
              <w:pStyle w:val="NormalIndent"/>
            </w:pPr>
            <w:r w:rsidRPr="005C603F">
              <w:t>2</w:t>
            </w:r>
          </w:p>
        </w:tc>
        <w:tc>
          <w:tcPr>
            <w:tcW w:w="3671" w:type="dxa"/>
            <w:shd w:val="clear" w:color="auto" w:fill="auto"/>
          </w:tcPr>
          <w:p w:rsidR="00FB3F4F" w:rsidRPr="005C603F" w:rsidRDefault="00FB3F4F" w:rsidP="000E245A">
            <w:pPr>
              <w:pStyle w:val="NormalIndent"/>
            </w:pPr>
            <w:r w:rsidRPr="005C603F">
              <w:t>Khai báo và gửi hồ sơ sang hệ thống B</w:t>
            </w:r>
            <w:r w:rsidR="00A2462A" w:rsidRPr="005C603F">
              <w:t>TTTT</w:t>
            </w:r>
          </w:p>
        </w:tc>
        <w:tc>
          <w:tcPr>
            <w:tcW w:w="3584" w:type="dxa"/>
            <w:shd w:val="clear" w:color="auto" w:fill="auto"/>
          </w:tcPr>
          <w:p w:rsidR="00FB3F4F" w:rsidRPr="005C603F" w:rsidRDefault="00FB3F4F" w:rsidP="000E245A">
            <w:pPr>
              <w:pStyle w:val="NormalIndent"/>
            </w:pPr>
            <w:r w:rsidRPr="005C603F">
              <w:t xml:space="preserve">Người dùng khai mới và gửi hồ sơ </w:t>
            </w:r>
          </w:p>
        </w:tc>
      </w:tr>
      <w:tr w:rsidR="00FB3F4F" w:rsidRPr="003C0EC7" w:rsidTr="003E288F">
        <w:trPr>
          <w:jc w:val="center"/>
        </w:trPr>
        <w:tc>
          <w:tcPr>
            <w:tcW w:w="1168" w:type="dxa"/>
            <w:shd w:val="clear" w:color="auto" w:fill="D3DFEE"/>
          </w:tcPr>
          <w:p w:rsidR="00FB3F4F" w:rsidRPr="005C603F" w:rsidRDefault="00FB3F4F" w:rsidP="000E245A">
            <w:pPr>
              <w:pStyle w:val="NormalIndent"/>
            </w:pPr>
            <w:r w:rsidRPr="005C603F">
              <w:t>3</w:t>
            </w:r>
          </w:p>
        </w:tc>
        <w:tc>
          <w:tcPr>
            <w:tcW w:w="3671" w:type="dxa"/>
            <w:shd w:val="clear" w:color="auto" w:fill="D3DFEE"/>
          </w:tcPr>
          <w:p w:rsidR="00FB3F4F" w:rsidRPr="005C603F" w:rsidRDefault="00FB3F4F" w:rsidP="000E245A">
            <w:pPr>
              <w:pStyle w:val="NormalIndent"/>
            </w:pPr>
            <w:r w:rsidRPr="005C603F">
              <w:t xml:space="preserve">Khai sửa và gửi hồ sơ sang hệ thống </w:t>
            </w:r>
            <w:r w:rsidR="00A2462A" w:rsidRPr="005C603F">
              <w:t>BTTTT</w:t>
            </w:r>
          </w:p>
        </w:tc>
        <w:tc>
          <w:tcPr>
            <w:tcW w:w="3584" w:type="dxa"/>
            <w:shd w:val="clear" w:color="auto" w:fill="D3DFEE"/>
          </w:tcPr>
          <w:p w:rsidR="00FB3F4F" w:rsidRPr="005C603F" w:rsidRDefault="00FB3F4F" w:rsidP="000E245A">
            <w:pPr>
              <w:pStyle w:val="NormalIndent"/>
            </w:pPr>
            <w:r w:rsidRPr="005C603F">
              <w:t xml:space="preserve">Người dùng khai sửa và gửi hồ sơ </w:t>
            </w:r>
          </w:p>
        </w:tc>
      </w:tr>
      <w:tr w:rsidR="00FB3F4F" w:rsidRPr="003C0EC7" w:rsidTr="003E288F">
        <w:trPr>
          <w:jc w:val="center"/>
        </w:trPr>
        <w:tc>
          <w:tcPr>
            <w:tcW w:w="1168" w:type="dxa"/>
            <w:shd w:val="clear" w:color="auto" w:fill="auto"/>
          </w:tcPr>
          <w:p w:rsidR="00FB3F4F" w:rsidRPr="005C603F" w:rsidRDefault="00FB3F4F" w:rsidP="000E245A">
            <w:pPr>
              <w:pStyle w:val="NormalIndent"/>
            </w:pPr>
            <w:r w:rsidRPr="005C603F">
              <w:t>4</w:t>
            </w:r>
          </w:p>
        </w:tc>
        <w:tc>
          <w:tcPr>
            <w:tcW w:w="3671" w:type="dxa"/>
            <w:shd w:val="clear" w:color="auto" w:fill="auto"/>
          </w:tcPr>
          <w:p w:rsidR="00FB3F4F" w:rsidRPr="005C603F" w:rsidRDefault="00FB3F4F" w:rsidP="000E245A">
            <w:pPr>
              <w:pStyle w:val="NormalIndent"/>
            </w:pPr>
            <w:r w:rsidRPr="005C603F">
              <w:t xml:space="preserve">Xem </w:t>
            </w:r>
            <w:r w:rsidR="00651DD4" w:rsidRPr="005C603F">
              <w:t>chi tiết hồ sơ</w:t>
            </w:r>
          </w:p>
        </w:tc>
        <w:tc>
          <w:tcPr>
            <w:tcW w:w="3584" w:type="dxa"/>
            <w:shd w:val="clear" w:color="auto" w:fill="auto"/>
          </w:tcPr>
          <w:p w:rsidR="00FB3F4F" w:rsidRPr="005C603F" w:rsidRDefault="00FB3F4F" w:rsidP="000E245A">
            <w:pPr>
              <w:pStyle w:val="NormalIndent"/>
            </w:pPr>
            <w:r w:rsidRPr="005C603F">
              <w:t xml:space="preserve">Người dùng xem chi tiết hồ sơ đã tạo và kết quả xử lý hồ sơ. </w:t>
            </w:r>
          </w:p>
        </w:tc>
      </w:tr>
      <w:tr w:rsidR="00561BBF" w:rsidRPr="003C0EC7" w:rsidTr="00561BBF">
        <w:trPr>
          <w:jc w:val="center"/>
        </w:trPr>
        <w:tc>
          <w:tcPr>
            <w:tcW w:w="1168" w:type="dxa"/>
            <w:shd w:val="clear" w:color="auto" w:fill="DBE5F1"/>
          </w:tcPr>
          <w:p w:rsidR="00561BBF" w:rsidRPr="005C603F" w:rsidRDefault="00561BBF" w:rsidP="000E245A">
            <w:pPr>
              <w:pStyle w:val="NormalIndent"/>
            </w:pPr>
            <w:r w:rsidRPr="005C603F">
              <w:t>5</w:t>
            </w:r>
          </w:p>
        </w:tc>
        <w:tc>
          <w:tcPr>
            <w:tcW w:w="3671" w:type="dxa"/>
            <w:shd w:val="clear" w:color="auto" w:fill="DBE5F1"/>
          </w:tcPr>
          <w:p w:rsidR="00561BBF" w:rsidRPr="005C603F" w:rsidRDefault="00561BBF" w:rsidP="000E245A">
            <w:pPr>
              <w:pStyle w:val="NormalIndent"/>
            </w:pPr>
            <w:r w:rsidRPr="005C603F">
              <w:t xml:space="preserve">Xem </w:t>
            </w:r>
            <w:r w:rsidR="00A2462A" w:rsidRPr="005C603F">
              <w:t>giấy phép nhập khẩu</w:t>
            </w:r>
          </w:p>
        </w:tc>
        <w:tc>
          <w:tcPr>
            <w:tcW w:w="3584" w:type="dxa"/>
            <w:shd w:val="clear" w:color="auto" w:fill="DBE5F1"/>
          </w:tcPr>
          <w:p w:rsidR="00561BBF" w:rsidRPr="005C603F" w:rsidRDefault="00561BBF" w:rsidP="000E245A">
            <w:pPr>
              <w:pStyle w:val="NormalIndent"/>
            </w:pPr>
            <w:r w:rsidRPr="005C603F">
              <w:t xml:space="preserve">Người dùng xem giấy </w:t>
            </w:r>
            <w:r w:rsidR="00A2462A" w:rsidRPr="005C603F">
              <w:t>phép nhập khẩu</w:t>
            </w:r>
            <w:r w:rsidR="00995D66" w:rsidRPr="005C603F">
              <w:t xml:space="preserve"> </w:t>
            </w:r>
            <w:r w:rsidR="00A2462A" w:rsidRPr="005C603F">
              <w:t xml:space="preserve">BTTTT </w:t>
            </w:r>
            <w:r w:rsidRPr="005C603F">
              <w:t>trả về.</w:t>
            </w:r>
          </w:p>
        </w:tc>
      </w:tr>
      <w:tr w:rsidR="00FB3F4F" w:rsidRPr="003C0EC7" w:rsidTr="00561BBF">
        <w:trPr>
          <w:jc w:val="center"/>
        </w:trPr>
        <w:tc>
          <w:tcPr>
            <w:tcW w:w="1168" w:type="dxa"/>
            <w:shd w:val="clear" w:color="auto" w:fill="auto"/>
          </w:tcPr>
          <w:p w:rsidR="00FB3F4F" w:rsidRPr="005C603F" w:rsidRDefault="00561BBF" w:rsidP="000E245A">
            <w:pPr>
              <w:pStyle w:val="NormalIndent"/>
            </w:pPr>
            <w:r w:rsidRPr="005C603F">
              <w:t>6</w:t>
            </w:r>
          </w:p>
        </w:tc>
        <w:tc>
          <w:tcPr>
            <w:tcW w:w="3671" w:type="dxa"/>
            <w:shd w:val="clear" w:color="auto" w:fill="auto"/>
          </w:tcPr>
          <w:p w:rsidR="00FB3F4F" w:rsidRPr="005C603F" w:rsidRDefault="00FB3F4F" w:rsidP="000E245A">
            <w:pPr>
              <w:pStyle w:val="NormalIndent"/>
            </w:pPr>
            <w:r w:rsidRPr="005C603F">
              <w:t>Xem lịch sử hồ sơ</w:t>
            </w:r>
          </w:p>
        </w:tc>
        <w:tc>
          <w:tcPr>
            <w:tcW w:w="3584" w:type="dxa"/>
            <w:shd w:val="clear" w:color="auto" w:fill="auto"/>
          </w:tcPr>
          <w:p w:rsidR="00FB3F4F" w:rsidRPr="005C603F" w:rsidRDefault="00FB3F4F" w:rsidP="000E245A">
            <w:pPr>
              <w:pStyle w:val="NormalIndent"/>
            </w:pPr>
            <w:r w:rsidRPr="005C603F">
              <w:t>Xem lại lịch sử Người dùng tác động lên hồ sơ</w:t>
            </w:r>
          </w:p>
        </w:tc>
      </w:tr>
      <w:tr w:rsidR="00FB3F4F" w:rsidRPr="003C0EC7" w:rsidTr="00561BBF">
        <w:trPr>
          <w:jc w:val="center"/>
        </w:trPr>
        <w:tc>
          <w:tcPr>
            <w:tcW w:w="1168" w:type="dxa"/>
            <w:shd w:val="clear" w:color="auto" w:fill="DBE5F1"/>
          </w:tcPr>
          <w:p w:rsidR="00FB3F4F" w:rsidRPr="005C603F" w:rsidRDefault="00561BBF" w:rsidP="000E245A">
            <w:pPr>
              <w:pStyle w:val="NormalIndent"/>
            </w:pPr>
            <w:r w:rsidRPr="005C603F">
              <w:t>7</w:t>
            </w:r>
          </w:p>
        </w:tc>
        <w:tc>
          <w:tcPr>
            <w:tcW w:w="3671" w:type="dxa"/>
            <w:shd w:val="clear" w:color="auto" w:fill="DBE5F1"/>
          </w:tcPr>
          <w:p w:rsidR="00FB3F4F" w:rsidRPr="005C603F" w:rsidRDefault="00561BBF" w:rsidP="000E245A">
            <w:pPr>
              <w:pStyle w:val="NormalIndent"/>
            </w:pPr>
            <w:r w:rsidRPr="005C603F">
              <w:t>Xem lịch sử phê duyệt hồ sơ</w:t>
            </w:r>
          </w:p>
        </w:tc>
        <w:tc>
          <w:tcPr>
            <w:tcW w:w="3584" w:type="dxa"/>
            <w:shd w:val="clear" w:color="auto" w:fill="DBE5F1"/>
          </w:tcPr>
          <w:p w:rsidR="00FB3F4F" w:rsidRPr="005C603F" w:rsidRDefault="00561BBF" w:rsidP="000E245A">
            <w:pPr>
              <w:pStyle w:val="NormalIndent"/>
            </w:pPr>
            <w:r w:rsidRPr="005C603F">
              <w:t>Xem lịch sử phê duyệt hồ sơ của B</w:t>
            </w:r>
            <w:r w:rsidR="00A2462A" w:rsidRPr="005C603F">
              <w:t>TTTT</w:t>
            </w:r>
          </w:p>
        </w:tc>
      </w:tr>
      <w:tr w:rsidR="006B6155" w:rsidRPr="003C0EC7" w:rsidTr="00561BBF">
        <w:trPr>
          <w:jc w:val="center"/>
        </w:trPr>
        <w:tc>
          <w:tcPr>
            <w:tcW w:w="1168" w:type="dxa"/>
            <w:shd w:val="clear" w:color="auto" w:fill="auto"/>
          </w:tcPr>
          <w:p w:rsidR="006B6155" w:rsidRPr="005C603F" w:rsidRDefault="006B6155" w:rsidP="000E245A">
            <w:pPr>
              <w:pStyle w:val="NormalIndent"/>
            </w:pPr>
            <w:r w:rsidRPr="005C603F">
              <w:t>8</w:t>
            </w:r>
          </w:p>
        </w:tc>
        <w:tc>
          <w:tcPr>
            <w:tcW w:w="3671" w:type="dxa"/>
            <w:shd w:val="clear" w:color="auto" w:fill="auto"/>
          </w:tcPr>
          <w:p w:rsidR="006B6155" w:rsidRPr="005C603F" w:rsidRDefault="006B6155" w:rsidP="000E245A">
            <w:pPr>
              <w:pStyle w:val="NormalIndent"/>
            </w:pPr>
            <w:r w:rsidRPr="005C603F">
              <w:t>Gửi yêu cầu hủy hồ sơ</w:t>
            </w:r>
          </w:p>
        </w:tc>
        <w:tc>
          <w:tcPr>
            <w:tcW w:w="3584" w:type="dxa"/>
            <w:shd w:val="clear" w:color="auto" w:fill="auto"/>
          </w:tcPr>
          <w:p w:rsidR="006B6155" w:rsidRPr="005C603F" w:rsidRDefault="00A17DA0" w:rsidP="000E245A">
            <w:pPr>
              <w:pStyle w:val="NormalIndent"/>
            </w:pPr>
            <w:r w:rsidRPr="005C603F">
              <w:t xml:space="preserve">Người dùng </w:t>
            </w:r>
            <w:r w:rsidR="006B6155" w:rsidRPr="005C603F">
              <w:t>gửi yêu cầu hủy hồ sơ</w:t>
            </w:r>
          </w:p>
        </w:tc>
      </w:tr>
      <w:tr w:rsidR="00FB3F4F" w:rsidRPr="003C0EC7" w:rsidTr="00561BBF">
        <w:trPr>
          <w:jc w:val="center"/>
        </w:trPr>
        <w:tc>
          <w:tcPr>
            <w:tcW w:w="1168" w:type="dxa"/>
            <w:shd w:val="clear" w:color="auto" w:fill="auto"/>
          </w:tcPr>
          <w:p w:rsidR="00FB3F4F" w:rsidRPr="005C603F" w:rsidRDefault="00561BBF" w:rsidP="000E245A">
            <w:pPr>
              <w:pStyle w:val="NormalIndent"/>
            </w:pPr>
            <w:r w:rsidRPr="005C603F">
              <w:t>8</w:t>
            </w:r>
          </w:p>
        </w:tc>
        <w:tc>
          <w:tcPr>
            <w:tcW w:w="3671" w:type="dxa"/>
            <w:shd w:val="clear" w:color="auto" w:fill="auto"/>
          </w:tcPr>
          <w:p w:rsidR="00FB3F4F" w:rsidRPr="005C603F" w:rsidRDefault="00FB3F4F" w:rsidP="000E245A">
            <w:pPr>
              <w:pStyle w:val="NormalIndent"/>
            </w:pPr>
            <w:r w:rsidRPr="005C603F">
              <w:t>Xóa hồ sơ</w:t>
            </w:r>
          </w:p>
        </w:tc>
        <w:tc>
          <w:tcPr>
            <w:tcW w:w="3584" w:type="dxa"/>
            <w:shd w:val="clear" w:color="auto" w:fill="auto"/>
          </w:tcPr>
          <w:p w:rsidR="00FB3F4F" w:rsidRPr="005C603F" w:rsidRDefault="00FB3F4F" w:rsidP="000E245A">
            <w:pPr>
              <w:pStyle w:val="NormalIndent"/>
            </w:pPr>
            <w:r w:rsidRPr="005C603F">
              <w:t>Người dùng xóa hồ sơ mới tạo</w:t>
            </w:r>
          </w:p>
        </w:tc>
      </w:tr>
    </w:tbl>
    <w:p w:rsidR="00C12FF2" w:rsidRPr="003C0EC7" w:rsidRDefault="00C12FF2" w:rsidP="003E6A9A">
      <w:pPr>
        <w:pStyle w:val="NoSpacing"/>
        <w:rPr>
          <w:rFonts w:cs="Times New Roman"/>
          <w:sz w:val="24"/>
          <w:lang w:val="nl-NL"/>
        </w:rPr>
      </w:pPr>
      <w:bookmarkStart w:id="25" w:name="_Toc406575495"/>
    </w:p>
    <w:p w:rsidR="00C12FF2" w:rsidRPr="00303FBC" w:rsidRDefault="006D23A2" w:rsidP="00C12FF2">
      <w:pPr>
        <w:pStyle w:val="Heading1"/>
        <w:rPr>
          <w:sz w:val="24"/>
          <w:szCs w:val="24"/>
          <w:lang w:val="nl-NL"/>
        </w:rPr>
      </w:pPr>
      <w:r w:rsidRPr="003C0EC7">
        <w:rPr>
          <w:sz w:val="24"/>
          <w:szCs w:val="24"/>
          <w:lang w:val="nl-NL"/>
        </w:rPr>
        <w:br w:type="page"/>
      </w:r>
      <w:bookmarkStart w:id="26" w:name="_Toc481080361"/>
      <w:r w:rsidR="00C12FF2" w:rsidRPr="00303FBC">
        <w:rPr>
          <w:sz w:val="24"/>
          <w:szCs w:val="24"/>
          <w:lang w:val="nl-NL"/>
        </w:rPr>
        <w:lastRenderedPageBreak/>
        <w:t>HƯỚNG DẪN SỬ DỤNG CÁC CHỨC NĂNG HỆ THỐNG</w:t>
      </w:r>
      <w:bookmarkEnd w:id="25"/>
      <w:bookmarkEnd w:id="26"/>
    </w:p>
    <w:p w:rsidR="00673517" w:rsidRPr="0098702A" w:rsidRDefault="00C12FF2" w:rsidP="00CF3D2A">
      <w:pPr>
        <w:pStyle w:val="Heading2"/>
        <w:rPr>
          <w:sz w:val="24"/>
          <w:szCs w:val="24"/>
        </w:rPr>
      </w:pPr>
      <w:bookmarkStart w:id="27" w:name="_Tìm_kiếm_thông"/>
      <w:bookmarkStart w:id="28" w:name="_Toc481080362"/>
      <w:bookmarkEnd w:id="27"/>
      <w:r w:rsidRPr="0098702A">
        <w:rPr>
          <w:sz w:val="24"/>
          <w:szCs w:val="24"/>
        </w:rPr>
        <w:t xml:space="preserve">3.1 </w:t>
      </w:r>
      <w:r w:rsidR="00DD35CD" w:rsidRPr="0098702A">
        <w:rPr>
          <w:sz w:val="24"/>
          <w:szCs w:val="24"/>
        </w:rPr>
        <w:t>Tìm kiếm thông tin hồ sơ</w:t>
      </w:r>
      <w:bookmarkEnd w:id="28"/>
    </w:p>
    <w:p w:rsidR="00480A7A" w:rsidRPr="0098702A" w:rsidRDefault="00673517" w:rsidP="000E245A">
      <w:pPr>
        <w:pStyle w:val="NormalIndent"/>
      </w:pPr>
      <w:r w:rsidRPr="006E691F">
        <w:rPr>
          <w:b/>
          <w:u w:val="single"/>
        </w:rPr>
        <w:t>Bước 1:</w:t>
      </w:r>
      <w:r w:rsidRPr="0098702A">
        <w:t xml:space="preserve"> </w:t>
      </w:r>
      <w:r w:rsidR="0062556F" w:rsidRPr="0098702A">
        <w:t>Sau khi đăng nhập thành công vào hệ thống</w:t>
      </w:r>
      <w:r w:rsidR="00061C8E">
        <w:t xml:space="preserve"> VNSW</w:t>
      </w:r>
      <w:r w:rsidR="0062556F" w:rsidRPr="0098702A">
        <w:t xml:space="preserve">. </w:t>
      </w:r>
      <w:proofErr w:type="gramStart"/>
      <w:r w:rsidR="0036422E">
        <w:t>DN</w:t>
      </w:r>
      <w:r w:rsidR="0062556F" w:rsidRPr="0098702A">
        <w:t xml:space="preserve"> thực hiện nhấn chuột vào menu “</w:t>
      </w:r>
      <w:r w:rsidR="006105FF" w:rsidRPr="0098702A">
        <w:t>B</w:t>
      </w:r>
      <w:r w:rsidR="003C0EC7">
        <w:t>Ộ</w:t>
      </w:r>
      <w:r w:rsidR="006105FF" w:rsidRPr="0098702A">
        <w:t xml:space="preserve"> </w:t>
      </w:r>
      <w:r w:rsidR="00061C8E">
        <w:t>THÔNG TIN VÀ TRUYỀN THÔNG</w:t>
      </w:r>
      <w:r w:rsidR="0062556F" w:rsidRPr="0098702A">
        <w:t>”</w:t>
      </w:r>
      <w:r w:rsidR="00053EE3" w:rsidRPr="0098702A">
        <w:t>.</w:t>
      </w:r>
      <w:proofErr w:type="gramEnd"/>
      <w:r w:rsidR="00053EE3" w:rsidRPr="0098702A">
        <w:t xml:space="preserve"> Chọn </w:t>
      </w:r>
      <w:r w:rsidR="00480A7A" w:rsidRPr="0098702A">
        <w:t>“</w:t>
      </w:r>
      <w:r w:rsidR="00E73DCE">
        <w:t xml:space="preserve">CẤP PHÉP </w:t>
      </w:r>
      <w:r w:rsidR="00061C8E">
        <w:t>NHẬP KHẨU THIẾT BỊ PHÁT, THU PHÁT SÓNG VÔ TUYẾN ĐIỆN</w:t>
      </w:r>
      <w:r w:rsidR="00480A7A" w:rsidRPr="0098702A">
        <w:t>”</w:t>
      </w:r>
    </w:p>
    <w:p w:rsidR="00673517" w:rsidRPr="0098702A" w:rsidRDefault="00576892" w:rsidP="000E245A">
      <w:pPr>
        <w:pStyle w:val="NormalIndent"/>
      </w:pPr>
      <w:r w:rsidRPr="0098702A">
        <w:t xml:space="preserve"> H</w:t>
      </w:r>
      <w:r w:rsidR="00F80563" w:rsidRPr="0098702A">
        <w:t>ệ thống hiển thị màn hình</w:t>
      </w:r>
      <w:r w:rsidR="00DD35CD" w:rsidRPr="0098702A">
        <w:t xml:space="preserve"> tìm kiếm</w:t>
      </w:r>
      <w:r w:rsidR="00F80563" w:rsidRPr="0098702A">
        <w:t>:</w:t>
      </w:r>
    </w:p>
    <w:p w:rsidR="00673517" w:rsidRPr="0098702A" w:rsidRDefault="000377F7" w:rsidP="000E245A">
      <w:pPr>
        <w:pStyle w:val="NormalIndent"/>
      </w:pPr>
      <w:r>
        <w:rPr>
          <w:noProof/>
        </w:rPr>
        <w:drawing>
          <wp:inline distT="0" distB="0" distL="0" distR="0" wp14:anchorId="15D12066" wp14:editId="12D4A9F2">
            <wp:extent cx="5580380" cy="2151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80380" cy="2151666"/>
                    </a:xfrm>
                    <a:prstGeom prst="rect">
                      <a:avLst/>
                    </a:prstGeom>
                  </pic:spPr>
                </pic:pic>
              </a:graphicData>
            </a:graphic>
          </wp:inline>
        </w:drawing>
      </w:r>
    </w:p>
    <w:p w:rsidR="00673517" w:rsidRPr="0098702A" w:rsidRDefault="00673517" w:rsidP="000E245A">
      <w:pPr>
        <w:pStyle w:val="NormalIndent"/>
      </w:pPr>
      <w:r w:rsidRPr="006E691F">
        <w:rPr>
          <w:b/>
          <w:u w:val="single"/>
        </w:rPr>
        <w:t>Bước 2</w:t>
      </w:r>
      <w:r w:rsidRPr="0098702A">
        <w:rPr>
          <w:u w:val="single"/>
        </w:rPr>
        <w:t>:</w:t>
      </w:r>
      <w:r w:rsidRPr="0098702A">
        <w:t xml:space="preserve"> </w:t>
      </w:r>
      <w:r w:rsidR="00016C99" w:rsidRPr="0098702A">
        <w:t xml:space="preserve">Nhập các tiêu chí tìm kiếm </w:t>
      </w:r>
      <w:r w:rsidR="00756667">
        <w:t xml:space="preserve">ở phần thông tin tìm kiếm </w:t>
      </w:r>
      <w:r w:rsidR="00016C99" w:rsidRPr="0098702A">
        <w:t xml:space="preserve">để </w:t>
      </w:r>
      <w:r w:rsidR="00756667">
        <w:t>tìm kiếm hồ sơ.</w:t>
      </w:r>
    </w:p>
    <w:p w:rsidR="00673517" w:rsidRPr="0098702A" w:rsidRDefault="005F29F3" w:rsidP="000E245A">
      <w:pPr>
        <w:pStyle w:val="NormalIndent"/>
      </w:pPr>
      <w:r>
        <w:t>C</w:t>
      </w:r>
      <w:r w:rsidR="00673517" w:rsidRPr="0098702A">
        <w:t>ác thông tin bao gồm</w:t>
      </w:r>
      <w:r w:rsidR="005A33D2" w:rsidRPr="0098702A">
        <w:t>:</w:t>
      </w:r>
    </w:p>
    <w:p w:rsidR="00673517" w:rsidRPr="003C0EC7" w:rsidRDefault="00481194" w:rsidP="00BB22A1">
      <w:pPr>
        <w:numPr>
          <w:ilvl w:val="4"/>
          <w:numId w:val="12"/>
        </w:numPr>
        <w:ind w:left="567" w:hanging="425"/>
        <w:jc w:val="both"/>
        <w:rPr>
          <w:rFonts w:cs="Times New Roman"/>
          <w:sz w:val="24"/>
          <w:lang w:val="nl-NL"/>
        </w:rPr>
      </w:pPr>
      <w:r w:rsidRPr="003C0EC7">
        <w:rPr>
          <w:rFonts w:cs="Times New Roman"/>
          <w:sz w:val="24"/>
          <w:lang w:val="nl-NL"/>
        </w:rPr>
        <w:t xml:space="preserve">Mã </w:t>
      </w:r>
      <w:r w:rsidR="00DD35CD" w:rsidRPr="003C0EC7">
        <w:rPr>
          <w:rFonts w:cs="Times New Roman"/>
          <w:sz w:val="24"/>
          <w:lang w:val="nl-NL"/>
        </w:rPr>
        <w:t>hồ sơ:</w:t>
      </w:r>
      <w:r w:rsidR="00673517" w:rsidRPr="003C0EC7">
        <w:rPr>
          <w:rFonts w:cs="Times New Roman"/>
          <w:sz w:val="24"/>
          <w:lang w:val="nl-NL"/>
        </w:rPr>
        <w:t xml:space="preserve"> </w:t>
      </w:r>
      <w:r w:rsidR="00E43DB9" w:rsidRPr="003C0EC7">
        <w:rPr>
          <w:rFonts w:cs="Times New Roman"/>
          <w:sz w:val="24"/>
          <w:lang w:val="nl-NL"/>
        </w:rPr>
        <w:t>N</w:t>
      </w:r>
      <w:r w:rsidR="00DD35CD" w:rsidRPr="003C0EC7">
        <w:rPr>
          <w:rFonts w:cs="Times New Roman"/>
          <w:sz w:val="24"/>
          <w:lang w:val="nl-NL"/>
        </w:rPr>
        <w:t xml:space="preserve">hập </w:t>
      </w:r>
      <w:r w:rsidRPr="003C0EC7">
        <w:rPr>
          <w:rFonts w:cs="Times New Roman"/>
          <w:sz w:val="24"/>
          <w:lang w:val="nl-NL"/>
        </w:rPr>
        <w:t>mã</w:t>
      </w:r>
      <w:r w:rsidR="00DD35CD" w:rsidRPr="003C0EC7">
        <w:rPr>
          <w:rFonts w:cs="Times New Roman"/>
          <w:sz w:val="24"/>
          <w:lang w:val="nl-NL"/>
        </w:rPr>
        <w:t xml:space="preserve"> hồ sơ cần tìm kiếm</w:t>
      </w:r>
      <w:r w:rsidR="00754E8A" w:rsidRPr="003C0EC7">
        <w:rPr>
          <w:rFonts w:cs="Times New Roman"/>
          <w:sz w:val="24"/>
          <w:lang w:val="nl-NL"/>
        </w:rPr>
        <w:t xml:space="preserve"> </w:t>
      </w:r>
      <w:r w:rsidRPr="003C0EC7">
        <w:rPr>
          <w:rFonts w:cs="Times New Roman"/>
          <w:sz w:val="24"/>
          <w:lang w:val="nl-NL"/>
        </w:rPr>
        <w:t xml:space="preserve">(mã hồ sơ do hệ thống </w:t>
      </w:r>
      <w:r w:rsidR="00F74443">
        <w:rPr>
          <w:rFonts w:cs="Times New Roman"/>
          <w:sz w:val="24"/>
          <w:lang w:val="nl-NL"/>
        </w:rPr>
        <w:t>VNSW</w:t>
      </w:r>
      <w:r w:rsidRPr="003C0EC7">
        <w:rPr>
          <w:rFonts w:cs="Times New Roman"/>
          <w:sz w:val="24"/>
          <w:lang w:val="nl-NL"/>
        </w:rPr>
        <w:t xml:space="preserve"> cấp)</w:t>
      </w:r>
    </w:p>
    <w:p w:rsidR="006105FF" w:rsidRPr="003C0EC7" w:rsidRDefault="006105FF" w:rsidP="00BB22A1">
      <w:pPr>
        <w:numPr>
          <w:ilvl w:val="4"/>
          <w:numId w:val="12"/>
        </w:numPr>
        <w:ind w:left="567" w:hanging="425"/>
        <w:jc w:val="both"/>
        <w:rPr>
          <w:rFonts w:cs="Times New Roman"/>
          <w:sz w:val="24"/>
          <w:lang w:val="nl-NL"/>
        </w:rPr>
      </w:pPr>
      <w:r w:rsidRPr="003C0EC7">
        <w:rPr>
          <w:rFonts w:cs="Times New Roman"/>
          <w:sz w:val="24"/>
          <w:lang w:val="nl-NL"/>
        </w:rPr>
        <w:t>Loại hồ sơ: Chọn là hồ sơ cấp mới hoặc hồ sơ cấp lại giấy phép nhập khẩu</w:t>
      </w:r>
    </w:p>
    <w:p w:rsidR="00754E8A" w:rsidRPr="003C0EC7" w:rsidRDefault="00481194" w:rsidP="00BB22A1">
      <w:pPr>
        <w:numPr>
          <w:ilvl w:val="4"/>
          <w:numId w:val="12"/>
        </w:numPr>
        <w:ind w:left="567" w:hanging="425"/>
        <w:jc w:val="both"/>
        <w:rPr>
          <w:rFonts w:cs="Times New Roman"/>
          <w:sz w:val="24"/>
          <w:lang w:val="nl-NL"/>
        </w:rPr>
      </w:pPr>
      <w:r w:rsidRPr="003C0EC7">
        <w:rPr>
          <w:rFonts w:cs="Times New Roman"/>
          <w:sz w:val="24"/>
          <w:lang w:val="nl-NL"/>
        </w:rPr>
        <w:t>Trạng thái hồ sơ</w:t>
      </w:r>
      <w:r w:rsidR="00881FD8" w:rsidRPr="003C0EC7">
        <w:rPr>
          <w:rFonts w:cs="Times New Roman"/>
          <w:sz w:val="24"/>
          <w:lang w:val="nl-NL"/>
        </w:rPr>
        <w:t>:</w:t>
      </w:r>
      <w:r w:rsidR="00754E8A" w:rsidRPr="003C0EC7">
        <w:rPr>
          <w:rFonts w:cs="Times New Roman"/>
          <w:sz w:val="24"/>
          <w:lang w:val="nl-NL"/>
        </w:rPr>
        <w:t xml:space="preserve"> </w:t>
      </w:r>
      <w:r w:rsidR="00324D92">
        <w:rPr>
          <w:rFonts w:cs="Times New Roman"/>
          <w:sz w:val="24"/>
          <w:lang w:val="nl-NL"/>
        </w:rPr>
        <w:t>C</w:t>
      </w:r>
      <w:r w:rsidR="00DD35CD" w:rsidRPr="003C0EC7">
        <w:rPr>
          <w:rFonts w:cs="Times New Roman"/>
          <w:sz w:val="24"/>
          <w:lang w:val="nl-NL"/>
        </w:rPr>
        <w:t xml:space="preserve">họn </w:t>
      </w:r>
      <w:r w:rsidRPr="003C0EC7">
        <w:rPr>
          <w:rFonts w:cs="Times New Roman"/>
          <w:sz w:val="24"/>
          <w:lang w:val="nl-NL"/>
        </w:rPr>
        <w:t>trạng thái</w:t>
      </w:r>
      <w:r w:rsidR="00DD35CD" w:rsidRPr="003C0EC7">
        <w:rPr>
          <w:rFonts w:cs="Times New Roman"/>
          <w:sz w:val="24"/>
          <w:lang w:val="nl-NL"/>
        </w:rPr>
        <w:t xml:space="preserve"> hồ sơ cần tìm kiếm</w:t>
      </w:r>
    </w:p>
    <w:p w:rsidR="00DD35CD" w:rsidRPr="0098702A" w:rsidRDefault="00481194" w:rsidP="00F556CE">
      <w:pPr>
        <w:numPr>
          <w:ilvl w:val="0"/>
          <w:numId w:val="18"/>
        </w:numPr>
        <w:jc w:val="both"/>
        <w:rPr>
          <w:rFonts w:cs="Times New Roman"/>
          <w:sz w:val="24"/>
        </w:rPr>
      </w:pPr>
      <w:r w:rsidRPr="0098702A">
        <w:rPr>
          <w:rFonts w:cs="Times New Roman"/>
          <w:sz w:val="24"/>
        </w:rPr>
        <w:t>Mới tạo</w:t>
      </w:r>
    </w:p>
    <w:p w:rsidR="00DD35CD" w:rsidRPr="0098702A" w:rsidRDefault="00E43DB9" w:rsidP="00F556CE">
      <w:pPr>
        <w:numPr>
          <w:ilvl w:val="0"/>
          <w:numId w:val="18"/>
        </w:numPr>
        <w:jc w:val="both"/>
        <w:rPr>
          <w:rFonts w:cs="Times New Roman"/>
          <w:sz w:val="24"/>
        </w:rPr>
      </w:pPr>
      <w:r w:rsidRPr="0098702A">
        <w:rPr>
          <w:rFonts w:cs="Times New Roman"/>
          <w:sz w:val="24"/>
        </w:rPr>
        <w:t>Chờ tiếp nhận hồ sơ</w:t>
      </w:r>
    </w:p>
    <w:p w:rsidR="00481194" w:rsidRPr="0098702A" w:rsidRDefault="00481194" w:rsidP="00E43DB9">
      <w:pPr>
        <w:ind w:left="567"/>
        <w:jc w:val="both"/>
        <w:rPr>
          <w:rFonts w:cs="Times New Roman"/>
          <w:sz w:val="24"/>
        </w:rPr>
      </w:pPr>
      <w:r w:rsidRPr="0098702A">
        <w:rPr>
          <w:rFonts w:cs="Times New Roman"/>
          <w:sz w:val="24"/>
        </w:rPr>
        <w:t>…</w:t>
      </w:r>
    </w:p>
    <w:p w:rsidR="002E5BC1" w:rsidRPr="0098702A" w:rsidRDefault="00115F41" w:rsidP="00BB22A1">
      <w:pPr>
        <w:numPr>
          <w:ilvl w:val="4"/>
          <w:numId w:val="12"/>
        </w:numPr>
        <w:ind w:left="567" w:hanging="425"/>
        <w:jc w:val="both"/>
        <w:rPr>
          <w:rFonts w:cs="Times New Roman"/>
          <w:sz w:val="24"/>
        </w:rPr>
      </w:pPr>
      <w:r w:rsidRPr="0098702A">
        <w:rPr>
          <w:rFonts w:cs="Times New Roman"/>
          <w:sz w:val="24"/>
        </w:rPr>
        <w:t xml:space="preserve">Ngày </w:t>
      </w:r>
      <w:r w:rsidR="00576892" w:rsidRPr="0098702A">
        <w:rPr>
          <w:rFonts w:cs="Times New Roman"/>
          <w:sz w:val="24"/>
        </w:rPr>
        <w:t>tạo</w:t>
      </w:r>
      <w:r w:rsidR="00481194" w:rsidRPr="0098702A">
        <w:rPr>
          <w:rFonts w:cs="Times New Roman"/>
          <w:sz w:val="24"/>
        </w:rPr>
        <w:t xml:space="preserve"> từ</w:t>
      </w:r>
      <w:r w:rsidR="002E5BC1" w:rsidRPr="0098702A">
        <w:rPr>
          <w:rFonts w:cs="Times New Roman"/>
          <w:sz w:val="24"/>
        </w:rPr>
        <w:t>: nhập khoảng thời gian tìm kiếm từ ngày theo định dạng dd/mm/yyyy</w:t>
      </w:r>
    </w:p>
    <w:p w:rsidR="00760A27" w:rsidRPr="0098702A" w:rsidRDefault="00115F41" w:rsidP="00BB22A1">
      <w:pPr>
        <w:numPr>
          <w:ilvl w:val="4"/>
          <w:numId w:val="12"/>
        </w:numPr>
        <w:ind w:left="567" w:hanging="425"/>
        <w:jc w:val="both"/>
        <w:rPr>
          <w:rFonts w:cs="Times New Roman"/>
          <w:sz w:val="24"/>
        </w:rPr>
      </w:pPr>
      <w:r w:rsidRPr="0098702A">
        <w:rPr>
          <w:rFonts w:cs="Times New Roman"/>
          <w:sz w:val="24"/>
        </w:rPr>
        <w:t>Ngày</w:t>
      </w:r>
      <w:r w:rsidR="00576892" w:rsidRPr="0098702A">
        <w:rPr>
          <w:rFonts w:cs="Times New Roman"/>
          <w:sz w:val="24"/>
        </w:rPr>
        <w:t xml:space="preserve"> tạo</w:t>
      </w:r>
      <w:r w:rsidR="00481194" w:rsidRPr="0098702A">
        <w:rPr>
          <w:rFonts w:cs="Times New Roman"/>
          <w:sz w:val="24"/>
        </w:rPr>
        <w:t xml:space="preserve"> </w:t>
      </w:r>
      <w:r w:rsidR="00A4675F" w:rsidRPr="0098702A">
        <w:rPr>
          <w:rFonts w:cs="Times New Roman"/>
          <w:sz w:val="24"/>
        </w:rPr>
        <w:t>đ</w:t>
      </w:r>
      <w:r w:rsidR="002E5BC1" w:rsidRPr="0098702A">
        <w:rPr>
          <w:rFonts w:cs="Times New Roman"/>
          <w:sz w:val="24"/>
        </w:rPr>
        <w:t>ến: nhập khoảng thời gian tìm kiếm đến ngày theo định dạng dd/mm/yyyy</w:t>
      </w:r>
      <w:r w:rsidR="00760A27" w:rsidRPr="0098702A">
        <w:rPr>
          <w:rFonts w:cs="Times New Roman"/>
          <w:sz w:val="24"/>
        </w:rPr>
        <w:t xml:space="preserve"> </w:t>
      </w:r>
    </w:p>
    <w:p w:rsidR="00673517" w:rsidRPr="0098702A" w:rsidRDefault="00673517" w:rsidP="000E245A">
      <w:pPr>
        <w:pStyle w:val="NormalIndent"/>
      </w:pPr>
      <w:r w:rsidRPr="006E691F">
        <w:rPr>
          <w:b/>
          <w:u w:val="single"/>
        </w:rPr>
        <w:t xml:space="preserve">Bước </w:t>
      </w:r>
      <w:r w:rsidR="00E240E1" w:rsidRPr="006E691F">
        <w:rPr>
          <w:b/>
          <w:u w:val="single"/>
        </w:rPr>
        <w:t>3</w:t>
      </w:r>
      <w:r w:rsidRPr="006E691F">
        <w:rPr>
          <w:b/>
          <w:u w:val="single"/>
        </w:rPr>
        <w:t>:</w:t>
      </w:r>
      <w:r w:rsidRPr="0098702A">
        <w:t xml:space="preserve"> </w:t>
      </w:r>
      <w:proofErr w:type="gramStart"/>
      <w:r w:rsidR="00E240E1" w:rsidRPr="0098702A">
        <w:t xml:space="preserve">Nhấn </w:t>
      </w:r>
      <w:proofErr w:type="gramEnd"/>
      <w:r w:rsidR="00303FBC">
        <w:rPr>
          <w:noProof/>
        </w:rPr>
        <w:drawing>
          <wp:inline distT="0" distB="0" distL="0" distR="0" wp14:anchorId="038867EF" wp14:editId="2307E616">
            <wp:extent cx="942975" cy="247650"/>
            <wp:effectExtent l="19050" t="0" r="9525" b="0"/>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8"/>
                    <a:srcRect l="54080" t="82198" r="34616" b="3879"/>
                    <a:stretch>
                      <a:fillRect/>
                    </a:stretch>
                  </pic:blipFill>
                  <pic:spPr bwMode="auto">
                    <a:xfrm>
                      <a:off x="0" y="0"/>
                      <a:ext cx="942975" cy="247650"/>
                    </a:xfrm>
                    <a:prstGeom prst="rect">
                      <a:avLst/>
                    </a:prstGeom>
                    <a:noFill/>
                    <a:ln w="9525">
                      <a:noFill/>
                      <a:miter lim="800000"/>
                      <a:headEnd/>
                      <a:tailEnd/>
                    </a:ln>
                  </pic:spPr>
                </pic:pic>
              </a:graphicData>
            </a:graphic>
          </wp:inline>
        </w:drawing>
      </w:r>
      <w:r w:rsidR="00E240E1" w:rsidRPr="0098702A">
        <w:t xml:space="preserve">, hệ thống </w:t>
      </w:r>
      <w:r w:rsidR="00FD6906" w:rsidRPr="0098702A">
        <w:t>trả về</w:t>
      </w:r>
      <w:r w:rsidR="00E240E1" w:rsidRPr="0098702A">
        <w:t xml:space="preserve"> danh sách </w:t>
      </w:r>
      <w:r w:rsidR="00FD6906" w:rsidRPr="0098702A">
        <w:t>hồ sơ</w:t>
      </w:r>
      <w:r w:rsidR="00E240E1" w:rsidRPr="0098702A">
        <w:t xml:space="preserve"> theo các tiêu chí tìm kiếm:</w:t>
      </w:r>
    </w:p>
    <w:p w:rsidR="00E240E1" w:rsidRPr="0098702A" w:rsidRDefault="00B83F2B" w:rsidP="000E245A">
      <w:pPr>
        <w:pStyle w:val="NormalIndent"/>
      </w:pPr>
      <w:r>
        <w:rPr>
          <w:noProof/>
        </w:rPr>
        <w:lastRenderedPageBreak/>
        <w:drawing>
          <wp:inline distT="0" distB="0" distL="0" distR="0" wp14:anchorId="01129E8E" wp14:editId="425968C8">
            <wp:extent cx="5580380" cy="12371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0380" cy="1237103"/>
                    </a:xfrm>
                    <a:prstGeom prst="rect">
                      <a:avLst/>
                    </a:prstGeom>
                  </pic:spPr>
                </pic:pic>
              </a:graphicData>
            </a:graphic>
          </wp:inline>
        </w:drawing>
      </w:r>
    </w:p>
    <w:p w:rsidR="00F47EEB" w:rsidRPr="0098702A" w:rsidRDefault="00F47EEB" w:rsidP="000E245A">
      <w:pPr>
        <w:pStyle w:val="NormalIndent"/>
      </w:pPr>
      <w:proofErr w:type="gramStart"/>
      <w:r w:rsidRPr="0098702A">
        <w:t xml:space="preserve">Danh sách hiển thị </w:t>
      </w:r>
      <w:r w:rsidR="00096D18" w:rsidRPr="0098702A">
        <w:t>các hồ sơ thỏa mãn tiêu chí tìm kiếm.</w:t>
      </w:r>
      <w:proofErr w:type="gramEnd"/>
      <w:r w:rsidR="00096D18" w:rsidRPr="0098702A">
        <w:t xml:space="preserve"> Mỗi trang danh sách hồ </w:t>
      </w:r>
      <w:proofErr w:type="gramStart"/>
      <w:r w:rsidR="00096D18" w:rsidRPr="0098702A">
        <w:t>sơ</w:t>
      </w:r>
      <w:proofErr w:type="gramEnd"/>
      <w:r w:rsidR="00096D18" w:rsidRPr="0098702A">
        <w:t xml:space="preserve"> chỉ có 15 hồ sơ, danh sách thể hiện các </w:t>
      </w:r>
      <w:r w:rsidRPr="0098702A">
        <w:t>thông tin bao gồm:</w:t>
      </w:r>
    </w:p>
    <w:p w:rsidR="00F47EEB" w:rsidRPr="0098702A" w:rsidRDefault="00F47EEB" w:rsidP="001061F8">
      <w:pPr>
        <w:pStyle w:val="AAA"/>
        <w:ind w:left="284" w:hanging="284"/>
        <w:rPr>
          <w:sz w:val="24"/>
          <w:szCs w:val="24"/>
          <w:lang w:val="nl-NL"/>
        </w:rPr>
      </w:pPr>
      <w:r w:rsidRPr="0098702A">
        <w:rPr>
          <w:sz w:val="24"/>
          <w:szCs w:val="24"/>
          <w:lang w:val="nl-NL"/>
        </w:rPr>
        <w:t>STT</w:t>
      </w:r>
      <w:r w:rsidR="00B83F2B">
        <w:rPr>
          <w:sz w:val="24"/>
          <w:szCs w:val="24"/>
          <w:lang w:val="nl-NL"/>
        </w:rPr>
        <w:t>: Số thứ tự</w:t>
      </w:r>
    </w:p>
    <w:p w:rsidR="0037375B" w:rsidRPr="0098702A" w:rsidRDefault="00B83F2B" w:rsidP="001061F8">
      <w:pPr>
        <w:pStyle w:val="AAA"/>
        <w:ind w:left="284" w:hanging="284"/>
        <w:rPr>
          <w:sz w:val="24"/>
          <w:szCs w:val="24"/>
          <w:lang w:val="nl-NL"/>
        </w:rPr>
      </w:pPr>
      <w:r>
        <w:rPr>
          <w:sz w:val="24"/>
          <w:szCs w:val="24"/>
          <w:lang w:val="nl-NL"/>
        </w:rPr>
        <w:t xml:space="preserve">Lịch sử: Cho phép xem lịch sử tác động hồ sơ của </w:t>
      </w:r>
      <w:r w:rsidR="0036422E">
        <w:rPr>
          <w:sz w:val="24"/>
          <w:szCs w:val="24"/>
          <w:lang w:val="nl-NL"/>
        </w:rPr>
        <w:t>DN</w:t>
      </w:r>
      <w:r>
        <w:rPr>
          <w:sz w:val="24"/>
          <w:szCs w:val="24"/>
          <w:lang w:val="nl-NL"/>
        </w:rPr>
        <w:t xml:space="preserve">, lịch sử xử lý hồ sơ của BTTTT </w:t>
      </w:r>
    </w:p>
    <w:p w:rsidR="0037375B" w:rsidRPr="0098702A" w:rsidRDefault="00FF728F" w:rsidP="001061F8">
      <w:pPr>
        <w:pStyle w:val="AAA"/>
        <w:ind w:left="284" w:hanging="284"/>
        <w:rPr>
          <w:sz w:val="24"/>
          <w:szCs w:val="24"/>
          <w:lang w:val="nl-NL"/>
        </w:rPr>
      </w:pPr>
      <w:r w:rsidRPr="0098702A">
        <w:rPr>
          <w:sz w:val="24"/>
          <w:szCs w:val="24"/>
          <w:lang w:val="nl-NL"/>
        </w:rPr>
        <w:t>Mã hồ sơ</w:t>
      </w:r>
      <w:r w:rsidR="006101A5" w:rsidRPr="0098702A">
        <w:rPr>
          <w:sz w:val="24"/>
          <w:szCs w:val="24"/>
          <w:lang w:val="nl-NL"/>
        </w:rPr>
        <w:t>: H</w:t>
      </w:r>
      <w:r w:rsidR="00315BA2" w:rsidRPr="0098702A">
        <w:rPr>
          <w:sz w:val="24"/>
          <w:szCs w:val="24"/>
          <w:lang w:val="nl-NL"/>
        </w:rPr>
        <w:t xml:space="preserve">iển thị link cho phép xem thông tin chi tiết </w:t>
      </w:r>
      <w:r w:rsidR="006101A5" w:rsidRPr="0098702A">
        <w:rPr>
          <w:sz w:val="24"/>
          <w:szCs w:val="24"/>
          <w:lang w:val="nl-NL"/>
        </w:rPr>
        <w:t>hồ sơ</w:t>
      </w:r>
    </w:p>
    <w:p w:rsidR="006101A5" w:rsidRPr="0098702A" w:rsidRDefault="006101A5" w:rsidP="001061F8">
      <w:pPr>
        <w:pStyle w:val="AAA"/>
        <w:ind w:left="284" w:hanging="284"/>
        <w:rPr>
          <w:sz w:val="24"/>
          <w:szCs w:val="24"/>
          <w:lang w:val="nl-NL"/>
        </w:rPr>
      </w:pPr>
      <w:r w:rsidRPr="0098702A">
        <w:rPr>
          <w:sz w:val="24"/>
          <w:szCs w:val="24"/>
          <w:lang w:val="nl-NL"/>
        </w:rPr>
        <w:t>Loại hồ sơ</w:t>
      </w:r>
      <w:r w:rsidR="00B83F2B">
        <w:rPr>
          <w:sz w:val="24"/>
          <w:szCs w:val="24"/>
          <w:lang w:val="nl-NL"/>
        </w:rPr>
        <w:t>: Hồ sơ cấp mới, hồ sơ cấp lại</w:t>
      </w:r>
    </w:p>
    <w:p w:rsidR="006101A5" w:rsidRPr="0098702A" w:rsidRDefault="006101A5" w:rsidP="006101A5">
      <w:pPr>
        <w:pStyle w:val="AAA"/>
        <w:ind w:left="284" w:hanging="284"/>
        <w:rPr>
          <w:sz w:val="24"/>
          <w:szCs w:val="24"/>
          <w:lang w:val="nl-NL"/>
        </w:rPr>
      </w:pPr>
      <w:r w:rsidRPr="0098702A">
        <w:rPr>
          <w:sz w:val="24"/>
          <w:szCs w:val="24"/>
          <w:lang w:val="nl-NL"/>
        </w:rPr>
        <w:t>Trạng thái: Hiển thị link cho phép xem lịch sử phê duyệt hồ sơ (các thao tác xử lý hồ sơ của cán bộ BTTTT)</w:t>
      </w:r>
    </w:p>
    <w:p w:rsidR="00C17669" w:rsidRPr="0098702A" w:rsidRDefault="00C17669" w:rsidP="001061F8">
      <w:pPr>
        <w:pStyle w:val="AAA"/>
        <w:ind w:left="284" w:hanging="284"/>
        <w:rPr>
          <w:sz w:val="24"/>
          <w:szCs w:val="24"/>
          <w:lang w:val="nl-NL"/>
        </w:rPr>
      </w:pPr>
      <w:r w:rsidRPr="0098702A">
        <w:rPr>
          <w:sz w:val="24"/>
          <w:szCs w:val="24"/>
          <w:lang w:val="nl-NL"/>
        </w:rPr>
        <w:t>Ngày tạo</w:t>
      </w:r>
      <w:r w:rsidR="00B83F2B">
        <w:rPr>
          <w:sz w:val="24"/>
          <w:szCs w:val="24"/>
          <w:lang w:val="nl-NL"/>
        </w:rPr>
        <w:t>: Ngày khai báo hồ sơ</w:t>
      </w:r>
    </w:p>
    <w:p w:rsidR="00C17669" w:rsidRPr="0098702A" w:rsidRDefault="006101A5" w:rsidP="001061F8">
      <w:pPr>
        <w:pStyle w:val="AAA"/>
        <w:ind w:left="284" w:hanging="284"/>
        <w:rPr>
          <w:sz w:val="24"/>
          <w:szCs w:val="24"/>
          <w:lang w:val="nl-NL"/>
        </w:rPr>
      </w:pPr>
      <w:r w:rsidRPr="0098702A">
        <w:rPr>
          <w:sz w:val="24"/>
          <w:szCs w:val="24"/>
          <w:lang w:val="nl-NL"/>
        </w:rPr>
        <w:t>Địa điểm nhập khẩu</w:t>
      </w:r>
    </w:p>
    <w:p w:rsidR="00C17669" w:rsidRPr="0098702A" w:rsidRDefault="006101A5" w:rsidP="00C17669">
      <w:pPr>
        <w:pStyle w:val="AAA"/>
        <w:ind w:left="284" w:hanging="284"/>
        <w:rPr>
          <w:sz w:val="24"/>
          <w:szCs w:val="24"/>
          <w:lang w:val="nl-NL"/>
        </w:rPr>
      </w:pPr>
      <w:r w:rsidRPr="0098702A">
        <w:rPr>
          <w:sz w:val="24"/>
          <w:szCs w:val="24"/>
          <w:lang w:val="nl-NL"/>
        </w:rPr>
        <w:t>Các nút chức năng:</w:t>
      </w:r>
    </w:p>
    <w:p w:rsidR="006101A5" w:rsidRPr="0098702A" w:rsidRDefault="006101A5" w:rsidP="006101A5">
      <w:pPr>
        <w:pStyle w:val="AAA"/>
        <w:numPr>
          <w:ilvl w:val="0"/>
          <w:numId w:val="38"/>
        </w:numPr>
        <w:rPr>
          <w:sz w:val="24"/>
          <w:szCs w:val="24"/>
          <w:lang w:val="nl-NL"/>
        </w:rPr>
      </w:pPr>
      <w:r w:rsidRPr="0098702A">
        <w:rPr>
          <w:sz w:val="24"/>
          <w:szCs w:val="24"/>
          <w:lang w:val="nl-NL"/>
        </w:rPr>
        <w:t xml:space="preserve">Gửi: Cho phép </w:t>
      </w:r>
      <w:r w:rsidR="0036422E">
        <w:rPr>
          <w:sz w:val="24"/>
          <w:szCs w:val="24"/>
          <w:lang w:val="nl-NL"/>
        </w:rPr>
        <w:t>DN</w:t>
      </w:r>
      <w:r w:rsidRPr="0098702A">
        <w:rPr>
          <w:sz w:val="24"/>
          <w:szCs w:val="24"/>
          <w:lang w:val="nl-NL"/>
        </w:rPr>
        <w:t xml:space="preserve"> thực hiện gửi hồ sơ.</w:t>
      </w:r>
      <w:r w:rsidR="00571F73">
        <w:rPr>
          <w:sz w:val="24"/>
          <w:szCs w:val="24"/>
          <w:lang w:val="nl-NL"/>
        </w:rPr>
        <w:t xml:space="preserve"> Nút chức năng gửi hồ sơ c</w:t>
      </w:r>
      <w:r w:rsidR="00B83F2B">
        <w:rPr>
          <w:sz w:val="24"/>
          <w:szCs w:val="24"/>
          <w:lang w:val="nl-NL"/>
        </w:rPr>
        <w:t xml:space="preserve">hỉ </w:t>
      </w:r>
      <w:r w:rsidR="00571F73">
        <w:rPr>
          <w:sz w:val="24"/>
          <w:szCs w:val="24"/>
          <w:lang w:val="nl-NL"/>
        </w:rPr>
        <w:t>hiển thị khi</w:t>
      </w:r>
      <w:r w:rsidR="00B83F2B">
        <w:rPr>
          <w:sz w:val="24"/>
          <w:szCs w:val="24"/>
          <w:lang w:val="nl-NL"/>
        </w:rPr>
        <w:t xml:space="preserve"> hồ sơ ở các trạng thái </w:t>
      </w:r>
      <w:r w:rsidR="00842A45" w:rsidRPr="0098702A">
        <w:rPr>
          <w:sz w:val="24"/>
          <w:szCs w:val="24"/>
          <w:lang w:val="nl-NL"/>
        </w:rPr>
        <w:t xml:space="preserve">Tạo mới, </w:t>
      </w:r>
      <w:r w:rsidR="00842A45">
        <w:rPr>
          <w:sz w:val="24"/>
          <w:szCs w:val="24"/>
          <w:lang w:val="nl-NL"/>
        </w:rPr>
        <w:t>Chờ tiếp nhận, Y</w:t>
      </w:r>
      <w:r w:rsidR="00842A45" w:rsidRPr="0098702A">
        <w:rPr>
          <w:sz w:val="24"/>
          <w:szCs w:val="24"/>
          <w:lang w:val="nl-NL"/>
        </w:rPr>
        <w:t>êu</w:t>
      </w:r>
      <w:r w:rsidR="00842A45">
        <w:rPr>
          <w:sz w:val="24"/>
          <w:szCs w:val="24"/>
          <w:lang w:val="nl-NL"/>
        </w:rPr>
        <w:t xml:space="preserve"> cầu sửa đổi bổ sung, Từ chối.</w:t>
      </w:r>
    </w:p>
    <w:p w:rsidR="006101A5" w:rsidRPr="0098702A" w:rsidRDefault="006101A5" w:rsidP="006101A5">
      <w:pPr>
        <w:pStyle w:val="AAA"/>
        <w:numPr>
          <w:ilvl w:val="0"/>
          <w:numId w:val="38"/>
        </w:numPr>
        <w:rPr>
          <w:sz w:val="24"/>
          <w:szCs w:val="24"/>
          <w:lang w:val="nl-NL"/>
        </w:rPr>
      </w:pPr>
      <w:r w:rsidRPr="0098702A">
        <w:rPr>
          <w:sz w:val="24"/>
          <w:szCs w:val="24"/>
          <w:lang w:val="nl-NL"/>
        </w:rPr>
        <w:t xml:space="preserve">Sửa: Cho phép </w:t>
      </w:r>
      <w:r w:rsidR="0036422E">
        <w:rPr>
          <w:sz w:val="24"/>
          <w:szCs w:val="24"/>
          <w:lang w:val="nl-NL"/>
        </w:rPr>
        <w:t>DN</w:t>
      </w:r>
      <w:r w:rsidRPr="0098702A">
        <w:rPr>
          <w:sz w:val="24"/>
          <w:szCs w:val="24"/>
          <w:lang w:val="nl-NL"/>
        </w:rPr>
        <w:t xml:space="preserve"> thực hiện sửa thông tin hồ sơ</w:t>
      </w:r>
      <w:r w:rsidR="00352273" w:rsidRPr="0098702A">
        <w:rPr>
          <w:sz w:val="24"/>
          <w:szCs w:val="24"/>
          <w:lang w:val="nl-NL"/>
        </w:rPr>
        <w:t xml:space="preserve">. Nút chức năng sửa thông tin hồ sơ chỉ hiển thị </w:t>
      </w:r>
      <w:r w:rsidRPr="0098702A">
        <w:rPr>
          <w:sz w:val="24"/>
          <w:szCs w:val="24"/>
          <w:lang w:val="nl-NL"/>
        </w:rPr>
        <w:t xml:space="preserve">khi hồ sơ ở các trạng thái: Tạo mới, </w:t>
      </w:r>
      <w:r w:rsidR="00842A45">
        <w:rPr>
          <w:sz w:val="24"/>
          <w:szCs w:val="24"/>
          <w:lang w:val="nl-NL"/>
        </w:rPr>
        <w:t>Chờ tiếp nhận, Y</w:t>
      </w:r>
      <w:r w:rsidRPr="0098702A">
        <w:rPr>
          <w:sz w:val="24"/>
          <w:szCs w:val="24"/>
          <w:lang w:val="nl-NL"/>
        </w:rPr>
        <w:t>êu</w:t>
      </w:r>
      <w:r w:rsidR="00842A45">
        <w:rPr>
          <w:sz w:val="24"/>
          <w:szCs w:val="24"/>
          <w:lang w:val="nl-NL"/>
        </w:rPr>
        <w:t xml:space="preserve"> cầu sửa đổi bổ sung, Từ chối.</w:t>
      </w:r>
    </w:p>
    <w:p w:rsidR="006101A5" w:rsidRPr="0098702A" w:rsidRDefault="006101A5" w:rsidP="006101A5">
      <w:pPr>
        <w:pStyle w:val="AAA"/>
        <w:numPr>
          <w:ilvl w:val="0"/>
          <w:numId w:val="38"/>
        </w:numPr>
        <w:rPr>
          <w:sz w:val="24"/>
          <w:szCs w:val="24"/>
          <w:lang w:val="nl-NL"/>
        </w:rPr>
      </w:pPr>
      <w:r w:rsidRPr="0098702A">
        <w:rPr>
          <w:sz w:val="24"/>
          <w:szCs w:val="24"/>
          <w:lang w:val="nl-NL"/>
        </w:rPr>
        <w:t xml:space="preserve">Xóa: </w:t>
      </w:r>
      <w:r w:rsidR="00352273" w:rsidRPr="0098702A">
        <w:rPr>
          <w:sz w:val="24"/>
          <w:szCs w:val="24"/>
          <w:lang w:val="nl-NL"/>
        </w:rPr>
        <w:t xml:space="preserve">Cho phép </w:t>
      </w:r>
      <w:r w:rsidR="0036422E">
        <w:rPr>
          <w:sz w:val="24"/>
          <w:szCs w:val="24"/>
          <w:lang w:val="nl-NL"/>
        </w:rPr>
        <w:t>DN</w:t>
      </w:r>
      <w:r w:rsidR="00352273" w:rsidRPr="0098702A">
        <w:rPr>
          <w:sz w:val="24"/>
          <w:szCs w:val="24"/>
          <w:lang w:val="nl-NL"/>
        </w:rPr>
        <w:t xml:space="preserve"> xóa hồ sơ. Nút chức năng xóa chỉ hiển thị khi hồ sơ ở trạng thái Tạo mới.</w:t>
      </w:r>
    </w:p>
    <w:p w:rsidR="00C17669" w:rsidRDefault="00C17669" w:rsidP="006101A5">
      <w:pPr>
        <w:pStyle w:val="AAA"/>
        <w:numPr>
          <w:ilvl w:val="0"/>
          <w:numId w:val="38"/>
        </w:numPr>
        <w:rPr>
          <w:sz w:val="24"/>
          <w:szCs w:val="24"/>
          <w:lang w:val="nl-NL"/>
        </w:rPr>
      </w:pPr>
      <w:r w:rsidRPr="0098702A">
        <w:rPr>
          <w:sz w:val="24"/>
          <w:szCs w:val="24"/>
          <w:lang w:val="nl-NL"/>
        </w:rPr>
        <w:t xml:space="preserve">Yêu cầu hủy: </w:t>
      </w:r>
      <w:r w:rsidR="0091041D">
        <w:rPr>
          <w:sz w:val="24"/>
          <w:szCs w:val="24"/>
          <w:lang w:val="nl-NL"/>
        </w:rPr>
        <w:t>Cho</w:t>
      </w:r>
      <w:r w:rsidRPr="0098702A">
        <w:rPr>
          <w:sz w:val="24"/>
          <w:szCs w:val="24"/>
          <w:lang w:val="nl-NL"/>
        </w:rPr>
        <w:t xml:space="preserve"> phép </w:t>
      </w:r>
      <w:r w:rsidR="0036422E">
        <w:rPr>
          <w:sz w:val="24"/>
          <w:szCs w:val="24"/>
          <w:lang w:val="nl-NL"/>
        </w:rPr>
        <w:t>DN</w:t>
      </w:r>
      <w:r w:rsidRPr="0098702A">
        <w:rPr>
          <w:sz w:val="24"/>
          <w:szCs w:val="24"/>
          <w:lang w:val="nl-NL"/>
        </w:rPr>
        <w:t xml:space="preserve"> t</w:t>
      </w:r>
      <w:r w:rsidR="00352273" w:rsidRPr="0098702A">
        <w:rPr>
          <w:sz w:val="24"/>
          <w:szCs w:val="24"/>
          <w:lang w:val="nl-NL"/>
        </w:rPr>
        <w:t xml:space="preserve">hực hiện gửi yêu cầu hủy hồ sơ. Nút chức năng chỉ hiển thị khi hồ sơ ở các trạng thái </w:t>
      </w:r>
      <w:r w:rsidR="00177DC4">
        <w:rPr>
          <w:sz w:val="24"/>
          <w:szCs w:val="24"/>
          <w:lang w:val="nl-NL"/>
        </w:rPr>
        <w:t>C</w:t>
      </w:r>
      <w:r w:rsidR="006E691F">
        <w:rPr>
          <w:sz w:val="24"/>
          <w:szCs w:val="24"/>
          <w:lang w:val="nl-NL"/>
        </w:rPr>
        <w:t>hờ tiếp nhận</w:t>
      </w:r>
      <w:r w:rsidR="004617CB">
        <w:rPr>
          <w:sz w:val="24"/>
          <w:szCs w:val="24"/>
          <w:lang w:val="nl-NL"/>
        </w:rPr>
        <w:t>.</w:t>
      </w:r>
    </w:p>
    <w:p w:rsidR="0091041D" w:rsidRDefault="0091041D" w:rsidP="006101A5">
      <w:pPr>
        <w:pStyle w:val="AAA"/>
        <w:numPr>
          <w:ilvl w:val="0"/>
          <w:numId w:val="38"/>
        </w:numPr>
        <w:rPr>
          <w:sz w:val="24"/>
          <w:szCs w:val="24"/>
          <w:lang w:val="nl-NL"/>
        </w:rPr>
      </w:pPr>
      <w:r>
        <w:rPr>
          <w:sz w:val="24"/>
          <w:szCs w:val="24"/>
          <w:lang w:val="nl-NL"/>
        </w:rPr>
        <w:t xml:space="preserve">Xem giấy phép: Cho phép </w:t>
      </w:r>
      <w:r w:rsidR="0036422E">
        <w:rPr>
          <w:sz w:val="24"/>
          <w:szCs w:val="24"/>
          <w:lang w:val="nl-NL"/>
        </w:rPr>
        <w:t>DN</w:t>
      </w:r>
      <w:r>
        <w:rPr>
          <w:sz w:val="24"/>
          <w:szCs w:val="24"/>
          <w:lang w:val="nl-NL"/>
        </w:rPr>
        <w:t xml:space="preserve"> xem giấy phép mà BTTTT cấp cho hồ sơ. </w:t>
      </w:r>
      <w:r w:rsidRPr="0098702A">
        <w:rPr>
          <w:sz w:val="24"/>
          <w:szCs w:val="24"/>
          <w:lang w:val="nl-NL"/>
        </w:rPr>
        <w:t xml:space="preserve">Nút chức năng chỉ hiển thị khi hồ sơ ở các trạng thái </w:t>
      </w:r>
      <w:r>
        <w:rPr>
          <w:sz w:val="24"/>
          <w:szCs w:val="24"/>
          <w:lang w:val="nl-NL"/>
        </w:rPr>
        <w:t>Cấp giấy phép</w:t>
      </w:r>
    </w:p>
    <w:p w:rsidR="00F37BFC" w:rsidRPr="0098702A" w:rsidRDefault="00F37BFC" w:rsidP="00F37BFC">
      <w:pPr>
        <w:pStyle w:val="AAA"/>
        <w:numPr>
          <w:ilvl w:val="0"/>
          <w:numId w:val="0"/>
        </w:numPr>
        <w:ind w:left="1004"/>
        <w:rPr>
          <w:sz w:val="24"/>
          <w:szCs w:val="24"/>
          <w:lang w:val="nl-NL"/>
        </w:rPr>
      </w:pPr>
    </w:p>
    <w:p w:rsidR="00A96148" w:rsidRPr="003C0EC7" w:rsidRDefault="00C12FF2" w:rsidP="00CF3D2A">
      <w:pPr>
        <w:pStyle w:val="Heading2"/>
        <w:rPr>
          <w:sz w:val="24"/>
          <w:szCs w:val="24"/>
          <w:lang w:val="nl-NL"/>
        </w:rPr>
      </w:pPr>
      <w:bookmarkStart w:id="29" w:name="_Toc481080363"/>
      <w:r w:rsidRPr="003C0EC7">
        <w:rPr>
          <w:sz w:val="24"/>
          <w:szCs w:val="24"/>
          <w:lang w:val="nl-NL"/>
        </w:rPr>
        <w:lastRenderedPageBreak/>
        <w:t xml:space="preserve">3.2 </w:t>
      </w:r>
      <w:r w:rsidR="00F970D2" w:rsidRPr="003C0EC7">
        <w:rPr>
          <w:sz w:val="24"/>
          <w:szCs w:val="24"/>
          <w:lang w:val="nl-NL"/>
        </w:rPr>
        <w:t>Th</w:t>
      </w:r>
      <w:r w:rsidR="00AB7016" w:rsidRPr="003C0EC7">
        <w:rPr>
          <w:sz w:val="24"/>
          <w:szCs w:val="24"/>
          <w:lang w:val="nl-NL"/>
        </w:rPr>
        <w:t>ê</w:t>
      </w:r>
      <w:r w:rsidR="00F970D2" w:rsidRPr="003C0EC7">
        <w:rPr>
          <w:sz w:val="24"/>
          <w:szCs w:val="24"/>
          <w:lang w:val="nl-NL"/>
        </w:rPr>
        <w:t>m mới</w:t>
      </w:r>
      <w:r w:rsidR="008D614A" w:rsidRPr="003C0EC7">
        <w:rPr>
          <w:sz w:val="24"/>
          <w:szCs w:val="24"/>
          <w:lang w:val="nl-NL"/>
        </w:rPr>
        <w:t xml:space="preserve"> hồ sơ</w:t>
      </w:r>
      <w:bookmarkEnd w:id="29"/>
    </w:p>
    <w:p w:rsidR="0022678D" w:rsidRDefault="0036422E" w:rsidP="000E245A">
      <w:pPr>
        <w:pStyle w:val="NormalIndent"/>
        <w:rPr>
          <w:lang w:val="nl-NL"/>
        </w:rPr>
      </w:pPr>
      <w:r>
        <w:rPr>
          <w:lang w:val="vi-VN"/>
        </w:rPr>
        <w:t>DN</w:t>
      </w:r>
      <w:r w:rsidR="00CB2BA1" w:rsidRPr="0098702A">
        <w:rPr>
          <w:lang w:val="vi-VN"/>
        </w:rPr>
        <w:t xml:space="preserve"> khi </w:t>
      </w:r>
      <w:r w:rsidR="00BE2C7F" w:rsidRPr="0098702A">
        <w:rPr>
          <w:lang w:val="vi-VN"/>
        </w:rPr>
        <w:t xml:space="preserve">thực hiện nhập khẩu </w:t>
      </w:r>
      <w:r w:rsidR="00896A3F" w:rsidRPr="00AE2069">
        <w:rPr>
          <w:lang w:val="nl-NL"/>
        </w:rPr>
        <w:t>thiết bị phát, thu-phát sóng có trong phụ lục I của Thông tư số 18/2014/TT-BTTTT</w:t>
      </w:r>
      <w:r w:rsidR="004E37D4" w:rsidRPr="00AE2069">
        <w:rPr>
          <w:lang w:val="nl-NL"/>
        </w:rPr>
        <w:t xml:space="preserve"> </w:t>
      </w:r>
      <w:r w:rsidR="00035371" w:rsidRPr="00AE2069">
        <w:rPr>
          <w:lang w:val="nl-NL"/>
        </w:rPr>
        <w:t xml:space="preserve">thì phải khai báo hồ sơ </w:t>
      </w:r>
      <w:r w:rsidR="00896A3F" w:rsidRPr="00AE2069">
        <w:rPr>
          <w:lang w:val="nl-NL"/>
        </w:rPr>
        <w:t>đề nghị cấp phép</w:t>
      </w:r>
      <w:r w:rsidR="005768BE" w:rsidRPr="00AE2069">
        <w:rPr>
          <w:lang w:val="nl-NL"/>
        </w:rPr>
        <w:t xml:space="preserve"> nhập khẩu</w:t>
      </w:r>
      <w:r w:rsidR="00896A3F" w:rsidRPr="00AE2069">
        <w:rPr>
          <w:lang w:val="nl-NL"/>
        </w:rPr>
        <w:t xml:space="preserve"> </w:t>
      </w:r>
      <w:r w:rsidR="004E37D4" w:rsidRPr="00AE2069">
        <w:rPr>
          <w:lang w:val="nl-NL"/>
        </w:rPr>
        <w:t xml:space="preserve">gửi tới </w:t>
      </w:r>
      <w:r w:rsidR="00896A3F" w:rsidRPr="00AE2069">
        <w:rPr>
          <w:lang w:val="nl-NL"/>
        </w:rPr>
        <w:t>BTTTT</w:t>
      </w:r>
      <w:r w:rsidR="0022678D">
        <w:rPr>
          <w:lang w:val="nl-NL"/>
        </w:rPr>
        <w:t>. S</w:t>
      </w:r>
      <w:r w:rsidR="004E37D4" w:rsidRPr="00AE2069">
        <w:rPr>
          <w:lang w:val="nl-NL"/>
        </w:rPr>
        <w:t xml:space="preserve">au khi có được giấy xác nhận </w:t>
      </w:r>
      <w:r w:rsidR="009A07C8" w:rsidRPr="00303FBC">
        <w:rPr>
          <w:lang w:val="nl-NL"/>
        </w:rPr>
        <w:t>cấp phép từ Bộ TTTT</w:t>
      </w:r>
      <w:r w:rsidR="004E37D4" w:rsidRPr="00AE2069">
        <w:rPr>
          <w:lang w:val="nl-NL"/>
        </w:rPr>
        <w:t xml:space="preserve">, </w:t>
      </w:r>
      <w:r>
        <w:rPr>
          <w:lang w:val="nl-NL"/>
        </w:rPr>
        <w:t>DN</w:t>
      </w:r>
      <w:r w:rsidR="004E37D4" w:rsidRPr="00AE2069">
        <w:rPr>
          <w:lang w:val="nl-NL"/>
        </w:rPr>
        <w:t xml:space="preserve"> làm thủ tục nhập khẩu tại cơ quan hải quan để được thông quan</w:t>
      </w:r>
      <w:r w:rsidR="007A5D91" w:rsidRPr="00AE2069">
        <w:rPr>
          <w:lang w:val="nl-NL"/>
        </w:rPr>
        <w:t xml:space="preserve"> hàng hóa</w:t>
      </w:r>
      <w:r w:rsidR="004E37D4" w:rsidRPr="00AE2069">
        <w:rPr>
          <w:lang w:val="nl-NL"/>
        </w:rPr>
        <w:t>.</w:t>
      </w:r>
      <w:r w:rsidR="00EB4980" w:rsidRPr="00AE2069">
        <w:rPr>
          <w:lang w:val="nl-NL"/>
        </w:rPr>
        <w:t xml:space="preserve"> </w:t>
      </w:r>
    </w:p>
    <w:p w:rsidR="001F4F59" w:rsidRPr="00AE2069" w:rsidRDefault="00EB4980" w:rsidP="000E245A">
      <w:pPr>
        <w:pStyle w:val="NormalIndent"/>
        <w:rPr>
          <w:lang w:val="nl-NL"/>
        </w:rPr>
      </w:pPr>
      <w:r w:rsidRPr="00AE2069">
        <w:rPr>
          <w:lang w:val="nl-NL"/>
        </w:rPr>
        <w:t xml:space="preserve">Tài liệu này chỉ hướng dẫn </w:t>
      </w:r>
      <w:r w:rsidR="0036422E">
        <w:rPr>
          <w:lang w:val="nl-NL"/>
        </w:rPr>
        <w:t>DN</w:t>
      </w:r>
      <w:r w:rsidR="00CF35E8">
        <w:rPr>
          <w:lang w:val="nl-NL"/>
        </w:rPr>
        <w:t xml:space="preserve"> khai báo hồ sơ đề nghị cấp giấy phép/ cấp lại giấy phép</w:t>
      </w:r>
      <w:r w:rsidR="00387E51" w:rsidRPr="00AE2069">
        <w:rPr>
          <w:lang w:val="nl-NL"/>
        </w:rPr>
        <w:t xml:space="preserve"> nhập khẩu thiết bị phát, thu-phát sóng vô tuyến điện</w:t>
      </w:r>
      <w:r w:rsidR="00561951">
        <w:rPr>
          <w:lang w:val="nl-NL"/>
        </w:rPr>
        <w:t xml:space="preserve"> trên VNSW</w:t>
      </w:r>
      <w:r w:rsidR="00387E51" w:rsidRPr="00AE2069">
        <w:rPr>
          <w:lang w:val="nl-NL"/>
        </w:rPr>
        <w:t>.</w:t>
      </w:r>
    </w:p>
    <w:p w:rsidR="000A3CED" w:rsidRPr="00AE2069" w:rsidRDefault="00EB4980" w:rsidP="000E245A">
      <w:pPr>
        <w:pStyle w:val="NormalIndent"/>
        <w:rPr>
          <w:lang w:val="nl-NL"/>
        </w:rPr>
      </w:pPr>
      <w:r w:rsidRPr="00AE2069">
        <w:rPr>
          <w:lang w:val="nl-NL"/>
        </w:rPr>
        <w:t xml:space="preserve">Để có thể gửi được bộ hồ sơ sang </w:t>
      </w:r>
      <w:r w:rsidR="009A07C8" w:rsidRPr="00AE2069">
        <w:rPr>
          <w:lang w:val="nl-NL"/>
        </w:rPr>
        <w:t>Bộ TTTT</w:t>
      </w:r>
      <w:r w:rsidRPr="00AE2069">
        <w:rPr>
          <w:lang w:val="nl-NL"/>
        </w:rPr>
        <w:t xml:space="preserve"> thì </w:t>
      </w:r>
      <w:r w:rsidR="0036422E">
        <w:rPr>
          <w:lang w:val="nl-NL"/>
        </w:rPr>
        <w:t>DN</w:t>
      </w:r>
      <w:r w:rsidR="007E6FBC" w:rsidRPr="00AE2069">
        <w:rPr>
          <w:lang w:val="nl-NL"/>
        </w:rPr>
        <w:t xml:space="preserve"> phải khai đủ thông tin của hồ sơ bao gồm</w:t>
      </w:r>
      <w:r w:rsidR="008B1733" w:rsidRPr="00AE2069">
        <w:rPr>
          <w:lang w:val="nl-NL"/>
        </w:rPr>
        <w:t>:</w:t>
      </w:r>
    </w:p>
    <w:p w:rsidR="00510462" w:rsidRPr="003C0EC7" w:rsidRDefault="000A3CED" w:rsidP="00510462">
      <w:pPr>
        <w:numPr>
          <w:ilvl w:val="4"/>
          <w:numId w:val="12"/>
        </w:numPr>
        <w:ind w:left="270" w:hanging="180"/>
        <w:rPr>
          <w:rFonts w:cs="Times New Roman"/>
          <w:sz w:val="24"/>
          <w:lang w:val="nl-NL"/>
        </w:rPr>
      </w:pPr>
      <w:r w:rsidRPr="003C0EC7">
        <w:rPr>
          <w:rFonts w:cs="Times New Roman"/>
          <w:sz w:val="24"/>
          <w:lang w:val="nl-NL"/>
        </w:rPr>
        <w:t xml:space="preserve">Tab </w:t>
      </w:r>
      <w:r w:rsidR="00510462" w:rsidRPr="003C0EC7">
        <w:rPr>
          <w:rFonts w:cs="Times New Roman"/>
          <w:sz w:val="24"/>
          <w:lang w:val="nl-NL"/>
        </w:rPr>
        <w:t>Bản khai đề nghị</w:t>
      </w:r>
      <w:r w:rsidRPr="003C0EC7">
        <w:rPr>
          <w:rFonts w:cs="Times New Roman"/>
          <w:sz w:val="24"/>
          <w:lang w:val="nl-NL"/>
        </w:rPr>
        <w:t>:</w:t>
      </w:r>
      <w:r w:rsidR="000D097A">
        <w:rPr>
          <w:rFonts w:cs="Times New Roman"/>
          <w:sz w:val="24"/>
          <w:lang w:val="nl-NL"/>
        </w:rPr>
        <w:t xml:space="preserve"> L</w:t>
      </w:r>
      <w:r w:rsidR="00D12CCB" w:rsidRPr="003C0EC7">
        <w:rPr>
          <w:rFonts w:cs="Times New Roman"/>
          <w:sz w:val="24"/>
          <w:lang w:val="nl-NL"/>
        </w:rPr>
        <w:t xml:space="preserve">à đơn </w:t>
      </w:r>
      <w:r w:rsidR="00510462" w:rsidRPr="003C0EC7">
        <w:rPr>
          <w:rFonts w:cs="Times New Roman"/>
          <w:sz w:val="24"/>
          <w:lang w:val="nl-NL"/>
        </w:rPr>
        <w:t>đề nghị cấp/ cấp lại giấy phép nhập khẩu thiết bị phát, thu-phát sóng vô tuyến điện.</w:t>
      </w:r>
    </w:p>
    <w:p w:rsidR="00510462" w:rsidRPr="003C0EC7" w:rsidRDefault="00510462" w:rsidP="00510462">
      <w:pPr>
        <w:numPr>
          <w:ilvl w:val="4"/>
          <w:numId w:val="12"/>
        </w:numPr>
        <w:ind w:left="270" w:hanging="180"/>
        <w:rPr>
          <w:rFonts w:cs="Times New Roman"/>
          <w:sz w:val="24"/>
          <w:lang w:val="nl-NL"/>
        </w:rPr>
      </w:pPr>
      <w:r w:rsidRPr="003C0EC7">
        <w:rPr>
          <w:rFonts w:cs="Times New Roman"/>
          <w:sz w:val="24"/>
          <w:lang w:val="nl-NL"/>
        </w:rPr>
        <w:t>Các Tab Giấy đăng ký kinh doanh, tài liệu kỹ thuật, hóa đơn thương mại, hợp đồng thương mại, giấy chứng nhận hợp quy, tài liệu khác: Là các file đính kèm của hồ sơ.</w:t>
      </w:r>
    </w:p>
    <w:p w:rsidR="008B1733" w:rsidRPr="003C0EC7" w:rsidRDefault="0036422E" w:rsidP="008B1733">
      <w:pPr>
        <w:ind w:left="90"/>
        <w:rPr>
          <w:rFonts w:cs="Times New Roman"/>
          <w:sz w:val="24"/>
          <w:lang w:val="nl-NL"/>
        </w:rPr>
      </w:pPr>
      <w:r>
        <w:rPr>
          <w:rFonts w:cs="Times New Roman"/>
          <w:sz w:val="24"/>
          <w:lang w:val="nl-NL"/>
        </w:rPr>
        <w:t>DN</w:t>
      </w:r>
      <w:r w:rsidR="008B1733" w:rsidRPr="003C0EC7">
        <w:rPr>
          <w:rFonts w:cs="Times New Roman"/>
          <w:sz w:val="24"/>
          <w:lang w:val="nl-NL"/>
        </w:rPr>
        <w:t xml:space="preserve"> thực hiện khai báo đơn đề nghị trước, sau đó khai báo thông tin các file đính kèm trước khi gửi hồ sơ. Có thể lưu từng tab thông tin khi khai báo</w:t>
      </w:r>
      <w:r w:rsidR="00B12528">
        <w:rPr>
          <w:rFonts w:cs="Times New Roman"/>
          <w:sz w:val="24"/>
          <w:lang w:val="nl-NL"/>
        </w:rPr>
        <w:t xml:space="preserve"> xong thông tin của tab đó</w:t>
      </w:r>
      <w:r w:rsidR="008B1733" w:rsidRPr="003C0EC7">
        <w:rPr>
          <w:rFonts w:cs="Times New Roman"/>
          <w:sz w:val="24"/>
          <w:lang w:val="nl-NL"/>
        </w:rPr>
        <w:t xml:space="preserve">, hoặc khai đầy đủ </w:t>
      </w:r>
      <w:r w:rsidR="00581BC6">
        <w:rPr>
          <w:rFonts w:cs="Times New Roman"/>
          <w:sz w:val="24"/>
          <w:lang w:val="nl-NL"/>
        </w:rPr>
        <w:t xml:space="preserve">các tab </w:t>
      </w:r>
      <w:r w:rsidR="008B1733" w:rsidRPr="003C0EC7">
        <w:rPr>
          <w:rFonts w:cs="Times New Roman"/>
          <w:sz w:val="24"/>
          <w:lang w:val="nl-NL"/>
        </w:rPr>
        <w:t>thông tin bộ hồ sơ sau đó thực hiện lưu</w:t>
      </w:r>
      <w:r w:rsidR="00D71B34" w:rsidRPr="003C0EC7">
        <w:rPr>
          <w:rFonts w:cs="Times New Roman"/>
          <w:sz w:val="24"/>
          <w:lang w:val="nl-NL"/>
        </w:rPr>
        <w:t xml:space="preserve"> một lần.</w:t>
      </w:r>
    </w:p>
    <w:p w:rsidR="003E2E65" w:rsidRPr="003C0EC7" w:rsidRDefault="00FA55D3" w:rsidP="00FA55D3">
      <w:pPr>
        <w:pStyle w:val="Heading2"/>
        <w:rPr>
          <w:sz w:val="24"/>
          <w:szCs w:val="24"/>
          <w:lang w:val="nl-NL"/>
        </w:rPr>
      </w:pPr>
      <w:bookmarkStart w:id="30" w:name="_Toc481080364"/>
      <w:r w:rsidRPr="003C0EC7">
        <w:rPr>
          <w:sz w:val="24"/>
          <w:szCs w:val="24"/>
          <w:lang w:val="nl-NL"/>
        </w:rPr>
        <w:t xml:space="preserve">3.2.1.1 </w:t>
      </w:r>
      <w:r w:rsidR="00B51BF2" w:rsidRPr="003C0EC7">
        <w:rPr>
          <w:sz w:val="24"/>
          <w:szCs w:val="24"/>
          <w:lang w:val="nl-NL"/>
        </w:rPr>
        <w:t xml:space="preserve">Khai báo thông tin </w:t>
      </w:r>
      <w:r w:rsidR="003E2E65" w:rsidRPr="003C0EC7">
        <w:rPr>
          <w:sz w:val="24"/>
          <w:szCs w:val="24"/>
          <w:lang w:val="nl-NL"/>
        </w:rPr>
        <w:t>đơn đề nghị cấp/ cấp lại giấy phép nhập khẩu thiết bị phát, thu-phát sóng vô tuyến điện</w:t>
      </w:r>
      <w:bookmarkEnd w:id="30"/>
      <w:r w:rsidR="003E2E65" w:rsidRPr="003C0EC7">
        <w:rPr>
          <w:sz w:val="24"/>
          <w:szCs w:val="24"/>
          <w:lang w:val="nl-NL"/>
        </w:rPr>
        <w:t xml:space="preserve"> </w:t>
      </w:r>
    </w:p>
    <w:p w:rsidR="00FA55D3" w:rsidRDefault="00B51BF2" w:rsidP="00FA55D3">
      <w:pPr>
        <w:pStyle w:val="Heading2"/>
        <w:rPr>
          <w:sz w:val="24"/>
          <w:szCs w:val="24"/>
          <w:lang w:val="nl-NL"/>
        </w:rPr>
      </w:pPr>
      <w:bookmarkStart w:id="31" w:name="_Toc481080365"/>
      <w:r w:rsidRPr="003C0EC7">
        <w:rPr>
          <w:sz w:val="24"/>
          <w:szCs w:val="24"/>
          <w:lang w:val="nl-NL"/>
        </w:rPr>
        <w:t xml:space="preserve">3.2.1.1.1 </w:t>
      </w:r>
      <w:r w:rsidR="00FA55D3" w:rsidRPr="003C0EC7">
        <w:rPr>
          <w:sz w:val="24"/>
          <w:szCs w:val="24"/>
          <w:lang w:val="nl-NL"/>
        </w:rPr>
        <w:t xml:space="preserve">Khai báo </w:t>
      </w:r>
      <w:r w:rsidR="00CF35E8">
        <w:rPr>
          <w:sz w:val="24"/>
          <w:szCs w:val="24"/>
          <w:lang w:val="nl-NL"/>
        </w:rPr>
        <w:t>đơn đề nghị cấp</w:t>
      </w:r>
      <w:r w:rsidR="009534F0">
        <w:rPr>
          <w:sz w:val="24"/>
          <w:szCs w:val="24"/>
          <w:lang w:val="nl-NL"/>
        </w:rPr>
        <w:t>/ cấp lại</w:t>
      </w:r>
      <w:r w:rsidR="00CF35E8">
        <w:rPr>
          <w:sz w:val="24"/>
          <w:szCs w:val="24"/>
          <w:lang w:val="nl-NL"/>
        </w:rPr>
        <w:t xml:space="preserve"> giấy phép nhập khẩu thiết bị phát, thu-phát sóng vô tuyến điện.</w:t>
      </w:r>
      <w:bookmarkEnd w:id="31"/>
    </w:p>
    <w:p w:rsidR="00716339" w:rsidRPr="00AE2069" w:rsidRDefault="00716339" w:rsidP="000E245A">
      <w:pPr>
        <w:pStyle w:val="NormalIndent"/>
        <w:rPr>
          <w:lang w:val="nl-NL"/>
        </w:rPr>
      </w:pPr>
      <w:r w:rsidRPr="00AE2069">
        <w:rPr>
          <w:lang w:val="nl-NL"/>
        </w:rPr>
        <w:t xml:space="preserve">3.2.1.1.1.1 Khai báo đơn </w:t>
      </w:r>
      <w:r w:rsidR="009534F0">
        <w:rPr>
          <w:lang w:val="nl-NL"/>
        </w:rPr>
        <w:t>đề nghị cấp giấy phép nhập khẩu thiết bị phát, thu-phát sóng vô tuyến điện.</w:t>
      </w:r>
    </w:p>
    <w:p w:rsidR="001F4F59" w:rsidRPr="003C0EC7" w:rsidRDefault="001F4F59" w:rsidP="001F4F59">
      <w:pPr>
        <w:rPr>
          <w:rFonts w:cs="Times New Roman"/>
          <w:sz w:val="24"/>
          <w:lang w:val="nl-NL"/>
        </w:rPr>
      </w:pPr>
      <w:r w:rsidRPr="003C0EC7">
        <w:rPr>
          <w:rFonts w:cs="Times New Roman"/>
          <w:b/>
          <w:sz w:val="24"/>
          <w:u w:val="single"/>
          <w:lang w:val="nl-NL"/>
        </w:rPr>
        <w:t>Bước 1:</w:t>
      </w:r>
      <w:r w:rsidRPr="003C0EC7">
        <w:rPr>
          <w:rFonts w:cs="Times New Roman"/>
          <w:sz w:val="24"/>
          <w:lang w:val="nl-NL"/>
        </w:rPr>
        <w:t xml:space="preserve"> </w:t>
      </w:r>
      <w:r w:rsidRPr="00716339">
        <w:rPr>
          <w:rFonts w:cs="Times New Roman"/>
          <w:sz w:val="24"/>
          <w:lang w:val="nl-NL"/>
        </w:rPr>
        <w:t>Từ màn hình tìm kiếm thông</w:t>
      </w:r>
      <w:r w:rsidRPr="003C0EC7">
        <w:rPr>
          <w:rFonts w:cs="Times New Roman"/>
          <w:sz w:val="24"/>
          <w:lang w:val="nl-NL"/>
        </w:rPr>
        <w:t xml:space="preserve"> tin hồ sơ, nhấn </w:t>
      </w:r>
      <w:r w:rsidR="00303FBC">
        <w:rPr>
          <w:rFonts w:cs="Times New Roman"/>
          <w:noProof/>
          <w:sz w:val="24"/>
        </w:rPr>
        <w:drawing>
          <wp:inline distT="0" distB="0" distL="0" distR="0" wp14:anchorId="3807B7C7" wp14:editId="1B221748">
            <wp:extent cx="1076325" cy="2381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076325" cy="238125"/>
                    </a:xfrm>
                    <a:prstGeom prst="rect">
                      <a:avLst/>
                    </a:prstGeom>
                    <a:noFill/>
                    <a:ln w="9525">
                      <a:noFill/>
                      <a:miter lim="800000"/>
                      <a:headEnd/>
                      <a:tailEnd/>
                    </a:ln>
                  </pic:spPr>
                </pic:pic>
              </a:graphicData>
            </a:graphic>
          </wp:inline>
        </w:drawing>
      </w:r>
      <w:r w:rsidRPr="003C0EC7">
        <w:rPr>
          <w:rFonts w:cs="Times New Roman"/>
          <w:sz w:val="24"/>
          <w:lang w:val="nl-NL"/>
        </w:rPr>
        <w:t xml:space="preserve"> để thực hiện khai báo mới thông tin hồ sơ:</w:t>
      </w:r>
    </w:p>
    <w:p w:rsidR="001F4F59" w:rsidRPr="003C0EC7" w:rsidRDefault="00303FBC" w:rsidP="001F4F59">
      <w:pPr>
        <w:rPr>
          <w:rFonts w:cs="Times New Roman"/>
          <w:sz w:val="24"/>
          <w:lang w:val="nl-NL"/>
        </w:rPr>
      </w:pPr>
      <w:r>
        <w:rPr>
          <w:rFonts w:cs="Times New Roman"/>
          <w:noProof/>
          <w:sz w:val="24"/>
        </w:rPr>
        <w:drawing>
          <wp:inline distT="0" distB="0" distL="0" distR="0" wp14:anchorId="05E3F269" wp14:editId="14D7640A">
            <wp:extent cx="5486400" cy="5429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486400" cy="542925"/>
                    </a:xfrm>
                    <a:prstGeom prst="rect">
                      <a:avLst/>
                    </a:prstGeom>
                    <a:noFill/>
                    <a:ln w="9525">
                      <a:noFill/>
                      <a:miter lim="800000"/>
                      <a:headEnd/>
                      <a:tailEnd/>
                    </a:ln>
                  </pic:spPr>
                </pic:pic>
              </a:graphicData>
            </a:graphic>
          </wp:inline>
        </w:drawing>
      </w:r>
    </w:p>
    <w:p w:rsidR="001F4F59" w:rsidRPr="003C0EC7" w:rsidRDefault="001F4F59" w:rsidP="001F4F59">
      <w:pPr>
        <w:rPr>
          <w:rFonts w:cs="Times New Roman"/>
          <w:sz w:val="24"/>
          <w:lang w:val="nl-NL"/>
        </w:rPr>
      </w:pPr>
      <w:r w:rsidRPr="003C0EC7">
        <w:rPr>
          <w:rFonts w:cs="Times New Roman"/>
          <w:b/>
          <w:sz w:val="24"/>
          <w:u w:val="single"/>
          <w:lang w:val="nl-NL"/>
        </w:rPr>
        <w:t>Bước 2:</w:t>
      </w:r>
      <w:r w:rsidRPr="003C0EC7">
        <w:rPr>
          <w:rFonts w:cs="Times New Roman"/>
          <w:sz w:val="24"/>
          <w:lang w:val="nl-NL"/>
        </w:rPr>
        <w:t xml:space="preserve"> Hệ t</w:t>
      </w:r>
      <w:r w:rsidR="00D924A4" w:rsidRPr="003C0EC7">
        <w:rPr>
          <w:rFonts w:cs="Times New Roman"/>
          <w:sz w:val="24"/>
          <w:lang w:val="nl-NL"/>
        </w:rPr>
        <w:t xml:space="preserve">hống hiển thị màn hình thêm mới. </w:t>
      </w:r>
      <w:r w:rsidR="0036422E">
        <w:rPr>
          <w:rFonts w:cs="Times New Roman"/>
          <w:sz w:val="24"/>
          <w:lang w:val="nl-NL"/>
        </w:rPr>
        <w:t>DN</w:t>
      </w:r>
      <w:r w:rsidR="00D924A4" w:rsidRPr="003C0EC7">
        <w:rPr>
          <w:rFonts w:cs="Times New Roman"/>
          <w:sz w:val="24"/>
          <w:lang w:val="nl-NL"/>
        </w:rPr>
        <w:t xml:space="preserve"> thực hiện nhập các thông tin đầy đủ và hợp lệ.</w:t>
      </w:r>
    </w:p>
    <w:p w:rsidR="001F4F59" w:rsidRPr="003C0EC7" w:rsidRDefault="00E84AC8" w:rsidP="001F4F59">
      <w:pPr>
        <w:rPr>
          <w:rFonts w:cs="Times New Roman"/>
          <w:sz w:val="24"/>
          <w:lang w:val="nl-NL"/>
        </w:rPr>
      </w:pPr>
      <w:r>
        <w:rPr>
          <w:noProof/>
        </w:rPr>
        <w:lastRenderedPageBreak/>
        <w:drawing>
          <wp:inline distT="0" distB="0" distL="0" distR="0">
            <wp:extent cx="5580380" cy="3438973"/>
            <wp:effectExtent l="0" t="0" r="0" b="0"/>
            <wp:docPr id="2" name="Picture 2" descr="C:\Users\GPCP_X~1\AppData\Local\Temp\SNAGHTML1828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PCP_X~1\AppData\Local\Temp\SNAGHTML1828c0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380" cy="3438973"/>
                    </a:xfrm>
                    <a:prstGeom prst="rect">
                      <a:avLst/>
                    </a:prstGeom>
                    <a:noFill/>
                    <a:ln>
                      <a:noFill/>
                    </a:ln>
                  </pic:spPr>
                </pic:pic>
              </a:graphicData>
            </a:graphic>
          </wp:inline>
        </w:drawing>
      </w:r>
    </w:p>
    <w:p w:rsidR="001F4F59" w:rsidRPr="003C0EC7" w:rsidRDefault="009265E5" w:rsidP="006F5BB5">
      <w:pPr>
        <w:numPr>
          <w:ilvl w:val="4"/>
          <w:numId w:val="12"/>
        </w:numPr>
        <w:ind w:left="270" w:hanging="180"/>
        <w:rPr>
          <w:rFonts w:cs="Times New Roman"/>
          <w:sz w:val="24"/>
          <w:lang w:val="nl-NL"/>
        </w:rPr>
      </w:pPr>
      <w:r>
        <w:rPr>
          <w:rFonts w:cs="Times New Roman"/>
          <w:sz w:val="24"/>
          <w:lang w:val="nl-NL"/>
        </w:rPr>
        <w:t>N</w:t>
      </w:r>
      <w:r w:rsidR="00202EB0" w:rsidRPr="003C0EC7">
        <w:rPr>
          <w:rFonts w:cs="Times New Roman"/>
          <w:sz w:val="24"/>
          <w:lang w:val="nl-NL"/>
        </w:rPr>
        <w:t xml:space="preserve">hập số đơn </w:t>
      </w:r>
      <w:r>
        <w:rPr>
          <w:rFonts w:cs="Times New Roman"/>
          <w:sz w:val="24"/>
          <w:lang w:val="nl-NL"/>
        </w:rPr>
        <w:t>đề nghị cấp phép</w:t>
      </w:r>
      <w:r w:rsidR="00202EB0" w:rsidRPr="003C0EC7">
        <w:rPr>
          <w:rFonts w:cs="Times New Roman"/>
          <w:sz w:val="24"/>
          <w:lang w:val="nl-NL"/>
        </w:rPr>
        <w:t xml:space="preserve">, nhập hoặc chọn ngày đề nghị cấp phép dưới lịch, chọn hình thức nhập khẩu, nhập </w:t>
      </w:r>
      <w:r w:rsidR="00D84167">
        <w:rPr>
          <w:rFonts w:cs="Times New Roman"/>
          <w:sz w:val="24"/>
          <w:lang w:val="nl-NL"/>
        </w:rPr>
        <w:t xml:space="preserve">thông tin </w:t>
      </w:r>
      <w:r w:rsidR="00202EB0" w:rsidRPr="003C0EC7">
        <w:rPr>
          <w:rFonts w:cs="Times New Roman"/>
          <w:sz w:val="24"/>
          <w:lang w:val="nl-NL"/>
        </w:rPr>
        <w:t>địa điểm nhập khẩu</w:t>
      </w:r>
      <w:r w:rsidR="00D84167">
        <w:rPr>
          <w:rFonts w:cs="Times New Roman"/>
          <w:sz w:val="24"/>
          <w:lang w:val="nl-NL"/>
        </w:rPr>
        <w:t>, nhập thông tin mục đích nhập khẩu</w:t>
      </w:r>
      <w:r w:rsidR="00202EB0" w:rsidRPr="003C0EC7">
        <w:rPr>
          <w:rFonts w:cs="Times New Roman"/>
          <w:sz w:val="24"/>
          <w:lang w:val="nl-NL"/>
        </w:rPr>
        <w:t>.</w:t>
      </w:r>
    </w:p>
    <w:p w:rsidR="00202EB0" w:rsidRPr="003C0EC7" w:rsidRDefault="009265E5" w:rsidP="006F5BB5">
      <w:pPr>
        <w:numPr>
          <w:ilvl w:val="4"/>
          <w:numId w:val="12"/>
        </w:numPr>
        <w:ind w:left="270" w:hanging="180"/>
        <w:rPr>
          <w:rFonts w:cs="Times New Roman"/>
          <w:sz w:val="24"/>
          <w:lang w:val="nl-NL"/>
        </w:rPr>
      </w:pPr>
      <w:r>
        <w:rPr>
          <w:rFonts w:cs="Times New Roman"/>
          <w:sz w:val="24"/>
          <w:lang w:val="nl-NL"/>
        </w:rPr>
        <w:t>Phần</w:t>
      </w:r>
      <w:r w:rsidR="00202EB0" w:rsidRPr="003C0EC7">
        <w:rPr>
          <w:rFonts w:cs="Times New Roman"/>
          <w:sz w:val="24"/>
          <w:lang w:val="nl-NL"/>
        </w:rPr>
        <w:t xml:space="preserve"> thông tin tổ chức/ cá nhân nhập khẩu: Người dùng không cần nhập thông tin. Hệ thống sẽ hiển thị các thông tin </w:t>
      </w:r>
      <w:r w:rsidR="003708C8">
        <w:rPr>
          <w:rFonts w:cs="Times New Roman"/>
          <w:sz w:val="24"/>
          <w:lang w:val="nl-NL"/>
        </w:rPr>
        <w:t xml:space="preserve">của người dùng </w:t>
      </w:r>
      <w:r w:rsidR="00202EB0" w:rsidRPr="003C0EC7">
        <w:rPr>
          <w:rFonts w:cs="Times New Roman"/>
          <w:sz w:val="24"/>
          <w:lang w:val="nl-NL"/>
        </w:rPr>
        <w:t>như Mã số thuế</w:t>
      </w:r>
      <w:r>
        <w:rPr>
          <w:rFonts w:cs="Times New Roman"/>
          <w:sz w:val="24"/>
          <w:lang w:val="nl-NL"/>
        </w:rPr>
        <w:t xml:space="preserve"> tổ chức cá nhân nhập khẩu</w:t>
      </w:r>
      <w:r w:rsidR="00202EB0" w:rsidRPr="003C0EC7">
        <w:rPr>
          <w:rFonts w:cs="Times New Roman"/>
          <w:sz w:val="24"/>
          <w:lang w:val="nl-NL"/>
        </w:rPr>
        <w:t>, tên tổ chức/ cá nhân</w:t>
      </w:r>
      <w:r>
        <w:rPr>
          <w:rFonts w:cs="Times New Roman"/>
          <w:sz w:val="24"/>
          <w:lang w:val="nl-NL"/>
        </w:rPr>
        <w:t xml:space="preserve"> NK</w:t>
      </w:r>
      <w:r w:rsidR="00202EB0" w:rsidRPr="003C0EC7">
        <w:rPr>
          <w:rFonts w:cs="Times New Roman"/>
          <w:sz w:val="24"/>
          <w:lang w:val="nl-NL"/>
        </w:rPr>
        <w:t>, địa chỉ, số điện thoại, số fax và email</w:t>
      </w:r>
      <w:r w:rsidR="003708C8">
        <w:rPr>
          <w:rFonts w:cs="Times New Roman"/>
          <w:sz w:val="24"/>
          <w:lang w:val="nl-NL"/>
        </w:rPr>
        <w:t>, số điện thoại và email người đại diện</w:t>
      </w:r>
      <w:r w:rsidR="00202EB0" w:rsidRPr="003C0EC7">
        <w:rPr>
          <w:rFonts w:cs="Times New Roman"/>
          <w:sz w:val="24"/>
          <w:lang w:val="nl-NL"/>
        </w:rPr>
        <w:t>.</w:t>
      </w:r>
      <w:r w:rsidR="003708C8">
        <w:rPr>
          <w:rFonts w:cs="Times New Roman"/>
          <w:sz w:val="24"/>
          <w:lang w:val="nl-NL"/>
        </w:rPr>
        <w:t xml:space="preserve"> </w:t>
      </w:r>
      <w:r w:rsidR="00202EB0" w:rsidRPr="003C0EC7">
        <w:rPr>
          <w:rFonts w:cs="Times New Roman"/>
          <w:sz w:val="24"/>
          <w:lang w:val="nl-NL"/>
        </w:rPr>
        <w:t xml:space="preserve"> Các thông tin này lấy từ thông tin đăng ký tài khoản tham gia các thủ tục trên hệ thống NSW.</w:t>
      </w:r>
    </w:p>
    <w:p w:rsidR="00740021" w:rsidRPr="003C0EC7" w:rsidRDefault="009265E5" w:rsidP="006F5BB5">
      <w:pPr>
        <w:numPr>
          <w:ilvl w:val="4"/>
          <w:numId w:val="12"/>
        </w:numPr>
        <w:ind w:left="270" w:hanging="180"/>
        <w:rPr>
          <w:rFonts w:cs="Times New Roman"/>
          <w:sz w:val="24"/>
          <w:lang w:val="nl-NL"/>
        </w:rPr>
      </w:pPr>
      <w:r>
        <w:rPr>
          <w:rFonts w:cs="Times New Roman"/>
          <w:sz w:val="24"/>
          <w:lang w:val="nl-NL"/>
        </w:rPr>
        <w:t xml:space="preserve">Phần </w:t>
      </w:r>
      <w:r w:rsidR="00740021" w:rsidRPr="003C0EC7">
        <w:rPr>
          <w:rFonts w:cs="Times New Roman"/>
          <w:sz w:val="24"/>
          <w:lang w:val="nl-NL"/>
        </w:rPr>
        <w:t xml:space="preserve">thông tin tổ chức/ cá nhân nhập khẩu ký:  </w:t>
      </w:r>
      <w:r w:rsidR="0036422E">
        <w:rPr>
          <w:rFonts w:cs="Times New Roman"/>
          <w:sz w:val="24"/>
          <w:lang w:val="nl-NL"/>
        </w:rPr>
        <w:t>DN</w:t>
      </w:r>
      <w:r w:rsidR="00740021" w:rsidRPr="003C0EC7">
        <w:rPr>
          <w:rFonts w:cs="Times New Roman"/>
          <w:sz w:val="24"/>
          <w:lang w:val="nl-NL"/>
        </w:rPr>
        <w:t xml:space="preserve"> thực hiện nhập tên người ký, nhập chức danh, chọn địa điểm ký là </w:t>
      </w:r>
      <w:r w:rsidR="003708C8">
        <w:rPr>
          <w:rFonts w:cs="Times New Roman"/>
          <w:sz w:val="24"/>
          <w:lang w:val="nl-NL"/>
        </w:rPr>
        <w:t xml:space="preserve">một </w:t>
      </w:r>
      <w:r w:rsidR="00740021" w:rsidRPr="003C0EC7">
        <w:rPr>
          <w:rFonts w:cs="Times New Roman"/>
          <w:sz w:val="24"/>
          <w:lang w:val="nl-NL"/>
        </w:rPr>
        <w:t>tỉnh/ thành phố</w:t>
      </w:r>
      <w:r w:rsidR="003708C8">
        <w:rPr>
          <w:rFonts w:cs="Times New Roman"/>
          <w:sz w:val="24"/>
          <w:lang w:val="nl-NL"/>
        </w:rPr>
        <w:t xml:space="preserve"> (có hỗ trợ tìm kiếm theo từ </w:t>
      </w:r>
      <w:r w:rsidR="0036422E">
        <w:rPr>
          <w:rFonts w:cs="Times New Roman"/>
          <w:sz w:val="24"/>
          <w:lang w:val="nl-NL"/>
        </w:rPr>
        <w:t>DN</w:t>
      </w:r>
      <w:r w:rsidR="003708C8">
        <w:rPr>
          <w:rFonts w:cs="Times New Roman"/>
          <w:sz w:val="24"/>
          <w:lang w:val="nl-NL"/>
        </w:rPr>
        <w:t xml:space="preserve"> nhập)</w:t>
      </w:r>
      <w:r w:rsidR="00740021" w:rsidRPr="003C0EC7">
        <w:rPr>
          <w:rFonts w:cs="Times New Roman"/>
          <w:sz w:val="24"/>
          <w:lang w:val="nl-NL"/>
        </w:rPr>
        <w:t xml:space="preserve">. Trường hợp người ký không phải là người đại diện theo pháp luật của công ty thì phải có giấy ủy quyền, </w:t>
      </w:r>
      <w:r w:rsidR="0036422E">
        <w:rPr>
          <w:rFonts w:cs="Times New Roman"/>
          <w:sz w:val="24"/>
          <w:lang w:val="nl-NL"/>
        </w:rPr>
        <w:t>DN</w:t>
      </w:r>
      <w:r w:rsidR="00740021" w:rsidRPr="003C0EC7">
        <w:rPr>
          <w:rFonts w:cs="Times New Roman"/>
          <w:sz w:val="24"/>
          <w:lang w:val="nl-NL"/>
        </w:rPr>
        <w:t xml:space="preserve"> thực hiện scan giấy ủy quyền ra file có định dạng PDF, JPG, TIF và thực hiện upload ở</w:t>
      </w:r>
      <w:r>
        <w:rPr>
          <w:rFonts w:cs="Times New Roman"/>
          <w:sz w:val="24"/>
          <w:lang w:val="nl-NL"/>
        </w:rPr>
        <w:t xml:space="preserve"> mục </w:t>
      </w:r>
      <w:r w:rsidR="00740021" w:rsidRPr="003C0EC7">
        <w:rPr>
          <w:rFonts w:cs="Times New Roman"/>
          <w:sz w:val="24"/>
          <w:lang w:val="nl-NL"/>
        </w:rPr>
        <w:t xml:space="preserve">Tài liệu khác </w:t>
      </w:r>
      <w:r>
        <w:rPr>
          <w:rFonts w:cs="Times New Roman"/>
          <w:sz w:val="24"/>
          <w:lang w:val="nl-NL"/>
        </w:rPr>
        <w:t xml:space="preserve">ở tab Tài liệu đính kèm </w:t>
      </w:r>
      <w:r w:rsidR="00740021" w:rsidRPr="003C0EC7">
        <w:rPr>
          <w:rFonts w:cs="Times New Roman"/>
          <w:sz w:val="24"/>
          <w:lang w:val="nl-NL"/>
        </w:rPr>
        <w:t>để thực hiện gửi kèm theo hồ sơ.</w:t>
      </w:r>
    </w:p>
    <w:p w:rsidR="00E34211" w:rsidRPr="003C0EC7" w:rsidRDefault="009265E5" w:rsidP="006F5BB5">
      <w:pPr>
        <w:numPr>
          <w:ilvl w:val="4"/>
          <w:numId w:val="12"/>
        </w:numPr>
        <w:ind w:left="270" w:hanging="180"/>
        <w:rPr>
          <w:rFonts w:cs="Times New Roman"/>
          <w:sz w:val="24"/>
          <w:lang w:val="nl-NL"/>
        </w:rPr>
      </w:pPr>
      <w:r>
        <w:rPr>
          <w:rFonts w:cs="Times New Roman"/>
          <w:sz w:val="24"/>
          <w:lang w:val="nl-NL"/>
        </w:rPr>
        <w:t>Phần</w:t>
      </w:r>
      <w:r w:rsidR="00E34211" w:rsidRPr="003C0EC7">
        <w:rPr>
          <w:rFonts w:cs="Times New Roman"/>
          <w:sz w:val="24"/>
          <w:lang w:val="nl-NL"/>
        </w:rPr>
        <w:t xml:space="preserve"> thông tin Hồ sơ kèm theo: Hệ thống thống kê cho người dùng biết được</w:t>
      </w:r>
      <w:r w:rsidR="004F6139">
        <w:rPr>
          <w:rFonts w:cs="Times New Roman"/>
          <w:sz w:val="24"/>
          <w:lang w:val="nl-NL"/>
        </w:rPr>
        <w:t xml:space="preserve"> các</w:t>
      </w:r>
      <w:r w:rsidR="00E34211" w:rsidRPr="003C0EC7">
        <w:rPr>
          <w:rFonts w:cs="Times New Roman"/>
          <w:sz w:val="24"/>
          <w:lang w:val="nl-NL"/>
        </w:rPr>
        <w:t xml:space="preserve"> file đính kèm như giấy đăng ký kinh doanh, giấy chứng nhận hợp quy, tài liệu kỹ thuật, hóa đơn thương mại, hợp đồng thương mại hiện tại hồ sơ có bao nhiêu bản.</w:t>
      </w:r>
      <w:r w:rsidR="004F6139">
        <w:rPr>
          <w:rFonts w:cs="Times New Roman"/>
          <w:sz w:val="24"/>
          <w:lang w:val="nl-NL"/>
        </w:rPr>
        <w:t xml:space="preserve"> Trường hợp màn hình Tạo mới hồ sơ thì riêng giấy đăng ký kinh doanh là 1 bản (vì giấy đăng ký kinh doanh hệ thống sẽ tự động lấy dữ liệu khi </w:t>
      </w:r>
      <w:r w:rsidR="0036422E">
        <w:rPr>
          <w:rFonts w:cs="Times New Roman"/>
          <w:sz w:val="24"/>
          <w:lang w:val="nl-NL"/>
        </w:rPr>
        <w:t>DN</w:t>
      </w:r>
      <w:r w:rsidR="004F6139">
        <w:rPr>
          <w:rFonts w:cs="Times New Roman"/>
          <w:sz w:val="24"/>
          <w:lang w:val="nl-NL"/>
        </w:rPr>
        <w:t xml:space="preserve"> đăng ký tài khoản), còn các tài liệu khác là 0 bản.</w:t>
      </w:r>
    </w:p>
    <w:p w:rsidR="004C4718" w:rsidRPr="0098702A" w:rsidRDefault="00A26737" w:rsidP="00077231">
      <w:pPr>
        <w:numPr>
          <w:ilvl w:val="4"/>
          <w:numId w:val="12"/>
        </w:numPr>
        <w:ind w:left="270" w:hanging="180"/>
        <w:rPr>
          <w:rFonts w:cs="Times New Roman"/>
          <w:noProof/>
          <w:sz w:val="24"/>
        </w:rPr>
      </w:pPr>
      <w:r w:rsidRPr="0098702A">
        <w:rPr>
          <w:rFonts w:cs="Times New Roman"/>
          <w:sz w:val="24"/>
        </w:rPr>
        <w:lastRenderedPageBreak/>
        <w:t xml:space="preserve">Nhóm </w:t>
      </w:r>
      <w:r w:rsidR="004C4718" w:rsidRPr="0098702A">
        <w:rPr>
          <w:rFonts w:cs="Times New Roman"/>
          <w:sz w:val="24"/>
        </w:rPr>
        <w:t>thông tin</w:t>
      </w:r>
      <w:r w:rsidR="00D923B7" w:rsidRPr="0098702A">
        <w:rPr>
          <w:rFonts w:cs="Times New Roman"/>
          <w:sz w:val="24"/>
        </w:rPr>
        <w:t xml:space="preserve"> danh sách thiết bị. </w:t>
      </w:r>
      <w:r w:rsidR="0036422E">
        <w:rPr>
          <w:rFonts w:cs="Times New Roman"/>
          <w:sz w:val="24"/>
        </w:rPr>
        <w:t>DN</w:t>
      </w:r>
      <w:r w:rsidR="00D923B7" w:rsidRPr="0098702A">
        <w:rPr>
          <w:rFonts w:cs="Times New Roman"/>
          <w:sz w:val="24"/>
        </w:rPr>
        <w:t xml:space="preserve"> </w:t>
      </w:r>
      <w:r w:rsidR="00D923B7" w:rsidRPr="0098702A">
        <w:rPr>
          <w:rFonts w:cs="Times New Roman"/>
          <w:noProof/>
          <w:sz w:val="24"/>
        </w:rPr>
        <w:t>thực hiện khai báo</w:t>
      </w:r>
      <w:r w:rsidR="00CC2EB7">
        <w:rPr>
          <w:rFonts w:cs="Times New Roman"/>
          <w:noProof/>
          <w:sz w:val="24"/>
        </w:rPr>
        <w:t xml:space="preserve"> các thiết bị. Nhấn nút </w:t>
      </w:r>
      <w:r w:rsidR="00303FBC">
        <w:rPr>
          <w:rFonts w:cs="Times New Roman"/>
          <w:noProof/>
          <w:sz w:val="24"/>
        </w:rPr>
        <w:drawing>
          <wp:inline distT="0" distB="0" distL="0" distR="0" wp14:anchorId="5DB12C6E" wp14:editId="7102691A">
            <wp:extent cx="1162050" cy="2667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1162050" cy="266700"/>
                    </a:xfrm>
                    <a:prstGeom prst="rect">
                      <a:avLst/>
                    </a:prstGeom>
                    <a:noFill/>
                    <a:ln w="9525">
                      <a:noFill/>
                      <a:miter lim="800000"/>
                      <a:headEnd/>
                      <a:tailEnd/>
                    </a:ln>
                  </pic:spPr>
                </pic:pic>
              </a:graphicData>
            </a:graphic>
          </wp:inline>
        </w:drawing>
      </w:r>
      <w:r w:rsidR="00D923B7" w:rsidRPr="0098702A">
        <w:rPr>
          <w:rFonts w:cs="Times New Roman"/>
          <w:noProof/>
          <w:sz w:val="24"/>
        </w:rPr>
        <w:t>. Màn hình khai báo thông tin thiết bị như sau:</w:t>
      </w:r>
    </w:p>
    <w:p w:rsidR="00D923B7" w:rsidRPr="0098702A" w:rsidRDefault="00453BB1" w:rsidP="00D923B7">
      <w:pPr>
        <w:ind w:left="270"/>
        <w:rPr>
          <w:rFonts w:cs="Times New Roman"/>
          <w:noProof/>
          <w:sz w:val="24"/>
        </w:rPr>
      </w:pPr>
      <w:r>
        <w:rPr>
          <w:rFonts w:cs="Times New Roman"/>
          <w:b/>
          <w:noProof/>
          <w:sz w:val="24"/>
        </w:rPr>
        <w:drawing>
          <wp:inline distT="0" distB="0" distL="0" distR="0" wp14:anchorId="0486EEEE" wp14:editId="4788C3E7">
            <wp:extent cx="5491480" cy="2841311"/>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491480" cy="2841311"/>
                    </a:xfrm>
                    <a:prstGeom prst="rect">
                      <a:avLst/>
                    </a:prstGeom>
                    <a:noFill/>
                    <a:ln w="9525">
                      <a:noFill/>
                      <a:miter lim="800000"/>
                      <a:headEnd/>
                      <a:tailEnd/>
                    </a:ln>
                  </pic:spPr>
                </pic:pic>
              </a:graphicData>
            </a:graphic>
          </wp:inline>
        </w:drawing>
      </w:r>
    </w:p>
    <w:p w:rsidR="004C4718" w:rsidRPr="0098702A" w:rsidRDefault="00C93CFA" w:rsidP="00C93CFA">
      <w:pPr>
        <w:numPr>
          <w:ilvl w:val="0"/>
          <w:numId w:val="41"/>
        </w:numPr>
        <w:rPr>
          <w:rFonts w:cs="Times New Roman"/>
          <w:noProof/>
          <w:sz w:val="24"/>
        </w:rPr>
      </w:pPr>
      <w:r w:rsidRPr="0098702A">
        <w:rPr>
          <w:rFonts w:cs="Times New Roman"/>
          <w:noProof/>
          <w:sz w:val="24"/>
        </w:rPr>
        <w:t>Tên thiết bị: Chọn 1 thiết bị trong danh sách thiết bị. Danh sách thiết bị này chính là phụ lục I Thông tư số 18/2014/TT-BTTTT</w:t>
      </w:r>
      <w:r w:rsidR="003638DF" w:rsidRPr="0098702A">
        <w:rPr>
          <w:rFonts w:cs="Times New Roman"/>
          <w:noProof/>
          <w:sz w:val="24"/>
        </w:rPr>
        <w:t>.</w:t>
      </w:r>
    </w:p>
    <w:p w:rsidR="003638DF" w:rsidRPr="0098702A" w:rsidRDefault="003638DF" w:rsidP="00C93CFA">
      <w:pPr>
        <w:numPr>
          <w:ilvl w:val="0"/>
          <w:numId w:val="41"/>
        </w:numPr>
        <w:rPr>
          <w:rFonts w:cs="Times New Roman"/>
          <w:noProof/>
          <w:sz w:val="24"/>
        </w:rPr>
      </w:pPr>
      <w:r w:rsidRPr="0098702A">
        <w:rPr>
          <w:rFonts w:cs="Times New Roman"/>
          <w:noProof/>
          <w:sz w:val="24"/>
        </w:rPr>
        <w:t>Ký hiệu thiết bị: Nhập thông tin</w:t>
      </w:r>
    </w:p>
    <w:p w:rsidR="003638DF" w:rsidRPr="0098702A" w:rsidRDefault="003638DF" w:rsidP="00C93CFA">
      <w:pPr>
        <w:numPr>
          <w:ilvl w:val="0"/>
          <w:numId w:val="41"/>
        </w:numPr>
        <w:rPr>
          <w:rFonts w:cs="Times New Roman"/>
          <w:noProof/>
          <w:sz w:val="24"/>
        </w:rPr>
      </w:pPr>
      <w:r w:rsidRPr="0098702A">
        <w:rPr>
          <w:rFonts w:cs="Times New Roman"/>
          <w:noProof/>
          <w:sz w:val="24"/>
        </w:rPr>
        <w:t>Số lượng: Chỉ cho nhập kiểu số nguyên, tối đa là 9 chữ số</w:t>
      </w:r>
      <w:r w:rsidR="00CC2EB7">
        <w:rPr>
          <w:rFonts w:cs="Times New Roman"/>
          <w:noProof/>
          <w:sz w:val="24"/>
        </w:rPr>
        <w:t>.</w:t>
      </w:r>
    </w:p>
    <w:p w:rsidR="003638DF" w:rsidRPr="0098702A" w:rsidRDefault="003638DF" w:rsidP="00C93CFA">
      <w:pPr>
        <w:numPr>
          <w:ilvl w:val="0"/>
          <w:numId w:val="41"/>
        </w:numPr>
        <w:rPr>
          <w:rFonts w:cs="Times New Roman"/>
          <w:noProof/>
          <w:sz w:val="24"/>
        </w:rPr>
      </w:pPr>
      <w:r w:rsidRPr="0098702A">
        <w:rPr>
          <w:rFonts w:cs="Times New Roman"/>
          <w:noProof/>
          <w:sz w:val="24"/>
        </w:rPr>
        <w:t xml:space="preserve">Đơn vị tính số lượng: Chọn 1 </w:t>
      </w:r>
      <w:r w:rsidR="00CC2EB7">
        <w:rPr>
          <w:rFonts w:cs="Times New Roman"/>
          <w:noProof/>
          <w:sz w:val="24"/>
        </w:rPr>
        <w:t>đơn vị.</w:t>
      </w:r>
    </w:p>
    <w:p w:rsidR="003638DF" w:rsidRPr="0098702A" w:rsidRDefault="003638DF" w:rsidP="00C93CFA">
      <w:pPr>
        <w:numPr>
          <w:ilvl w:val="0"/>
          <w:numId w:val="41"/>
        </w:numPr>
        <w:rPr>
          <w:rFonts w:cs="Times New Roman"/>
          <w:noProof/>
          <w:sz w:val="24"/>
        </w:rPr>
      </w:pPr>
      <w:r w:rsidRPr="0098702A">
        <w:rPr>
          <w:rFonts w:cs="Times New Roman"/>
          <w:noProof/>
          <w:sz w:val="24"/>
        </w:rPr>
        <w:t>Hãng sản xuất: Nhập thông tin</w:t>
      </w:r>
    </w:p>
    <w:p w:rsidR="003638DF" w:rsidRPr="0098702A" w:rsidRDefault="003638DF" w:rsidP="00C93CFA">
      <w:pPr>
        <w:numPr>
          <w:ilvl w:val="0"/>
          <w:numId w:val="41"/>
        </w:numPr>
        <w:rPr>
          <w:rFonts w:cs="Times New Roman"/>
          <w:noProof/>
          <w:sz w:val="24"/>
        </w:rPr>
      </w:pPr>
      <w:r w:rsidRPr="0098702A">
        <w:rPr>
          <w:rFonts w:cs="Times New Roman"/>
          <w:noProof/>
          <w:sz w:val="24"/>
        </w:rPr>
        <w:t>Công suất phát: Cho</w:t>
      </w:r>
      <w:r w:rsidR="003C3E6A">
        <w:rPr>
          <w:rFonts w:cs="Times New Roman"/>
          <w:noProof/>
          <w:sz w:val="24"/>
        </w:rPr>
        <w:t xml:space="preserve"> nhập chữ số thập phân (tối đa </w:t>
      </w:r>
      <w:r w:rsidR="00346A34">
        <w:rPr>
          <w:rFonts w:cs="Times New Roman"/>
          <w:noProof/>
          <w:sz w:val="24"/>
        </w:rPr>
        <w:t>6</w:t>
      </w:r>
      <w:r w:rsidRPr="0098702A">
        <w:rPr>
          <w:rFonts w:cs="Times New Roman"/>
          <w:noProof/>
          <w:sz w:val="24"/>
        </w:rPr>
        <w:t xml:space="preserve"> chữ số phần nguyên, tối đa 2 chữ số phần thập phân, ngăn cách giữa phần nguyên và phần thập phân là dấu “.”)</w:t>
      </w:r>
    </w:p>
    <w:p w:rsidR="003638DF" w:rsidRPr="0098702A" w:rsidRDefault="003638DF" w:rsidP="00C93CFA">
      <w:pPr>
        <w:numPr>
          <w:ilvl w:val="0"/>
          <w:numId w:val="41"/>
        </w:numPr>
        <w:rPr>
          <w:rFonts w:cs="Times New Roman"/>
          <w:noProof/>
          <w:sz w:val="24"/>
        </w:rPr>
      </w:pPr>
      <w:r w:rsidRPr="0098702A">
        <w:rPr>
          <w:rFonts w:cs="Times New Roman"/>
          <w:noProof/>
          <w:sz w:val="24"/>
        </w:rPr>
        <w:t>Đơn v</w:t>
      </w:r>
      <w:r w:rsidR="00750590">
        <w:rPr>
          <w:rFonts w:cs="Times New Roman"/>
          <w:noProof/>
          <w:sz w:val="24"/>
        </w:rPr>
        <w:t>ị tính công suất: Chọn 1 đơn vị</w:t>
      </w:r>
    </w:p>
    <w:p w:rsidR="00985F39" w:rsidRDefault="007C5286" w:rsidP="00C93CFA">
      <w:pPr>
        <w:numPr>
          <w:ilvl w:val="0"/>
          <w:numId w:val="41"/>
        </w:numPr>
        <w:rPr>
          <w:rFonts w:cs="Times New Roman"/>
          <w:noProof/>
          <w:sz w:val="24"/>
        </w:rPr>
      </w:pPr>
      <w:r w:rsidRPr="0098702A">
        <w:rPr>
          <w:rFonts w:cs="Times New Roman"/>
          <w:noProof/>
          <w:sz w:val="24"/>
        </w:rPr>
        <w:t xml:space="preserve">Phần thông tin băng tần/ tần số hoạt động: cho phép </w:t>
      </w:r>
      <w:r w:rsidR="0036422E">
        <w:rPr>
          <w:rFonts w:cs="Times New Roman"/>
          <w:noProof/>
          <w:sz w:val="24"/>
        </w:rPr>
        <w:t>DN</w:t>
      </w:r>
      <w:r w:rsidRPr="0098702A">
        <w:rPr>
          <w:rFonts w:cs="Times New Roman"/>
          <w:noProof/>
          <w:sz w:val="24"/>
        </w:rPr>
        <w:t xml:space="preserve"> thực hiện khai báo nhiều dải băng tần hoặc nhiều dải tần cố định cho một thiết bị. Trường hợp nhập dải tần cố định thì nhập Băng tần hoạt động/Tần số phát (giá trị thấp nhất) nhập bằng Băng tần hoạt động/Tần số phát (giá trị cao nhất). </w:t>
      </w:r>
    </w:p>
    <w:p w:rsidR="007C5286" w:rsidRPr="0098702A" w:rsidRDefault="0036422E" w:rsidP="00985F39">
      <w:pPr>
        <w:ind w:left="720"/>
        <w:rPr>
          <w:rFonts w:cs="Times New Roman"/>
          <w:noProof/>
          <w:sz w:val="24"/>
        </w:rPr>
      </w:pPr>
      <w:r>
        <w:rPr>
          <w:rFonts w:cs="Times New Roman"/>
          <w:noProof/>
          <w:sz w:val="24"/>
        </w:rPr>
        <w:t>DN</w:t>
      </w:r>
      <w:r w:rsidR="007C5286" w:rsidRPr="0098702A">
        <w:rPr>
          <w:rFonts w:cs="Times New Roman"/>
          <w:noProof/>
          <w:sz w:val="24"/>
        </w:rPr>
        <w:t xml:space="preserve"> nhập thông tin từng dòng, sau đó nhấn nút chức năng</w:t>
      </w:r>
      <w:r w:rsidR="00303FBC">
        <w:rPr>
          <w:rFonts w:cs="Times New Roman"/>
          <w:noProof/>
          <w:sz w:val="24"/>
        </w:rPr>
        <w:drawing>
          <wp:inline distT="0" distB="0" distL="0" distR="0" wp14:anchorId="3EB275A0" wp14:editId="5F576320">
            <wp:extent cx="542925" cy="2286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985F39">
        <w:rPr>
          <w:rFonts w:cs="Times New Roman"/>
          <w:noProof/>
          <w:sz w:val="24"/>
        </w:rPr>
        <w:t>.C</w:t>
      </w:r>
      <w:r w:rsidR="007C5286" w:rsidRPr="0098702A">
        <w:rPr>
          <w:rFonts w:cs="Times New Roman"/>
          <w:noProof/>
          <w:sz w:val="24"/>
        </w:rPr>
        <w:t xml:space="preserve">ác thông tin </w:t>
      </w:r>
      <w:r w:rsidR="00985F39">
        <w:rPr>
          <w:rFonts w:cs="Times New Roman"/>
          <w:noProof/>
          <w:sz w:val="24"/>
        </w:rPr>
        <w:t xml:space="preserve">trên màn hình khai báo </w:t>
      </w:r>
      <w:r w:rsidR="007C5286" w:rsidRPr="0098702A">
        <w:rPr>
          <w:rFonts w:cs="Times New Roman"/>
          <w:noProof/>
          <w:sz w:val="24"/>
        </w:rPr>
        <w:t>nhập theo hướng dẫn sau:</w:t>
      </w:r>
    </w:p>
    <w:p w:rsidR="003638DF" w:rsidRDefault="003638DF" w:rsidP="0058770B">
      <w:pPr>
        <w:numPr>
          <w:ilvl w:val="0"/>
          <w:numId w:val="42"/>
        </w:numPr>
        <w:ind w:left="1134"/>
        <w:rPr>
          <w:rFonts w:cs="Times New Roman"/>
          <w:noProof/>
          <w:sz w:val="24"/>
        </w:rPr>
      </w:pPr>
      <w:r w:rsidRPr="0098702A">
        <w:rPr>
          <w:rFonts w:cs="Times New Roman"/>
          <w:noProof/>
          <w:sz w:val="24"/>
        </w:rPr>
        <w:lastRenderedPageBreak/>
        <w:t xml:space="preserve">Băng tần hoạt động/Tần số phát (giá trị thấp/ cao nhất): </w:t>
      </w:r>
      <w:r w:rsidR="007C5286" w:rsidRPr="0098702A">
        <w:rPr>
          <w:rFonts w:cs="Times New Roman"/>
          <w:noProof/>
          <w:sz w:val="24"/>
        </w:rPr>
        <w:t>Cho nhập chữ số thập phân (tối đa 3 chữ số phần nguyên, tối đa 5 chữ số phần thập phân, ngăn cách giữa phần nguyên và phần thập phân là dấu “.”)</w:t>
      </w:r>
    </w:p>
    <w:p w:rsidR="00985F39" w:rsidRDefault="00F41B1F" w:rsidP="0058770B">
      <w:pPr>
        <w:numPr>
          <w:ilvl w:val="0"/>
          <w:numId w:val="42"/>
        </w:numPr>
        <w:ind w:left="1134"/>
        <w:rPr>
          <w:rFonts w:cs="Times New Roman"/>
          <w:noProof/>
          <w:sz w:val="24"/>
        </w:rPr>
      </w:pPr>
      <w:r>
        <w:rPr>
          <w:rFonts w:cs="Times New Roman"/>
          <w:noProof/>
          <w:sz w:val="24"/>
        </w:rPr>
        <w:t xml:space="preserve">Nhấn nút </w:t>
      </w:r>
      <w:r w:rsidR="00303FBC">
        <w:rPr>
          <w:rFonts w:cs="Times New Roman"/>
          <w:noProof/>
          <w:sz w:val="24"/>
        </w:rPr>
        <w:drawing>
          <wp:inline distT="0" distB="0" distL="0" distR="0" wp14:anchorId="3682A0F6" wp14:editId="4C65CB24">
            <wp:extent cx="542925" cy="228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985F39" w:rsidRPr="0098702A">
        <w:rPr>
          <w:rFonts w:cs="Times New Roman"/>
          <w:noProof/>
          <w:sz w:val="24"/>
        </w:rPr>
        <w:t>: Lưu dòng thông tin bằng tần, tần số đã điền thông tin</w:t>
      </w:r>
      <w:r>
        <w:rPr>
          <w:rFonts w:cs="Times New Roman"/>
          <w:noProof/>
          <w:sz w:val="24"/>
        </w:rPr>
        <w:t>.</w:t>
      </w:r>
    </w:p>
    <w:p w:rsidR="002677A2" w:rsidRPr="0098702A" w:rsidRDefault="00303FBC" w:rsidP="0058770B">
      <w:pPr>
        <w:ind w:left="851"/>
        <w:rPr>
          <w:rFonts w:cs="Times New Roman"/>
          <w:noProof/>
          <w:sz w:val="24"/>
        </w:rPr>
      </w:pPr>
      <w:r>
        <w:rPr>
          <w:rFonts w:cs="Times New Roman"/>
          <w:noProof/>
          <w:sz w:val="24"/>
        </w:rPr>
        <w:drawing>
          <wp:inline distT="0" distB="0" distL="0" distR="0" wp14:anchorId="782F12BE" wp14:editId="40EF0E17">
            <wp:extent cx="4724400" cy="3571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4724400" cy="3571875"/>
                    </a:xfrm>
                    <a:prstGeom prst="rect">
                      <a:avLst/>
                    </a:prstGeom>
                    <a:noFill/>
                    <a:ln w="9525">
                      <a:noFill/>
                      <a:miter lim="800000"/>
                      <a:headEnd/>
                      <a:tailEnd/>
                    </a:ln>
                  </pic:spPr>
                </pic:pic>
              </a:graphicData>
            </a:graphic>
          </wp:inline>
        </w:drawing>
      </w:r>
    </w:p>
    <w:p w:rsidR="00985F39" w:rsidRDefault="00985F39" w:rsidP="0058770B">
      <w:pPr>
        <w:numPr>
          <w:ilvl w:val="0"/>
          <w:numId w:val="42"/>
        </w:numPr>
        <w:ind w:left="1134"/>
        <w:rPr>
          <w:rFonts w:cs="Times New Roman"/>
          <w:noProof/>
          <w:sz w:val="24"/>
        </w:rPr>
      </w:pPr>
      <w:r w:rsidRPr="0098702A">
        <w:rPr>
          <w:rFonts w:cs="Times New Roman"/>
          <w:noProof/>
          <w:sz w:val="24"/>
        </w:rPr>
        <w:t xml:space="preserve">Sau khi lưu thành công, </w:t>
      </w:r>
      <w:r w:rsidR="0036422E">
        <w:rPr>
          <w:rFonts w:cs="Times New Roman"/>
          <w:noProof/>
          <w:sz w:val="24"/>
        </w:rPr>
        <w:t>DN</w:t>
      </w:r>
      <w:r w:rsidRPr="0098702A">
        <w:rPr>
          <w:rFonts w:cs="Times New Roman"/>
          <w:noProof/>
          <w:sz w:val="24"/>
        </w:rPr>
        <w:t xml:space="preserve"> có thể sửa, hoặc xóa dải băng tần/ tần số đã thêm.</w:t>
      </w:r>
    </w:p>
    <w:p w:rsidR="002677A2" w:rsidRDefault="00303FBC" w:rsidP="0058770B">
      <w:pPr>
        <w:ind w:left="851"/>
        <w:rPr>
          <w:rFonts w:cs="Times New Roman"/>
          <w:noProof/>
          <w:sz w:val="24"/>
        </w:rPr>
      </w:pPr>
      <w:r>
        <w:rPr>
          <w:rFonts w:cs="Times New Roman"/>
          <w:noProof/>
          <w:sz w:val="24"/>
        </w:rPr>
        <w:drawing>
          <wp:inline distT="0" distB="0" distL="0" distR="0" wp14:anchorId="1F4C6E25" wp14:editId="522A397D">
            <wp:extent cx="4667250" cy="35242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4667250" cy="3524250"/>
                    </a:xfrm>
                    <a:prstGeom prst="rect">
                      <a:avLst/>
                    </a:prstGeom>
                    <a:noFill/>
                    <a:ln w="9525">
                      <a:noFill/>
                      <a:miter lim="800000"/>
                      <a:headEnd/>
                      <a:tailEnd/>
                    </a:ln>
                  </pic:spPr>
                </pic:pic>
              </a:graphicData>
            </a:graphic>
          </wp:inline>
        </w:drawing>
      </w:r>
    </w:p>
    <w:p w:rsidR="002677A2" w:rsidRDefault="002677A2" w:rsidP="002677A2">
      <w:pPr>
        <w:rPr>
          <w:rFonts w:cs="Times New Roman"/>
          <w:noProof/>
          <w:sz w:val="24"/>
        </w:rPr>
      </w:pPr>
      <w:r>
        <w:rPr>
          <w:rFonts w:cs="Times New Roman"/>
          <w:noProof/>
          <w:sz w:val="24"/>
        </w:rPr>
        <w:lastRenderedPageBreak/>
        <w:tab/>
        <w:t xml:space="preserve">Thực hiện di chuột vào nút chức năng tương ứng để sửa hoặc xóa. </w:t>
      </w:r>
    </w:p>
    <w:p w:rsidR="002677A2" w:rsidRDefault="002677A2" w:rsidP="0058770B">
      <w:pPr>
        <w:ind w:firstLine="720"/>
        <w:rPr>
          <w:rFonts w:cs="Times New Roman"/>
          <w:noProof/>
          <w:sz w:val="24"/>
        </w:rPr>
      </w:pPr>
      <w:r>
        <w:rPr>
          <w:rFonts w:cs="Times New Roman"/>
          <w:noProof/>
          <w:sz w:val="24"/>
        </w:rPr>
        <w:t>Nếu xóa thì dòng thông tin không còn trên danh sách băng tần/ tần số.</w:t>
      </w:r>
    </w:p>
    <w:p w:rsidR="002677A2" w:rsidRDefault="009C0529" w:rsidP="0058770B">
      <w:pPr>
        <w:ind w:left="720"/>
        <w:rPr>
          <w:rFonts w:cs="Times New Roman"/>
          <w:noProof/>
          <w:sz w:val="24"/>
        </w:rPr>
      </w:pPr>
      <w:r>
        <w:rPr>
          <w:rFonts w:cs="Times New Roman"/>
          <w:noProof/>
          <w:sz w:val="24"/>
        </w:rPr>
        <w:t xml:space="preserve">Nếu sửa thì </w:t>
      </w:r>
      <w:r w:rsidR="002677A2">
        <w:rPr>
          <w:rFonts w:cs="Times New Roman"/>
          <w:noProof/>
          <w:sz w:val="24"/>
        </w:rPr>
        <w:t xml:space="preserve">doanh  nghiệp sửa lại các thông tin sau đó nhấn nút </w:t>
      </w:r>
      <w:r w:rsidR="00303FBC">
        <w:rPr>
          <w:rFonts w:cs="Times New Roman"/>
          <w:noProof/>
          <w:sz w:val="24"/>
        </w:rPr>
        <w:drawing>
          <wp:inline distT="0" distB="0" distL="0" distR="0" wp14:anchorId="38EC4528" wp14:editId="5B25D3B7">
            <wp:extent cx="209550" cy="209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5F62B8">
        <w:rPr>
          <w:rFonts w:cs="Times New Roman"/>
          <w:noProof/>
          <w:sz w:val="24"/>
        </w:rPr>
        <w:t xml:space="preserve">, trường hợp không muốn lưu những thông tin vừa sửa thì nhấn nút </w:t>
      </w:r>
      <w:r w:rsidR="00303FBC">
        <w:rPr>
          <w:rFonts w:cs="Times New Roman"/>
          <w:noProof/>
          <w:sz w:val="24"/>
        </w:rPr>
        <w:drawing>
          <wp:inline distT="0" distB="0" distL="0" distR="0" wp14:anchorId="5537F88F" wp14:editId="5F47610F">
            <wp:extent cx="238125" cy="2381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5F62B8">
        <w:rPr>
          <w:rFonts w:cs="Times New Roman"/>
          <w:noProof/>
          <w:sz w:val="24"/>
        </w:rPr>
        <w:t>.</w:t>
      </w:r>
    </w:p>
    <w:p w:rsidR="002677A2" w:rsidRDefault="00303FBC" w:rsidP="0058770B">
      <w:pPr>
        <w:ind w:left="709"/>
        <w:rPr>
          <w:rFonts w:cs="Times New Roman"/>
          <w:noProof/>
          <w:sz w:val="24"/>
        </w:rPr>
      </w:pPr>
      <w:r>
        <w:rPr>
          <w:rFonts w:cs="Times New Roman"/>
          <w:noProof/>
          <w:sz w:val="24"/>
        </w:rPr>
        <w:drawing>
          <wp:inline distT="0" distB="0" distL="0" distR="0" wp14:anchorId="506377DB" wp14:editId="12F9EC9F">
            <wp:extent cx="4676775" cy="9810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4676775" cy="981075"/>
                    </a:xfrm>
                    <a:prstGeom prst="rect">
                      <a:avLst/>
                    </a:prstGeom>
                    <a:noFill/>
                    <a:ln w="9525">
                      <a:noFill/>
                      <a:miter lim="800000"/>
                      <a:headEnd/>
                      <a:tailEnd/>
                    </a:ln>
                  </pic:spPr>
                </pic:pic>
              </a:graphicData>
            </a:graphic>
          </wp:inline>
        </w:drawing>
      </w:r>
    </w:p>
    <w:p w:rsidR="00835E55" w:rsidRDefault="00835E55" w:rsidP="00835E55">
      <w:pPr>
        <w:numPr>
          <w:ilvl w:val="0"/>
          <w:numId w:val="41"/>
        </w:numPr>
        <w:rPr>
          <w:rFonts w:cs="Times New Roman"/>
          <w:noProof/>
          <w:sz w:val="24"/>
        </w:rPr>
      </w:pPr>
      <w:r w:rsidRPr="00835E55">
        <w:rPr>
          <w:rFonts w:cs="Times New Roman"/>
          <w:noProof/>
          <w:sz w:val="24"/>
        </w:rPr>
        <w:t>Đơn vị tính băng tần/tần số phát hoạt động*</w:t>
      </w:r>
      <w:r>
        <w:rPr>
          <w:rFonts w:cs="Times New Roman"/>
          <w:noProof/>
          <w:sz w:val="24"/>
        </w:rPr>
        <w:t xml:space="preserve">: Chọn 1 đơn vị. Các dải băng tần/ tần số hoạt động </w:t>
      </w:r>
      <w:r w:rsidR="007420F0">
        <w:rPr>
          <w:rFonts w:cs="Times New Roman"/>
          <w:noProof/>
          <w:sz w:val="24"/>
        </w:rPr>
        <w:t xml:space="preserve">của 1 thiết bị </w:t>
      </w:r>
      <w:r>
        <w:rPr>
          <w:rFonts w:cs="Times New Roman"/>
          <w:noProof/>
          <w:sz w:val="24"/>
        </w:rPr>
        <w:t>chỉ khai cùng 1 đơn vị</w:t>
      </w:r>
    </w:p>
    <w:p w:rsidR="000D2911" w:rsidRPr="00720D1A" w:rsidRDefault="000D2911" w:rsidP="00720D1A">
      <w:pPr>
        <w:pStyle w:val="ListParagraph"/>
        <w:numPr>
          <w:ilvl w:val="0"/>
          <w:numId w:val="47"/>
        </w:numPr>
        <w:rPr>
          <w:rFonts w:cs="Times New Roman"/>
          <w:sz w:val="24"/>
        </w:rPr>
      </w:pPr>
      <w:r w:rsidRPr="00720D1A">
        <w:rPr>
          <w:rFonts w:cs="Times New Roman"/>
          <w:sz w:val="24"/>
        </w:rPr>
        <w:t>Sau khi khai đầy đủ thông tin trong màn hình khai báo thông tin thiết bị thì nhấn nút Cập nhật.</w:t>
      </w:r>
    </w:p>
    <w:p w:rsidR="000D2911" w:rsidRPr="0098702A" w:rsidRDefault="000D2911" w:rsidP="000D2911">
      <w:pPr>
        <w:rPr>
          <w:rFonts w:cs="Times New Roman"/>
          <w:noProof/>
          <w:sz w:val="24"/>
        </w:rPr>
      </w:pPr>
      <w:r>
        <w:rPr>
          <w:rFonts w:cs="Times New Roman"/>
          <w:noProof/>
          <w:sz w:val="24"/>
        </w:rPr>
        <w:drawing>
          <wp:inline distT="0" distB="0" distL="0" distR="0" wp14:anchorId="18F73DFF" wp14:editId="601215E2">
            <wp:extent cx="5491480" cy="2841311"/>
            <wp:effectExtent l="1905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491480" cy="2841311"/>
                    </a:xfrm>
                    <a:prstGeom prst="rect">
                      <a:avLst/>
                    </a:prstGeom>
                    <a:noFill/>
                    <a:ln w="9525">
                      <a:noFill/>
                      <a:miter lim="800000"/>
                      <a:headEnd/>
                      <a:tailEnd/>
                    </a:ln>
                  </pic:spPr>
                </pic:pic>
              </a:graphicData>
            </a:graphic>
          </wp:inline>
        </w:drawing>
      </w:r>
    </w:p>
    <w:p w:rsidR="00141D9E" w:rsidRPr="0098702A" w:rsidRDefault="00141D9E" w:rsidP="00141D9E">
      <w:pPr>
        <w:ind w:left="90"/>
        <w:rPr>
          <w:rFonts w:cs="Times New Roman"/>
          <w:sz w:val="24"/>
        </w:rPr>
      </w:pPr>
      <w:r w:rsidRPr="0098702A">
        <w:rPr>
          <w:rFonts w:cs="Times New Roman"/>
          <w:b/>
          <w:sz w:val="24"/>
          <w:u w:val="single"/>
        </w:rPr>
        <w:t>Lưu ý:</w:t>
      </w:r>
      <w:r w:rsidRPr="0098702A">
        <w:rPr>
          <w:rFonts w:cs="Times New Roman"/>
          <w:sz w:val="24"/>
        </w:rPr>
        <w:t xml:space="preserve"> Các trường thông tin đánh dấu </w:t>
      </w:r>
      <w:proofErr w:type="gramStart"/>
      <w:r w:rsidR="002E5564">
        <w:rPr>
          <w:rFonts w:cs="Times New Roman"/>
          <w:sz w:val="24"/>
        </w:rPr>
        <w:t xml:space="preserve">* </w:t>
      </w:r>
      <w:r w:rsidRPr="0098702A">
        <w:rPr>
          <w:rFonts w:cs="Times New Roman"/>
          <w:sz w:val="24"/>
        </w:rPr>
        <w:t xml:space="preserve"> là</w:t>
      </w:r>
      <w:proofErr w:type="gramEnd"/>
      <w:r w:rsidRPr="0098702A">
        <w:rPr>
          <w:rFonts w:cs="Times New Roman"/>
          <w:sz w:val="24"/>
        </w:rPr>
        <w:t xml:space="preserve"> các trường thông tin bắt buộc nhập</w:t>
      </w:r>
    </w:p>
    <w:p w:rsidR="00EF7CCA" w:rsidRPr="00720D1A" w:rsidRDefault="00EF7CCA" w:rsidP="00720D1A">
      <w:pPr>
        <w:pStyle w:val="ListParagraph"/>
        <w:numPr>
          <w:ilvl w:val="0"/>
          <w:numId w:val="47"/>
        </w:numPr>
        <w:ind w:left="0" w:firstLine="0"/>
        <w:rPr>
          <w:rFonts w:cs="Times New Roman"/>
          <w:noProof/>
          <w:sz w:val="24"/>
        </w:rPr>
      </w:pPr>
      <w:r w:rsidRPr="00720D1A">
        <w:rPr>
          <w:rFonts w:cs="Times New Roman"/>
          <w:sz w:val="24"/>
        </w:rPr>
        <w:t>Sau khi nhập đầy đủ thông tin</w:t>
      </w:r>
      <w:r w:rsidR="00D12CCB" w:rsidRPr="00720D1A">
        <w:rPr>
          <w:rFonts w:cs="Times New Roman"/>
          <w:sz w:val="24"/>
        </w:rPr>
        <w:t xml:space="preserve"> trong tab </w:t>
      </w:r>
      <w:r w:rsidR="00697F25" w:rsidRPr="00720D1A">
        <w:rPr>
          <w:rFonts w:cs="Times New Roman"/>
          <w:sz w:val="24"/>
        </w:rPr>
        <w:t>Bản khai đề nghị</w:t>
      </w:r>
      <w:r w:rsidRPr="00720D1A">
        <w:rPr>
          <w:rFonts w:cs="Times New Roman"/>
          <w:sz w:val="24"/>
        </w:rPr>
        <w:t xml:space="preserve">, </w:t>
      </w:r>
      <w:r w:rsidR="0036422E">
        <w:rPr>
          <w:rFonts w:cs="Times New Roman"/>
          <w:sz w:val="24"/>
        </w:rPr>
        <w:t>DN</w:t>
      </w:r>
      <w:r w:rsidR="00D12CCB" w:rsidRPr="00720D1A">
        <w:rPr>
          <w:rFonts w:cs="Times New Roman"/>
          <w:sz w:val="24"/>
        </w:rPr>
        <w:t xml:space="preserve"> thực hiện nhấn nút</w:t>
      </w:r>
      <w:r w:rsidR="003E5D48" w:rsidRPr="00720D1A">
        <w:rPr>
          <w:rFonts w:cs="Times New Roman"/>
          <w:noProof/>
          <w:sz w:val="24"/>
        </w:rPr>
        <w:t xml:space="preserve"> </w:t>
      </w:r>
      <w:r w:rsidR="00303FBC">
        <w:rPr>
          <w:noProof/>
        </w:rPr>
        <w:drawing>
          <wp:inline distT="0" distB="0" distL="0" distR="0" wp14:anchorId="215ABFA2" wp14:editId="31765D54">
            <wp:extent cx="971550" cy="2476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971550" cy="247650"/>
                    </a:xfrm>
                    <a:prstGeom prst="rect">
                      <a:avLst/>
                    </a:prstGeom>
                    <a:noFill/>
                    <a:ln w="9525">
                      <a:noFill/>
                      <a:miter lim="800000"/>
                      <a:headEnd/>
                      <a:tailEnd/>
                    </a:ln>
                  </pic:spPr>
                </pic:pic>
              </a:graphicData>
            </a:graphic>
          </wp:inline>
        </w:drawing>
      </w:r>
      <w:r w:rsidR="00D12CCB" w:rsidRPr="00720D1A">
        <w:rPr>
          <w:rFonts w:cs="Times New Roman"/>
          <w:sz w:val="24"/>
        </w:rPr>
        <w:t xml:space="preserve"> ở dưới màn hình</w:t>
      </w:r>
      <w:r w:rsidR="00BA7617" w:rsidRPr="00720D1A">
        <w:rPr>
          <w:rFonts w:cs="Times New Roman"/>
          <w:sz w:val="24"/>
        </w:rPr>
        <w:t xml:space="preserve">, Trường hợp không muốn khai tiếp </w:t>
      </w:r>
      <w:proofErr w:type="gramStart"/>
      <w:r w:rsidR="00BA7617" w:rsidRPr="00720D1A">
        <w:rPr>
          <w:rFonts w:cs="Times New Roman"/>
          <w:sz w:val="24"/>
        </w:rPr>
        <w:t>thì  nhấn</w:t>
      </w:r>
      <w:proofErr w:type="gramEnd"/>
      <w:r w:rsidR="00BA7617" w:rsidRPr="00720D1A">
        <w:rPr>
          <w:rFonts w:cs="Times New Roman"/>
          <w:sz w:val="24"/>
        </w:rPr>
        <w:t xml:space="preserve"> nút </w:t>
      </w:r>
      <w:r w:rsidR="00303FBC">
        <w:rPr>
          <w:noProof/>
        </w:rPr>
        <w:drawing>
          <wp:inline distT="0" distB="0" distL="0" distR="0" wp14:anchorId="24E73130" wp14:editId="5456D7D3">
            <wp:extent cx="904875" cy="2571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904875" cy="257175"/>
                    </a:xfrm>
                    <a:prstGeom prst="rect">
                      <a:avLst/>
                    </a:prstGeom>
                    <a:noFill/>
                    <a:ln w="9525">
                      <a:noFill/>
                      <a:miter lim="800000"/>
                      <a:headEnd/>
                      <a:tailEnd/>
                    </a:ln>
                  </pic:spPr>
                </pic:pic>
              </a:graphicData>
            </a:graphic>
          </wp:inline>
        </w:drawing>
      </w:r>
      <w:r w:rsidR="002E512E">
        <w:rPr>
          <w:rFonts w:cs="Times New Roman"/>
          <w:sz w:val="24"/>
        </w:rPr>
        <w:t>.</w:t>
      </w:r>
    </w:p>
    <w:p w:rsidR="003E5D48" w:rsidRDefault="003E5D48" w:rsidP="003E5D48">
      <w:pPr>
        <w:rPr>
          <w:rFonts w:cs="Times New Roman"/>
          <w:sz w:val="24"/>
        </w:rPr>
      </w:pPr>
      <w:r w:rsidRPr="0098702A">
        <w:rPr>
          <w:rFonts w:cs="Times New Roman"/>
          <w:sz w:val="24"/>
        </w:rPr>
        <w:t>Nếu các trường dữ liệu được nhập đầy</w:t>
      </w:r>
      <w:r w:rsidR="00F47029" w:rsidRPr="0098702A">
        <w:rPr>
          <w:rFonts w:cs="Times New Roman"/>
          <w:sz w:val="24"/>
        </w:rPr>
        <w:t xml:space="preserve"> đủ thì hệ thống sẽ thông báo cập nhật</w:t>
      </w:r>
      <w:r w:rsidRPr="0098702A">
        <w:rPr>
          <w:rFonts w:cs="Times New Roman"/>
          <w:sz w:val="24"/>
        </w:rPr>
        <w:t xml:space="preserve"> thành công, hồ sơ được hệ thống cấp mã</w:t>
      </w:r>
      <w:r w:rsidR="00697F25" w:rsidRPr="0098702A">
        <w:rPr>
          <w:rFonts w:cs="Times New Roman"/>
          <w:sz w:val="24"/>
        </w:rPr>
        <w:t xml:space="preserve"> hồ sơ, và hiển thị hồ sơ lên đầu danh sách hồ sơ ngoài màn hình quản lý hồ sơ.</w:t>
      </w:r>
    </w:p>
    <w:p w:rsidR="002E512E" w:rsidRPr="0098702A" w:rsidRDefault="002E512E" w:rsidP="003E5D48">
      <w:pPr>
        <w:rPr>
          <w:rFonts w:cs="Times New Roman"/>
          <w:noProof/>
          <w:sz w:val="24"/>
        </w:rPr>
      </w:pPr>
      <w:r>
        <w:rPr>
          <w:rFonts w:cs="Times New Roman"/>
          <w:noProof/>
          <w:sz w:val="24"/>
        </w:rPr>
        <w:lastRenderedPageBreak/>
        <w:drawing>
          <wp:inline distT="0" distB="0" distL="0" distR="0" wp14:anchorId="22A2AE3E" wp14:editId="56034C46">
            <wp:extent cx="5491480" cy="410307"/>
            <wp:effectExtent l="19050" t="0" r="0"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5491480" cy="410307"/>
                    </a:xfrm>
                    <a:prstGeom prst="rect">
                      <a:avLst/>
                    </a:prstGeom>
                    <a:noFill/>
                    <a:ln w="9525">
                      <a:noFill/>
                      <a:miter lim="800000"/>
                      <a:headEnd/>
                      <a:tailEnd/>
                    </a:ln>
                  </pic:spPr>
                </pic:pic>
              </a:graphicData>
            </a:graphic>
          </wp:inline>
        </w:drawing>
      </w:r>
    </w:p>
    <w:p w:rsidR="00374CE6" w:rsidRPr="0098702A" w:rsidRDefault="00374CE6" w:rsidP="003E5D48">
      <w:pPr>
        <w:rPr>
          <w:rFonts w:cs="Times New Roman"/>
          <w:noProof/>
          <w:sz w:val="24"/>
        </w:rPr>
      </w:pPr>
      <w:r w:rsidRPr="0098702A">
        <w:rPr>
          <w:rFonts w:cs="Times New Roman"/>
          <w:noProof/>
          <w:sz w:val="24"/>
        </w:rPr>
        <w:t>Trường hợp không nhập các trường thông tin bắt buộc, hoặc nhập không không lệ, hệ thống sẽ không lưu thông tin đơn đăng ký, và đưa ra cản</w:t>
      </w:r>
      <w:r w:rsidR="00977110">
        <w:rPr>
          <w:rFonts w:cs="Times New Roman"/>
          <w:noProof/>
          <w:sz w:val="24"/>
        </w:rPr>
        <w:t>h báo lỗi ở trường thông tin đó.</w:t>
      </w:r>
    </w:p>
    <w:p w:rsidR="00652B58" w:rsidRDefault="00652B58" w:rsidP="00CF3D2A">
      <w:pPr>
        <w:pStyle w:val="Heading2"/>
        <w:rPr>
          <w:sz w:val="24"/>
          <w:szCs w:val="24"/>
        </w:rPr>
      </w:pPr>
      <w:bookmarkStart w:id="32" w:name="_Toc481080366"/>
      <w:proofErr w:type="gramStart"/>
      <w:r w:rsidRPr="0098702A">
        <w:rPr>
          <w:sz w:val="24"/>
          <w:szCs w:val="24"/>
        </w:rPr>
        <w:t>3.2.1.</w:t>
      </w:r>
      <w:r w:rsidR="00B51BF2" w:rsidRPr="0098702A">
        <w:rPr>
          <w:sz w:val="24"/>
          <w:szCs w:val="24"/>
        </w:rPr>
        <w:t>1.</w:t>
      </w:r>
      <w:r w:rsidRPr="0098702A">
        <w:rPr>
          <w:sz w:val="24"/>
          <w:szCs w:val="24"/>
        </w:rPr>
        <w:t>2  Khai</w:t>
      </w:r>
      <w:proofErr w:type="gramEnd"/>
      <w:r w:rsidRPr="0098702A">
        <w:rPr>
          <w:sz w:val="24"/>
          <w:szCs w:val="24"/>
        </w:rPr>
        <w:t xml:space="preserve"> báo </w:t>
      </w:r>
      <w:r w:rsidR="003C38EB">
        <w:rPr>
          <w:sz w:val="24"/>
          <w:szCs w:val="24"/>
        </w:rPr>
        <w:t>đơn đề nghị cấp</w:t>
      </w:r>
      <w:r w:rsidR="00CF35E8">
        <w:rPr>
          <w:sz w:val="24"/>
          <w:szCs w:val="24"/>
        </w:rPr>
        <w:t xml:space="preserve"> lại</w:t>
      </w:r>
      <w:r w:rsidR="003C38EB">
        <w:rPr>
          <w:sz w:val="24"/>
          <w:szCs w:val="24"/>
        </w:rPr>
        <w:t xml:space="preserve"> giấy phép nhập</w:t>
      </w:r>
      <w:r w:rsidR="00961871">
        <w:rPr>
          <w:sz w:val="24"/>
          <w:szCs w:val="24"/>
        </w:rPr>
        <w:t xml:space="preserve"> khẩu thiết bị phát, thu-phát só</w:t>
      </w:r>
      <w:r w:rsidR="003C38EB">
        <w:rPr>
          <w:sz w:val="24"/>
          <w:szCs w:val="24"/>
        </w:rPr>
        <w:t>ng vô tuyến điện</w:t>
      </w:r>
      <w:bookmarkEnd w:id="32"/>
    </w:p>
    <w:p w:rsidR="00977110" w:rsidRPr="003C0EC7" w:rsidRDefault="00977110" w:rsidP="00977110">
      <w:pPr>
        <w:rPr>
          <w:rFonts w:cs="Times New Roman"/>
          <w:sz w:val="24"/>
          <w:lang w:val="nl-NL"/>
        </w:rPr>
      </w:pPr>
      <w:r w:rsidRPr="003C0EC7">
        <w:rPr>
          <w:rFonts w:cs="Times New Roman"/>
          <w:b/>
          <w:sz w:val="24"/>
          <w:u w:val="single"/>
          <w:lang w:val="nl-NL"/>
        </w:rPr>
        <w:t>Bước 1:</w:t>
      </w:r>
      <w:r w:rsidRPr="003C0EC7">
        <w:rPr>
          <w:rFonts w:cs="Times New Roman"/>
          <w:sz w:val="24"/>
          <w:lang w:val="nl-NL"/>
        </w:rPr>
        <w:t xml:space="preserve"> </w:t>
      </w:r>
      <w:r w:rsidRPr="00716339">
        <w:rPr>
          <w:rFonts w:cs="Times New Roman"/>
          <w:sz w:val="24"/>
          <w:lang w:val="nl-NL"/>
        </w:rPr>
        <w:t>Từ màn hình tìm kiếm thông</w:t>
      </w:r>
      <w:r w:rsidRPr="003C0EC7">
        <w:rPr>
          <w:rFonts w:cs="Times New Roman"/>
          <w:sz w:val="24"/>
          <w:lang w:val="nl-NL"/>
        </w:rPr>
        <w:t xml:space="preserve"> tin hồ sơ, nhấn </w:t>
      </w:r>
      <w:r>
        <w:rPr>
          <w:rFonts w:cs="Times New Roman"/>
          <w:noProof/>
          <w:sz w:val="24"/>
        </w:rPr>
        <w:drawing>
          <wp:inline distT="0" distB="0" distL="0" distR="0" wp14:anchorId="57920BC5" wp14:editId="18DA6574">
            <wp:extent cx="1209675" cy="247650"/>
            <wp:effectExtent l="19050" t="0" r="9525" b="0"/>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1209675" cy="247650"/>
                    </a:xfrm>
                    <a:prstGeom prst="rect">
                      <a:avLst/>
                    </a:prstGeom>
                    <a:noFill/>
                    <a:ln w="9525">
                      <a:noFill/>
                      <a:miter lim="800000"/>
                      <a:headEnd/>
                      <a:tailEnd/>
                    </a:ln>
                  </pic:spPr>
                </pic:pic>
              </a:graphicData>
            </a:graphic>
          </wp:inline>
        </w:drawing>
      </w:r>
      <w:r w:rsidRPr="003C0EC7">
        <w:rPr>
          <w:rFonts w:cs="Times New Roman"/>
          <w:sz w:val="24"/>
          <w:lang w:val="nl-NL"/>
        </w:rPr>
        <w:t xml:space="preserve"> để thực hiện khai báo mới thông tin hồ sơ:</w:t>
      </w:r>
    </w:p>
    <w:p w:rsidR="00977110" w:rsidRPr="003C0EC7" w:rsidRDefault="00977110" w:rsidP="00977110">
      <w:pPr>
        <w:rPr>
          <w:rFonts w:cs="Times New Roman"/>
          <w:sz w:val="24"/>
          <w:lang w:val="nl-NL"/>
        </w:rPr>
      </w:pPr>
      <w:r>
        <w:rPr>
          <w:rFonts w:cs="Times New Roman"/>
          <w:noProof/>
          <w:sz w:val="24"/>
        </w:rPr>
        <w:drawing>
          <wp:inline distT="0" distB="0" distL="0" distR="0" wp14:anchorId="0D72C14D" wp14:editId="066E5642">
            <wp:extent cx="5491480" cy="601017"/>
            <wp:effectExtent l="19050" t="0" r="0"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5491480" cy="601017"/>
                    </a:xfrm>
                    <a:prstGeom prst="rect">
                      <a:avLst/>
                    </a:prstGeom>
                    <a:noFill/>
                    <a:ln w="9525">
                      <a:noFill/>
                      <a:miter lim="800000"/>
                      <a:headEnd/>
                      <a:tailEnd/>
                    </a:ln>
                  </pic:spPr>
                </pic:pic>
              </a:graphicData>
            </a:graphic>
          </wp:inline>
        </w:drawing>
      </w:r>
    </w:p>
    <w:p w:rsidR="00977110" w:rsidRPr="003C0EC7" w:rsidRDefault="00977110" w:rsidP="00977110">
      <w:pPr>
        <w:rPr>
          <w:rFonts w:cs="Times New Roman"/>
          <w:sz w:val="24"/>
          <w:lang w:val="nl-NL"/>
        </w:rPr>
      </w:pPr>
      <w:r w:rsidRPr="003C0EC7">
        <w:rPr>
          <w:rFonts w:cs="Times New Roman"/>
          <w:b/>
          <w:sz w:val="24"/>
          <w:u w:val="single"/>
          <w:lang w:val="nl-NL"/>
        </w:rPr>
        <w:t>Bước 2:</w:t>
      </w:r>
      <w:r w:rsidRPr="003C0EC7">
        <w:rPr>
          <w:rFonts w:cs="Times New Roman"/>
          <w:sz w:val="24"/>
          <w:lang w:val="nl-NL"/>
        </w:rPr>
        <w:t xml:space="preserve"> Hệ thống hiển thị màn hình thêm mới. </w:t>
      </w:r>
      <w:r w:rsidR="0036422E">
        <w:rPr>
          <w:rFonts w:cs="Times New Roman"/>
          <w:sz w:val="24"/>
          <w:lang w:val="nl-NL"/>
        </w:rPr>
        <w:t>DN</w:t>
      </w:r>
      <w:r w:rsidRPr="003C0EC7">
        <w:rPr>
          <w:rFonts w:cs="Times New Roman"/>
          <w:sz w:val="24"/>
          <w:lang w:val="nl-NL"/>
        </w:rPr>
        <w:t xml:space="preserve"> thực hiện nhập các thông tin đầy đủ và hợp lệ.</w:t>
      </w:r>
    </w:p>
    <w:p w:rsidR="00977110" w:rsidRPr="003C0EC7" w:rsidRDefault="00CC4F5F" w:rsidP="00977110">
      <w:pPr>
        <w:rPr>
          <w:rFonts w:cs="Times New Roman"/>
          <w:sz w:val="24"/>
          <w:lang w:val="nl-NL"/>
        </w:rPr>
      </w:pPr>
      <w:r>
        <w:rPr>
          <w:noProof/>
        </w:rPr>
        <w:drawing>
          <wp:inline distT="0" distB="0" distL="0" distR="0" wp14:anchorId="2B4C44D4" wp14:editId="27F94226">
            <wp:extent cx="5491480" cy="3168322"/>
            <wp:effectExtent l="19050" t="0" r="0" b="0"/>
            <wp:docPr id="85" name="Picture 14" descr="C:\Users\ThuocNT2\AppData\Local\Temp\SNAGHTML69b2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uocNT2\AppData\Local\Temp\SNAGHTML69b29d.PNG"/>
                    <pic:cNvPicPr>
                      <a:picLocks noChangeAspect="1" noChangeArrowheads="1"/>
                    </pic:cNvPicPr>
                  </pic:nvPicPr>
                  <pic:blipFill>
                    <a:blip r:embed="rId37"/>
                    <a:srcRect/>
                    <a:stretch>
                      <a:fillRect/>
                    </a:stretch>
                  </pic:blipFill>
                  <pic:spPr bwMode="auto">
                    <a:xfrm>
                      <a:off x="0" y="0"/>
                      <a:ext cx="5491480" cy="3168322"/>
                    </a:xfrm>
                    <a:prstGeom prst="rect">
                      <a:avLst/>
                    </a:prstGeom>
                    <a:noFill/>
                    <a:ln w="9525">
                      <a:noFill/>
                      <a:miter lim="800000"/>
                      <a:headEnd/>
                      <a:tailEnd/>
                    </a:ln>
                  </pic:spPr>
                </pic:pic>
              </a:graphicData>
            </a:graphic>
          </wp:inline>
        </w:drawing>
      </w:r>
    </w:p>
    <w:p w:rsidR="00953330" w:rsidRDefault="00977110" w:rsidP="00977110">
      <w:pPr>
        <w:numPr>
          <w:ilvl w:val="4"/>
          <w:numId w:val="12"/>
        </w:numPr>
        <w:ind w:left="270" w:hanging="180"/>
        <w:rPr>
          <w:rFonts w:cs="Times New Roman"/>
          <w:sz w:val="24"/>
          <w:lang w:val="nl-NL"/>
        </w:rPr>
      </w:pPr>
      <w:r w:rsidRPr="003C0EC7">
        <w:rPr>
          <w:rFonts w:cs="Times New Roman"/>
          <w:sz w:val="24"/>
          <w:lang w:val="nl-NL"/>
        </w:rPr>
        <w:t xml:space="preserve">Nhóm thông tin đơn đề nghị: </w:t>
      </w:r>
      <w:r>
        <w:rPr>
          <w:rFonts w:cs="Times New Roman"/>
          <w:sz w:val="24"/>
          <w:lang w:val="nl-NL"/>
        </w:rPr>
        <w:t>Người dùng</w:t>
      </w:r>
      <w:r w:rsidRPr="003C0EC7">
        <w:rPr>
          <w:rFonts w:cs="Times New Roman"/>
          <w:sz w:val="24"/>
          <w:lang w:val="nl-NL"/>
        </w:rPr>
        <w:t xml:space="preserve"> nhập số đơn đăng ký, nhập hoặc chọn </w:t>
      </w:r>
      <w:r w:rsidR="000B6E3A">
        <w:rPr>
          <w:rFonts w:cs="Times New Roman"/>
          <w:sz w:val="24"/>
          <w:lang w:val="nl-NL"/>
        </w:rPr>
        <w:t xml:space="preserve">ngày đề nghị cấp phép dưới lịch. </w:t>
      </w:r>
    </w:p>
    <w:p w:rsidR="00953330" w:rsidRDefault="00953330" w:rsidP="00953330">
      <w:pPr>
        <w:ind w:left="270"/>
        <w:rPr>
          <w:rFonts w:cs="Times New Roman"/>
          <w:sz w:val="24"/>
          <w:lang w:val="nl-NL"/>
        </w:rPr>
      </w:pPr>
      <w:r>
        <w:rPr>
          <w:rFonts w:cs="Times New Roman"/>
          <w:sz w:val="24"/>
          <w:lang w:val="nl-NL"/>
        </w:rPr>
        <w:t xml:space="preserve">+ </w:t>
      </w:r>
      <w:r w:rsidR="000B6E3A">
        <w:rPr>
          <w:rFonts w:cs="Times New Roman"/>
          <w:sz w:val="24"/>
          <w:lang w:val="nl-NL"/>
        </w:rPr>
        <w:t>Trường số giấy phép NK</w:t>
      </w:r>
      <w:r>
        <w:rPr>
          <w:rFonts w:cs="Times New Roman"/>
          <w:sz w:val="24"/>
          <w:lang w:val="nl-NL"/>
        </w:rPr>
        <w:t xml:space="preserve">: </w:t>
      </w:r>
    </w:p>
    <w:p w:rsidR="00953330" w:rsidRDefault="00953330" w:rsidP="00953330">
      <w:pPr>
        <w:pStyle w:val="ListParagraph"/>
        <w:numPr>
          <w:ilvl w:val="0"/>
          <w:numId w:val="45"/>
        </w:numPr>
        <w:rPr>
          <w:rFonts w:cs="Times New Roman"/>
          <w:sz w:val="24"/>
          <w:lang w:val="nl-NL"/>
        </w:rPr>
      </w:pPr>
      <w:r w:rsidRPr="00953330">
        <w:rPr>
          <w:rFonts w:cs="Times New Roman"/>
          <w:sz w:val="24"/>
          <w:lang w:val="nl-NL"/>
        </w:rPr>
        <w:t>Trường hợp nếu giấy phép đã được hệ thống của B</w:t>
      </w:r>
      <w:r w:rsidR="005F63E0">
        <w:rPr>
          <w:rFonts w:cs="Times New Roman"/>
          <w:sz w:val="24"/>
          <w:lang w:val="nl-NL"/>
        </w:rPr>
        <w:t>TTTT</w:t>
      </w:r>
      <w:r w:rsidRPr="00953330">
        <w:rPr>
          <w:rFonts w:cs="Times New Roman"/>
          <w:sz w:val="24"/>
          <w:lang w:val="nl-NL"/>
        </w:rPr>
        <w:t xml:space="preserve"> cấp và trả về hệ thống NSW, thì </w:t>
      </w:r>
      <w:r w:rsidR="0036422E">
        <w:rPr>
          <w:rFonts w:cs="Times New Roman"/>
          <w:sz w:val="24"/>
          <w:lang w:val="nl-NL"/>
        </w:rPr>
        <w:t>DN</w:t>
      </w:r>
      <w:r w:rsidR="000B6E3A" w:rsidRPr="00953330">
        <w:rPr>
          <w:rFonts w:cs="Times New Roman"/>
          <w:sz w:val="24"/>
          <w:lang w:val="nl-NL"/>
        </w:rPr>
        <w:t xml:space="preserve"> sẽ điền số giấy phép NK</w:t>
      </w:r>
      <w:r w:rsidR="00977110" w:rsidRPr="00953330">
        <w:rPr>
          <w:rFonts w:cs="Times New Roman"/>
          <w:sz w:val="24"/>
          <w:lang w:val="nl-NL"/>
        </w:rPr>
        <w:t xml:space="preserve"> </w:t>
      </w:r>
      <w:r w:rsidRPr="00953330">
        <w:rPr>
          <w:rFonts w:cs="Times New Roman"/>
          <w:sz w:val="24"/>
          <w:lang w:val="nl-NL"/>
        </w:rPr>
        <w:t xml:space="preserve">, sau đó nhấn nút </w:t>
      </w:r>
      <w:r>
        <w:rPr>
          <w:noProof/>
        </w:rPr>
        <w:drawing>
          <wp:inline distT="0" distB="0" distL="0" distR="0" wp14:anchorId="53D10C34" wp14:editId="15CE14AA">
            <wp:extent cx="990600" cy="276225"/>
            <wp:effectExtent l="19050" t="0" r="0" b="0"/>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Pr="00953330">
        <w:rPr>
          <w:rFonts w:cs="Times New Roman"/>
          <w:sz w:val="24"/>
          <w:lang w:val="nl-NL"/>
        </w:rPr>
        <w:t xml:space="preserve">. </w:t>
      </w:r>
      <w:r>
        <w:rPr>
          <w:rFonts w:cs="Times New Roman"/>
          <w:sz w:val="24"/>
          <w:lang w:val="nl-NL"/>
        </w:rPr>
        <w:t xml:space="preserve">Hệ thống sẽ thông báo “Hoàn tất”. Như vậy, khi khai thông tin file đính kèm (Tài </w:t>
      </w:r>
      <w:r>
        <w:rPr>
          <w:rFonts w:cs="Times New Roman"/>
          <w:sz w:val="24"/>
          <w:lang w:val="nl-NL"/>
        </w:rPr>
        <w:lastRenderedPageBreak/>
        <w:t xml:space="preserve">liệu kỹ thuật, giấy chứng nhận hợp quy, hóa đơn thương mại, hợp đồng thương mại) hệ thống NSW sẽ tự động lấy danh sách thiết bị của số giấy phép đã </w:t>
      </w:r>
      <w:r w:rsidR="005F63E0">
        <w:rPr>
          <w:rFonts w:cs="Times New Roman"/>
          <w:sz w:val="24"/>
          <w:lang w:val="nl-NL"/>
        </w:rPr>
        <w:t xml:space="preserve">nhập cho </w:t>
      </w:r>
      <w:r w:rsidR="0036422E">
        <w:rPr>
          <w:rFonts w:cs="Times New Roman"/>
          <w:sz w:val="24"/>
          <w:lang w:val="nl-NL"/>
        </w:rPr>
        <w:t>DN</w:t>
      </w:r>
      <w:r w:rsidR="005F63E0">
        <w:rPr>
          <w:rFonts w:cs="Times New Roman"/>
          <w:sz w:val="24"/>
          <w:lang w:val="nl-NL"/>
        </w:rPr>
        <w:t xml:space="preserve"> thực hiện </w:t>
      </w:r>
      <w:r>
        <w:rPr>
          <w:rFonts w:cs="Times New Roman"/>
          <w:sz w:val="24"/>
          <w:lang w:val="nl-NL"/>
        </w:rPr>
        <w:t>chọn lựa.</w:t>
      </w:r>
    </w:p>
    <w:p w:rsidR="00953330" w:rsidRDefault="00953330" w:rsidP="00953330">
      <w:pPr>
        <w:pStyle w:val="ListParagraph"/>
        <w:numPr>
          <w:ilvl w:val="0"/>
          <w:numId w:val="45"/>
        </w:numPr>
        <w:rPr>
          <w:rFonts w:cs="Times New Roman"/>
          <w:sz w:val="24"/>
          <w:lang w:val="nl-NL"/>
        </w:rPr>
      </w:pPr>
      <w:r>
        <w:rPr>
          <w:rFonts w:cs="Times New Roman"/>
          <w:sz w:val="24"/>
          <w:lang w:val="nl-NL"/>
        </w:rPr>
        <w:t>Trường hợp nếu gi</w:t>
      </w:r>
      <w:r w:rsidR="005F63E0">
        <w:rPr>
          <w:rFonts w:cs="Times New Roman"/>
          <w:sz w:val="24"/>
          <w:lang w:val="nl-NL"/>
        </w:rPr>
        <w:t xml:space="preserve">ấy phép nhập khẩu BTTTT đã cấp là bằng thủ tục giấy, tức là không cấp giấy phép này trên hệ thống của BTTTT và không trả giấy phép này về hệ thống NSW. Thì sau khi nhấn nút </w:t>
      </w:r>
      <w:r w:rsidR="005F63E0">
        <w:rPr>
          <w:noProof/>
        </w:rPr>
        <w:drawing>
          <wp:inline distT="0" distB="0" distL="0" distR="0" wp14:anchorId="7F31AD2F" wp14:editId="2FCDEC85">
            <wp:extent cx="990600" cy="276225"/>
            <wp:effectExtent l="19050" t="0" r="0" b="0"/>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990600" cy="276225"/>
                    </a:xfrm>
                    <a:prstGeom prst="rect">
                      <a:avLst/>
                    </a:prstGeom>
                    <a:noFill/>
                    <a:ln w="9525">
                      <a:noFill/>
                      <a:miter lim="800000"/>
                      <a:headEnd/>
                      <a:tailEnd/>
                    </a:ln>
                  </pic:spPr>
                </pic:pic>
              </a:graphicData>
            </a:graphic>
          </wp:inline>
        </w:drawing>
      </w:r>
      <w:r w:rsidR="005F63E0" w:rsidRPr="00953330">
        <w:rPr>
          <w:rFonts w:cs="Times New Roman"/>
          <w:sz w:val="24"/>
          <w:lang w:val="nl-NL"/>
        </w:rPr>
        <w:t xml:space="preserve">. </w:t>
      </w:r>
      <w:r w:rsidR="005F63E0">
        <w:rPr>
          <w:rFonts w:cs="Times New Roman"/>
          <w:sz w:val="24"/>
          <w:lang w:val="nl-NL"/>
        </w:rPr>
        <w:t xml:space="preserve">Hệ thống sẽ thông báo “Không có số giấy phép”. Như vậy, khi khai thông tin file đính kèm (Tài liệu kỹ thuật, giấy chứng nhận hợp quy, hóa đơn thương mại, hợp đồng thương mại) thì </w:t>
      </w:r>
      <w:r w:rsidR="0036422E">
        <w:rPr>
          <w:rFonts w:cs="Times New Roman"/>
          <w:sz w:val="24"/>
          <w:lang w:val="nl-NL"/>
        </w:rPr>
        <w:t>DN</w:t>
      </w:r>
      <w:r w:rsidR="005F63E0">
        <w:rPr>
          <w:rFonts w:cs="Times New Roman"/>
          <w:sz w:val="24"/>
          <w:lang w:val="nl-NL"/>
        </w:rPr>
        <w:t xml:space="preserve"> không cần phải chọn thiết bị cho từng file đính kèm. Lưu ý: Khi khai báo file đính kèm, thì </w:t>
      </w:r>
      <w:r w:rsidR="0036422E">
        <w:rPr>
          <w:rFonts w:cs="Times New Roman"/>
          <w:sz w:val="24"/>
          <w:lang w:val="nl-NL"/>
        </w:rPr>
        <w:t>DN</w:t>
      </w:r>
      <w:r w:rsidR="005F63E0">
        <w:rPr>
          <w:rFonts w:cs="Times New Roman"/>
          <w:sz w:val="24"/>
          <w:lang w:val="nl-NL"/>
        </w:rPr>
        <w:t xml:space="preserve"> nên ghi rõ trong cột ghi chú là giấy phép này không được cấp trên hệ thống BTTTT và không có trên hệ thống NSW.</w:t>
      </w:r>
    </w:p>
    <w:p w:rsidR="00F27DA9" w:rsidRPr="00F27DA9" w:rsidRDefault="0036422E" w:rsidP="00F27DA9">
      <w:pPr>
        <w:ind w:left="284"/>
        <w:rPr>
          <w:rFonts w:cs="Times New Roman"/>
          <w:sz w:val="24"/>
          <w:lang w:val="nl-NL"/>
        </w:rPr>
      </w:pPr>
      <w:r>
        <w:rPr>
          <w:rFonts w:cs="Times New Roman"/>
          <w:sz w:val="24"/>
          <w:lang w:val="nl-NL"/>
        </w:rPr>
        <w:t>DN</w:t>
      </w:r>
      <w:r w:rsidR="00F27DA9">
        <w:rPr>
          <w:rFonts w:cs="Times New Roman"/>
          <w:sz w:val="24"/>
          <w:lang w:val="nl-NL"/>
        </w:rPr>
        <w:t xml:space="preserve"> nhập hoặc chọn ngày cấp giấy phép NK  trong lịch, và nhập lý do xin cấp lại.</w:t>
      </w:r>
    </w:p>
    <w:p w:rsidR="00977110" w:rsidRPr="00953330" w:rsidRDefault="00977110" w:rsidP="00977110">
      <w:pPr>
        <w:pStyle w:val="ListParagraph"/>
        <w:numPr>
          <w:ilvl w:val="4"/>
          <w:numId w:val="12"/>
        </w:numPr>
        <w:ind w:left="270" w:hanging="180"/>
        <w:rPr>
          <w:rFonts w:cs="Times New Roman"/>
          <w:sz w:val="24"/>
          <w:lang w:val="nl-NL"/>
        </w:rPr>
      </w:pPr>
      <w:r w:rsidRPr="00953330">
        <w:rPr>
          <w:rFonts w:cs="Times New Roman"/>
          <w:sz w:val="24"/>
          <w:lang w:val="nl-NL"/>
        </w:rPr>
        <w:t>Nhóm thông tin tổ chức/ cá nhân nhập khẩu: Người dùng không cần nhập thông tin. Hệ thống sẽ hiển thị các thông tin của người dùng như Mã số thuế, tên tổ chức/ cá nhân, địa chỉ, số điện thoại, số fax và email, số điện thoại và email người đại diện.  Các thông tin này lấy từ thông tin đăng ký tài khoản tham gia các thủ tục trên hệ thống NSW.</w:t>
      </w:r>
    </w:p>
    <w:p w:rsidR="00977110" w:rsidRPr="003C0EC7" w:rsidRDefault="00977110" w:rsidP="00977110">
      <w:pPr>
        <w:numPr>
          <w:ilvl w:val="4"/>
          <w:numId w:val="12"/>
        </w:numPr>
        <w:ind w:left="270" w:hanging="180"/>
        <w:rPr>
          <w:rFonts w:cs="Times New Roman"/>
          <w:sz w:val="24"/>
          <w:lang w:val="nl-NL"/>
        </w:rPr>
      </w:pPr>
      <w:r w:rsidRPr="003C0EC7">
        <w:rPr>
          <w:rFonts w:cs="Times New Roman"/>
          <w:sz w:val="24"/>
          <w:lang w:val="nl-NL"/>
        </w:rPr>
        <w:t xml:space="preserve">Nhóm thông tin tổ chức/ cá nhân nhập khẩu ký:  </w:t>
      </w:r>
      <w:r w:rsidR="0036422E">
        <w:rPr>
          <w:rFonts w:cs="Times New Roman"/>
          <w:sz w:val="24"/>
          <w:lang w:val="nl-NL"/>
        </w:rPr>
        <w:t>DN</w:t>
      </w:r>
      <w:r w:rsidRPr="003C0EC7">
        <w:rPr>
          <w:rFonts w:cs="Times New Roman"/>
          <w:sz w:val="24"/>
          <w:lang w:val="nl-NL"/>
        </w:rPr>
        <w:t xml:space="preserve"> thực hiện nhập tên người ký, nhập chức danh, chọn địa điểm ký là </w:t>
      </w:r>
      <w:r>
        <w:rPr>
          <w:rFonts w:cs="Times New Roman"/>
          <w:sz w:val="24"/>
          <w:lang w:val="nl-NL"/>
        </w:rPr>
        <w:t xml:space="preserve">một </w:t>
      </w:r>
      <w:r w:rsidRPr="003C0EC7">
        <w:rPr>
          <w:rFonts w:cs="Times New Roman"/>
          <w:sz w:val="24"/>
          <w:lang w:val="nl-NL"/>
        </w:rPr>
        <w:t>tỉnh/ thành phố</w:t>
      </w:r>
      <w:r>
        <w:rPr>
          <w:rFonts w:cs="Times New Roman"/>
          <w:sz w:val="24"/>
          <w:lang w:val="nl-NL"/>
        </w:rPr>
        <w:t xml:space="preserve"> (có hỗ trợ tìm kiếm theo từ </w:t>
      </w:r>
      <w:r w:rsidR="0036422E">
        <w:rPr>
          <w:rFonts w:cs="Times New Roman"/>
          <w:sz w:val="24"/>
          <w:lang w:val="nl-NL"/>
        </w:rPr>
        <w:t>DN</w:t>
      </w:r>
      <w:r>
        <w:rPr>
          <w:rFonts w:cs="Times New Roman"/>
          <w:sz w:val="24"/>
          <w:lang w:val="nl-NL"/>
        </w:rPr>
        <w:t xml:space="preserve"> nhập)</w:t>
      </w:r>
      <w:r w:rsidRPr="003C0EC7">
        <w:rPr>
          <w:rFonts w:cs="Times New Roman"/>
          <w:sz w:val="24"/>
          <w:lang w:val="nl-NL"/>
        </w:rPr>
        <w:t xml:space="preserve">. Trường hợp người ký không phải là người đại diện theo pháp luật của công ty thì phải có giấy ủy quyền, </w:t>
      </w:r>
      <w:r w:rsidR="0036422E">
        <w:rPr>
          <w:rFonts w:cs="Times New Roman"/>
          <w:sz w:val="24"/>
          <w:lang w:val="nl-NL"/>
        </w:rPr>
        <w:t>DN</w:t>
      </w:r>
      <w:r w:rsidRPr="003C0EC7">
        <w:rPr>
          <w:rFonts w:cs="Times New Roman"/>
          <w:sz w:val="24"/>
          <w:lang w:val="nl-NL"/>
        </w:rPr>
        <w:t xml:space="preserve"> thực hiện scan giấy ủy quyền ra file có định dạng PDF, JPG, TIF và thực hiện upload ở tab Tài liệu khác để thực hiện gửi kèm theo hồ sơ.</w:t>
      </w:r>
    </w:p>
    <w:p w:rsidR="00977110" w:rsidRPr="003C0EC7" w:rsidRDefault="00977110" w:rsidP="00977110">
      <w:pPr>
        <w:numPr>
          <w:ilvl w:val="4"/>
          <w:numId w:val="12"/>
        </w:numPr>
        <w:ind w:left="270" w:hanging="180"/>
        <w:rPr>
          <w:rFonts w:cs="Times New Roman"/>
          <w:sz w:val="24"/>
          <w:lang w:val="nl-NL"/>
        </w:rPr>
      </w:pPr>
      <w:r w:rsidRPr="003C0EC7">
        <w:rPr>
          <w:rFonts w:cs="Times New Roman"/>
          <w:sz w:val="24"/>
          <w:lang w:val="nl-NL"/>
        </w:rPr>
        <w:t>Nhóm thông tin Hồ sơ kèm theo: Hệ thống thống kê cho người dùng biết được</w:t>
      </w:r>
      <w:r>
        <w:rPr>
          <w:rFonts w:cs="Times New Roman"/>
          <w:sz w:val="24"/>
          <w:lang w:val="nl-NL"/>
        </w:rPr>
        <w:t xml:space="preserve"> các</w:t>
      </w:r>
      <w:r w:rsidRPr="003C0EC7">
        <w:rPr>
          <w:rFonts w:cs="Times New Roman"/>
          <w:sz w:val="24"/>
          <w:lang w:val="nl-NL"/>
        </w:rPr>
        <w:t xml:space="preserve"> file đính kèm như giấy đăng ký kinh doanh, giấy chứng nhận hợp quy, tài liệu kỹ thuật, hóa đơn thương mại, hợp đồng thương mại hiện tại hồ sơ có bao nhiêu bản.</w:t>
      </w:r>
      <w:r>
        <w:rPr>
          <w:rFonts w:cs="Times New Roman"/>
          <w:sz w:val="24"/>
          <w:lang w:val="nl-NL"/>
        </w:rPr>
        <w:t xml:space="preserve"> Trường hợp màn hình Tạo mới hồ sơ thì riêng giấy đăng ký kinh doanh là 1 bản (vì giấy đăng ký kinh doanh hệ thống sẽ tự động lấy dữ liệu khi </w:t>
      </w:r>
      <w:r w:rsidR="0036422E">
        <w:rPr>
          <w:rFonts w:cs="Times New Roman"/>
          <w:sz w:val="24"/>
          <w:lang w:val="nl-NL"/>
        </w:rPr>
        <w:t>DN</w:t>
      </w:r>
      <w:r>
        <w:rPr>
          <w:rFonts w:cs="Times New Roman"/>
          <w:sz w:val="24"/>
          <w:lang w:val="nl-NL"/>
        </w:rPr>
        <w:t xml:space="preserve"> đăng ký tài khoản), còn các tài liệu khác là 0 bản.</w:t>
      </w:r>
    </w:p>
    <w:p w:rsidR="00977110" w:rsidRPr="00620F6B" w:rsidRDefault="00977110" w:rsidP="00977110">
      <w:pPr>
        <w:ind w:left="90"/>
        <w:rPr>
          <w:rFonts w:cs="Times New Roman"/>
          <w:sz w:val="24"/>
          <w:lang w:val="nl-NL"/>
        </w:rPr>
      </w:pPr>
      <w:r w:rsidRPr="00620F6B">
        <w:rPr>
          <w:rFonts w:cs="Times New Roman"/>
          <w:b/>
          <w:sz w:val="24"/>
          <w:u w:val="single"/>
          <w:lang w:val="nl-NL"/>
        </w:rPr>
        <w:t>Lưu ý:</w:t>
      </w:r>
      <w:r w:rsidRPr="00620F6B">
        <w:rPr>
          <w:rFonts w:cs="Times New Roman"/>
          <w:sz w:val="24"/>
          <w:lang w:val="nl-NL"/>
        </w:rPr>
        <w:t xml:space="preserve"> Các trường thông tin đánh dấu sao là các trường thông tin bắt buộc nhập</w:t>
      </w:r>
    </w:p>
    <w:p w:rsidR="00977110" w:rsidRPr="00030E6F" w:rsidRDefault="00977110" w:rsidP="00977110">
      <w:pPr>
        <w:ind w:left="90"/>
        <w:rPr>
          <w:rFonts w:cs="Times New Roman"/>
          <w:noProof/>
          <w:sz w:val="24"/>
          <w:lang w:val="nl-NL"/>
        </w:rPr>
      </w:pPr>
      <w:r w:rsidRPr="00030E6F">
        <w:rPr>
          <w:rFonts w:cs="Times New Roman"/>
          <w:sz w:val="24"/>
          <w:lang w:val="nl-NL"/>
        </w:rPr>
        <w:t xml:space="preserve">Sau khi nhập đầy đủ thông tin trong tab Bản khai đề nghị, </w:t>
      </w:r>
      <w:r w:rsidR="0036422E">
        <w:rPr>
          <w:rFonts w:cs="Times New Roman"/>
          <w:sz w:val="24"/>
          <w:lang w:val="nl-NL"/>
        </w:rPr>
        <w:t>DN</w:t>
      </w:r>
      <w:r w:rsidRPr="00030E6F">
        <w:rPr>
          <w:rFonts w:cs="Times New Roman"/>
          <w:sz w:val="24"/>
          <w:lang w:val="nl-NL"/>
        </w:rPr>
        <w:t xml:space="preserve"> thực hiện nhấn nút</w:t>
      </w:r>
      <w:r w:rsidRPr="00030E6F">
        <w:rPr>
          <w:rFonts w:cs="Times New Roman"/>
          <w:noProof/>
          <w:sz w:val="24"/>
          <w:lang w:val="nl-NL"/>
        </w:rPr>
        <w:t xml:space="preserve"> </w:t>
      </w:r>
      <w:r>
        <w:rPr>
          <w:rFonts w:cs="Times New Roman"/>
          <w:noProof/>
          <w:sz w:val="24"/>
        </w:rPr>
        <w:drawing>
          <wp:inline distT="0" distB="0" distL="0" distR="0" wp14:anchorId="7D627D7C" wp14:editId="4674F3D6">
            <wp:extent cx="971550" cy="247650"/>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971550" cy="247650"/>
                    </a:xfrm>
                    <a:prstGeom prst="rect">
                      <a:avLst/>
                    </a:prstGeom>
                    <a:noFill/>
                    <a:ln w="9525">
                      <a:noFill/>
                      <a:miter lim="800000"/>
                      <a:headEnd/>
                      <a:tailEnd/>
                    </a:ln>
                  </pic:spPr>
                </pic:pic>
              </a:graphicData>
            </a:graphic>
          </wp:inline>
        </w:drawing>
      </w:r>
      <w:r w:rsidRPr="00030E6F">
        <w:rPr>
          <w:rFonts w:cs="Times New Roman"/>
          <w:sz w:val="24"/>
          <w:lang w:val="nl-NL"/>
        </w:rPr>
        <w:t xml:space="preserve"> ở dưới màn hình:, Trường hợp không muốn khai tiếp thì  nhấn nút </w:t>
      </w:r>
      <w:r>
        <w:rPr>
          <w:rFonts w:cs="Times New Roman"/>
          <w:noProof/>
          <w:sz w:val="24"/>
        </w:rPr>
        <w:drawing>
          <wp:inline distT="0" distB="0" distL="0" distR="0" wp14:anchorId="0FBB20E7" wp14:editId="18E9EE53">
            <wp:extent cx="904875" cy="257175"/>
            <wp:effectExtent l="19050" t="0" r="9525" b="0"/>
            <wp:docPr id="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904875" cy="257175"/>
                    </a:xfrm>
                    <a:prstGeom prst="rect">
                      <a:avLst/>
                    </a:prstGeom>
                    <a:noFill/>
                    <a:ln w="9525">
                      <a:noFill/>
                      <a:miter lim="800000"/>
                      <a:headEnd/>
                      <a:tailEnd/>
                    </a:ln>
                  </pic:spPr>
                </pic:pic>
              </a:graphicData>
            </a:graphic>
          </wp:inline>
        </w:drawing>
      </w:r>
    </w:p>
    <w:p w:rsidR="00977110" w:rsidRPr="00030E6F" w:rsidRDefault="00977110" w:rsidP="00977110">
      <w:pPr>
        <w:rPr>
          <w:rFonts w:cs="Times New Roman"/>
          <w:noProof/>
          <w:sz w:val="24"/>
          <w:lang w:val="nl-NL"/>
        </w:rPr>
      </w:pPr>
      <w:r w:rsidRPr="00030E6F">
        <w:rPr>
          <w:rFonts w:cs="Times New Roman"/>
          <w:sz w:val="24"/>
          <w:lang w:val="nl-NL"/>
        </w:rPr>
        <w:lastRenderedPageBreak/>
        <w:t>Nếu các trường dữ liệu được nhập đầy đủ thì hệ thống sẽ thông báo cập nhật thành công, hồ sơ được hệ thống cấp mã hồ sơ, và hiển thị hồ sơ lên đầu danh sách hồ sơ ngoài màn hình quản lý hồ sơ.</w:t>
      </w:r>
    </w:p>
    <w:p w:rsidR="00977110" w:rsidRPr="00030E6F" w:rsidRDefault="00977110" w:rsidP="00977110">
      <w:pPr>
        <w:rPr>
          <w:rFonts w:cs="Times New Roman"/>
          <w:noProof/>
          <w:sz w:val="24"/>
          <w:lang w:val="nl-NL"/>
        </w:rPr>
      </w:pPr>
      <w:r w:rsidRPr="00030E6F">
        <w:rPr>
          <w:rFonts w:cs="Times New Roman"/>
          <w:noProof/>
          <w:sz w:val="24"/>
          <w:lang w:val="nl-NL"/>
        </w:rPr>
        <w:t>Trường hợp không nhập các trường thông tin bắt buộc, hoặc nhập không không lệ, hệ thống sẽ không lưu thông tin đơn đăng ký, và đưa ra cảnh báo lỗi ở trường thông tin đó</w:t>
      </w:r>
      <w:r w:rsidR="00620F6B" w:rsidRPr="00030E6F">
        <w:rPr>
          <w:rFonts w:cs="Times New Roman"/>
          <w:noProof/>
          <w:sz w:val="24"/>
          <w:lang w:val="nl-NL"/>
        </w:rPr>
        <w:t>.</w:t>
      </w:r>
    </w:p>
    <w:p w:rsidR="00B51BF2" w:rsidRPr="0098702A" w:rsidRDefault="00B51BF2" w:rsidP="004D7E85">
      <w:pPr>
        <w:pStyle w:val="Heading2"/>
        <w:numPr>
          <w:ilvl w:val="3"/>
          <w:numId w:val="36"/>
        </w:numPr>
        <w:rPr>
          <w:sz w:val="24"/>
          <w:szCs w:val="24"/>
        </w:rPr>
      </w:pPr>
      <w:bookmarkStart w:id="33" w:name="_Toc481080367"/>
      <w:r w:rsidRPr="0098702A">
        <w:rPr>
          <w:sz w:val="24"/>
          <w:szCs w:val="24"/>
        </w:rPr>
        <w:t xml:space="preserve">Khai báo </w:t>
      </w:r>
      <w:r w:rsidR="00BB7073" w:rsidRPr="0098702A">
        <w:rPr>
          <w:sz w:val="24"/>
          <w:szCs w:val="24"/>
        </w:rPr>
        <w:t>file đính kèm</w:t>
      </w:r>
      <w:bookmarkEnd w:id="33"/>
    </w:p>
    <w:p w:rsidR="00333BC8" w:rsidRDefault="000D2A2E" w:rsidP="004D7E85">
      <w:pPr>
        <w:rPr>
          <w:rFonts w:cs="Times New Roman"/>
          <w:sz w:val="24"/>
        </w:rPr>
      </w:pPr>
      <w:proofErr w:type="gramStart"/>
      <w:r w:rsidRPr="0098702A">
        <w:rPr>
          <w:rFonts w:cs="Times New Roman"/>
          <w:sz w:val="24"/>
        </w:rPr>
        <w:t xml:space="preserve">Sau khi khai báo thông tin đơn </w:t>
      </w:r>
      <w:r w:rsidR="003353E6">
        <w:rPr>
          <w:rFonts w:cs="Times New Roman"/>
          <w:sz w:val="24"/>
        </w:rPr>
        <w:t xml:space="preserve">đề nghị cấp/ cấp lại giấy </w:t>
      </w:r>
      <w:r w:rsidR="00BB7073" w:rsidRPr="0098702A">
        <w:rPr>
          <w:rFonts w:cs="Times New Roman"/>
          <w:sz w:val="24"/>
        </w:rPr>
        <w:t>phép nhập khẩu thiết bị phát, thu-phát sóng vô tuyến điện</w:t>
      </w:r>
      <w:r w:rsidR="00333BC8">
        <w:rPr>
          <w:rFonts w:cs="Times New Roman"/>
          <w:sz w:val="24"/>
        </w:rPr>
        <w:t xml:space="preserve"> ở tab đơn đề nghị</w:t>
      </w:r>
      <w:r w:rsidRPr="0098702A">
        <w:rPr>
          <w:rFonts w:cs="Times New Roman"/>
          <w:sz w:val="24"/>
        </w:rPr>
        <w:t>.</w:t>
      </w:r>
      <w:proofErr w:type="gramEnd"/>
      <w:r w:rsidRPr="0098702A">
        <w:rPr>
          <w:rFonts w:cs="Times New Roman"/>
          <w:sz w:val="24"/>
        </w:rPr>
        <w:t xml:space="preserve"> </w:t>
      </w:r>
      <w:r w:rsidR="0036422E">
        <w:rPr>
          <w:rFonts w:cs="Times New Roman"/>
          <w:sz w:val="24"/>
        </w:rPr>
        <w:t>DN</w:t>
      </w:r>
      <w:r w:rsidRPr="0098702A">
        <w:rPr>
          <w:rFonts w:cs="Times New Roman"/>
          <w:sz w:val="24"/>
        </w:rPr>
        <w:t xml:space="preserve"> thực hiện khai báo file đính kèm cho hồ sơ</w:t>
      </w:r>
      <w:r w:rsidR="00845064">
        <w:rPr>
          <w:rFonts w:cs="Times New Roman"/>
          <w:sz w:val="24"/>
        </w:rPr>
        <w:t>.</w:t>
      </w:r>
    </w:p>
    <w:p w:rsidR="00374CE6" w:rsidRPr="0098702A" w:rsidRDefault="000D2A2E" w:rsidP="004D7E85">
      <w:pPr>
        <w:rPr>
          <w:rFonts w:cs="Times New Roman"/>
          <w:sz w:val="24"/>
        </w:rPr>
      </w:pPr>
      <w:r w:rsidRPr="0098702A">
        <w:rPr>
          <w:rFonts w:cs="Times New Roman"/>
          <w:sz w:val="24"/>
        </w:rPr>
        <w:t xml:space="preserve"> </w:t>
      </w:r>
      <w:r w:rsidR="00374CE6" w:rsidRPr="0098702A">
        <w:rPr>
          <w:rFonts w:cs="Times New Roman"/>
          <w:sz w:val="24"/>
        </w:rPr>
        <w:t xml:space="preserve">Hồ sơ xin </w:t>
      </w:r>
      <w:r w:rsidR="00BB7073" w:rsidRPr="0098702A">
        <w:rPr>
          <w:rFonts w:cs="Times New Roman"/>
          <w:sz w:val="24"/>
        </w:rPr>
        <w:t>cấp giấy phép nhập khẩu</w:t>
      </w:r>
      <w:r w:rsidR="00374CE6" w:rsidRPr="0098702A">
        <w:rPr>
          <w:rFonts w:cs="Times New Roman"/>
          <w:sz w:val="24"/>
        </w:rPr>
        <w:t xml:space="preserve"> gồm các file đính kèm sau:</w:t>
      </w:r>
    </w:p>
    <w:p w:rsidR="00374CE6" w:rsidRPr="0098702A" w:rsidRDefault="00BB7073" w:rsidP="00374CE6">
      <w:pPr>
        <w:numPr>
          <w:ilvl w:val="4"/>
          <w:numId w:val="12"/>
        </w:numPr>
        <w:ind w:left="270" w:hanging="180"/>
        <w:rPr>
          <w:rFonts w:cs="Times New Roman"/>
          <w:sz w:val="24"/>
        </w:rPr>
      </w:pPr>
      <w:r w:rsidRPr="0098702A">
        <w:rPr>
          <w:rFonts w:cs="Times New Roman"/>
          <w:sz w:val="24"/>
        </w:rPr>
        <w:t>Giấy đăng ký kinh doanh</w:t>
      </w:r>
      <w:r w:rsidR="001D3FC7" w:rsidRPr="0098702A">
        <w:rPr>
          <w:rFonts w:cs="Times New Roman"/>
          <w:sz w:val="24"/>
        </w:rPr>
        <w:t>/ giấy chứng nhận đầu tư/ Chứng minh nhân dân</w:t>
      </w:r>
      <w:r w:rsidR="00B6382A" w:rsidRPr="0098702A">
        <w:rPr>
          <w:rFonts w:cs="Times New Roman"/>
          <w:sz w:val="24"/>
        </w:rPr>
        <w:t>: Bắt buộc</w:t>
      </w:r>
      <w:r w:rsidRPr="0098702A">
        <w:rPr>
          <w:rFonts w:cs="Times New Roman"/>
          <w:sz w:val="24"/>
        </w:rPr>
        <w:t xml:space="preserve"> khai báo</w:t>
      </w:r>
      <w:r w:rsidR="001D3FC7" w:rsidRPr="0098702A">
        <w:rPr>
          <w:rFonts w:cs="Times New Roman"/>
          <w:sz w:val="24"/>
        </w:rPr>
        <w:t xml:space="preserve">. </w:t>
      </w:r>
    </w:p>
    <w:p w:rsidR="00374CE6" w:rsidRPr="0098702A" w:rsidRDefault="00BB7073" w:rsidP="00374CE6">
      <w:pPr>
        <w:numPr>
          <w:ilvl w:val="4"/>
          <w:numId w:val="12"/>
        </w:numPr>
        <w:ind w:left="270" w:hanging="180"/>
        <w:rPr>
          <w:rFonts w:cs="Times New Roman"/>
          <w:sz w:val="24"/>
        </w:rPr>
      </w:pPr>
      <w:r w:rsidRPr="0098702A">
        <w:rPr>
          <w:rFonts w:cs="Times New Roman"/>
          <w:sz w:val="24"/>
        </w:rPr>
        <w:t>Tài liệu kỹ thuật</w:t>
      </w:r>
      <w:r w:rsidR="00B6382A" w:rsidRPr="0098702A">
        <w:rPr>
          <w:rFonts w:cs="Times New Roman"/>
          <w:sz w:val="24"/>
        </w:rPr>
        <w:t xml:space="preserve">: </w:t>
      </w:r>
      <w:r w:rsidRPr="0098702A">
        <w:rPr>
          <w:rFonts w:cs="Times New Roman"/>
          <w:sz w:val="24"/>
        </w:rPr>
        <w:t>Bắt buộc khai báo</w:t>
      </w:r>
    </w:p>
    <w:p w:rsidR="00374CE6" w:rsidRPr="0098702A" w:rsidRDefault="00BB7073" w:rsidP="00374CE6">
      <w:pPr>
        <w:numPr>
          <w:ilvl w:val="4"/>
          <w:numId w:val="12"/>
        </w:numPr>
        <w:ind w:left="270" w:hanging="180"/>
        <w:rPr>
          <w:rFonts w:cs="Times New Roman"/>
          <w:sz w:val="24"/>
        </w:rPr>
      </w:pPr>
      <w:r w:rsidRPr="0098702A">
        <w:rPr>
          <w:rFonts w:cs="Times New Roman"/>
          <w:sz w:val="24"/>
        </w:rPr>
        <w:t>Giấy chứng nhận hợp quy</w:t>
      </w:r>
      <w:r w:rsidR="00B6382A" w:rsidRPr="0098702A">
        <w:rPr>
          <w:rFonts w:cs="Times New Roman"/>
          <w:sz w:val="24"/>
        </w:rPr>
        <w:t xml:space="preserve">: </w:t>
      </w:r>
      <w:r w:rsidRPr="0098702A">
        <w:rPr>
          <w:rFonts w:cs="Times New Roman"/>
          <w:sz w:val="24"/>
        </w:rPr>
        <w:t>Bắt buộc khai báo</w:t>
      </w:r>
    </w:p>
    <w:p w:rsidR="00374CE6" w:rsidRPr="0098702A" w:rsidRDefault="00BB7073" w:rsidP="00374CE6">
      <w:pPr>
        <w:numPr>
          <w:ilvl w:val="4"/>
          <w:numId w:val="12"/>
        </w:numPr>
        <w:ind w:left="270" w:hanging="180"/>
        <w:rPr>
          <w:rFonts w:cs="Times New Roman"/>
          <w:sz w:val="24"/>
        </w:rPr>
      </w:pPr>
      <w:r w:rsidRPr="0098702A">
        <w:rPr>
          <w:rFonts w:cs="Times New Roman"/>
          <w:sz w:val="24"/>
        </w:rPr>
        <w:t>Hóa đơn thương mại: Bắt buộc khai báo</w:t>
      </w:r>
    </w:p>
    <w:p w:rsidR="00BB7073" w:rsidRPr="0098702A" w:rsidRDefault="00BB7073" w:rsidP="00374CE6">
      <w:pPr>
        <w:numPr>
          <w:ilvl w:val="4"/>
          <w:numId w:val="12"/>
        </w:numPr>
        <w:ind w:left="270" w:hanging="180"/>
        <w:rPr>
          <w:rFonts w:cs="Times New Roman"/>
          <w:sz w:val="24"/>
        </w:rPr>
      </w:pPr>
      <w:r w:rsidRPr="0098702A">
        <w:rPr>
          <w:rFonts w:cs="Times New Roman"/>
          <w:sz w:val="24"/>
        </w:rPr>
        <w:t>Hợp đồng thương mại: Bắt buộc khai báo</w:t>
      </w:r>
    </w:p>
    <w:p w:rsidR="00BB7073" w:rsidRPr="0098702A" w:rsidRDefault="00BB7073" w:rsidP="00374CE6">
      <w:pPr>
        <w:numPr>
          <w:ilvl w:val="4"/>
          <w:numId w:val="12"/>
        </w:numPr>
        <w:ind w:left="270" w:hanging="180"/>
        <w:rPr>
          <w:rFonts w:cs="Times New Roman"/>
          <w:sz w:val="24"/>
        </w:rPr>
      </w:pPr>
      <w:r w:rsidRPr="0098702A">
        <w:rPr>
          <w:rFonts w:cs="Times New Roman"/>
          <w:sz w:val="24"/>
        </w:rPr>
        <w:t>Tài liệu khác: Cho upload các file đính kèm khác 5 tài liệu phía trên. Không bắt buộc</w:t>
      </w:r>
    </w:p>
    <w:p w:rsidR="003353E6" w:rsidRDefault="00E96C38" w:rsidP="003353E6">
      <w:pPr>
        <w:ind w:left="90"/>
        <w:rPr>
          <w:rFonts w:cs="Times New Roman"/>
          <w:sz w:val="24"/>
        </w:rPr>
      </w:pPr>
      <w:r w:rsidRPr="0098702A">
        <w:rPr>
          <w:rFonts w:cs="Times New Roman"/>
          <w:sz w:val="24"/>
        </w:rPr>
        <w:t>Tất cả các tài liệu đính kèm đều phải khai báo 1 số trường thông tin, sau đó thực hiện tải bản sca</w:t>
      </w:r>
      <w:r w:rsidR="00131AB8">
        <w:rPr>
          <w:rFonts w:cs="Times New Roman"/>
          <w:sz w:val="24"/>
        </w:rPr>
        <w:t>n (định dạng PDF, TIF, JPG) cho</w:t>
      </w:r>
      <w:r w:rsidRPr="0098702A">
        <w:rPr>
          <w:rFonts w:cs="Times New Roman"/>
          <w:sz w:val="24"/>
        </w:rPr>
        <w:t xml:space="preserve"> hồ sơ.</w:t>
      </w:r>
      <w:r w:rsidR="00131AB8">
        <w:rPr>
          <w:rFonts w:cs="Times New Roman"/>
          <w:sz w:val="24"/>
        </w:rPr>
        <w:t xml:space="preserve"> </w:t>
      </w:r>
      <w:proofErr w:type="gramStart"/>
      <w:r w:rsidRPr="0098702A">
        <w:rPr>
          <w:rFonts w:cs="Times New Roman"/>
          <w:sz w:val="24"/>
        </w:rPr>
        <w:t>Tổng dung lượng của tất cả các file đính kèm</w:t>
      </w:r>
      <w:r w:rsidR="004A71CD">
        <w:rPr>
          <w:rFonts w:cs="Times New Roman"/>
          <w:sz w:val="24"/>
        </w:rPr>
        <w:t xml:space="preserve"> trong hồ sơ</w:t>
      </w:r>
      <w:r w:rsidRPr="0098702A">
        <w:rPr>
          <w:rFonts w:cs="Times New Roman"/>
          <w:sz w:val="24"/>
        </w:rPr>
        <w:t xml:space="preserve"> không vượt quá 2MB.</w:t>
      </w:r>
      <w:proofErr w:type="gramEnd"/>
    </w:p>
    <w:p w:rsidR="003353E6" w:rsidRPr="003353E6" w:rsidRDefault="003353E6" w:rsidP="003353E6">
      <w:pPr>
        <w:ind w:left="90"/>
        <w:rPr>
          <w:rFonts w:cs="Times New Roman"/>
          <w:b/>
          <w:sz w:val="24"/>
          <w:u w:val="single"/>
        </w:rPr>
      </w:pPr>
      <w:r w:rsidRPr="003353E6">
        <w:rPr>
          <w:rFonts w:cs="Times New Roman"/>
          <w:b/>
          <w:sz w:val="24"/>
          <w:u w:val="single"/>
        </w:rPr>
        <w:t>Lưu ý:</w:t>
      </w:r>
    </w:p>
    <w:p w:rsidR="003353E6" w:rsidRDefault="003353E6" w:rsidP="003353E6">
      <w:pPr>
        <w:ind w:left="90"/>
        <w:rPr>
          <w:rFonts w:cs="Times New Roman"/>
          <w:sz w:val="24"/>
        </w:rPr>
      </w:pPr>
      <w:r>
        <w:rPr>
          <w:rFonts w:cs="Times New Roman"/>
          <w:sz w:val="24"/>
        </w:rPr>
        <w:t xml:space="preserve">Đối với hồ sơ cấp mới và hồ sơ cấp lại (trường hợp giấy phép đã cấp trước đó </w:t>
      </w:r>
      <w:r w:rsidRPr="003353E6">
        <w:rPr>
          <w:rFonts w:cs="Times New Roman"/>
          <w:b/>
          <w:sz w:val="24"/>
        </w:rPr>
        <w:t xml:space="preserve">được </w:t>
      </w:r>
      <w:r>
        <w:rPr>
          <w:rFonts w:cs="Times New Roman"/>
          <w:sz w:val="24"/>
        </w:rPr>
        <w:t xml:space="preserve">Cán bộ BTTT cấp trên hệ thống BTTTT và trả về hệ thống NSW) thì khi khai thông tin tài liệu đính kèm (tài liệu kỹ thuật, hóa đơn thương mại, hợp đồng thương mại, giấy chứng nhận hợp quy) </w:t>
      </w:r>
      <w:r w:rsidR="0036422E">
        <w:rPr>
          <w:rFonts w:cs="Times New Roman"/>
          <w:sz w:val="24"/>
        </w:rPr>
        <w:t>DN</w:t>
      </w:r>
      <w:r>
        <w:rPr>
          <w:rFonts w:cs="Times New Roman"/>
          <w:sz w:val="24"/>
        </w:rPr>
        <w:t xml:space="preserve"> </w:t>
      </w:r>
      <w:r w:rsidRPr="003353E6">
        <w:rPr>
          <w:rFonts w:cs="Times New Roman"/>
          <w:b/>
          <w:sz w:val="24"/>
        </w:rPr>
        <w:t>bắt buộc</w:t>
      </w:r>
      <w:r>
        <w:rPr>
          <w:rFonts w:cs="Times New Roman"/>
          <w:sz w:val="24"/>
        </w:rPr>
        <w:t xml:space="preserve"> phải chọn thiết bị cho file đính kèm đó.</w:t>
      </w:r>
    </w:p>
    <w:p w:rsidR="003353E6" w:rsidRPr="0098702A" w:rsidRDefault="003353E6" w:rsidP="003353E6">
      <w:pPr>
        <w:ind w:left="90"/>
        <w:rPr>
          <w:rFonts w:cs="Times New Roman"/>
          <w:sz w:val="24"/>
        </w:rPr>
      </w:pPr>
      <w:r>
        <w:rPr>
          <w:rFonts w:cs="Times New Roman"/>
          <w:sz w:val="24"/>
        </w:rPr>
        <w:t xml:space="preserve">Đối với hồ sơ cấp lại (trường hợp giấy phép đã cấp trước đó </w:t>
      </w:r>
      <w:r w:rsidRPr="003353E6">
        <w:rPr>
          <w:rFonts w:cs="Times New Roman"/>
          <w:b/>
          <w:sz w:val="24"/>
        </w:rPr>
        <w:t xml:space="preserve">không được </w:t>
      </w:r>
      <w:r>
        <w:rPr>
          <w:rFonts w:cs="Times New Roman"/>
          <w:sz w:val="24"/>
        </w:rPr>
        <w:t xml:space="preserve">Cán bộ BTTT cấp trên hệ thống BTTTT và trả về hệ thống NSW) thì khi khai thông tin tài liệu đính kèm (tài liệu kỹ thuật, hóa đơn thương mại, hợp đồng thương mại, giấy chứng nhận hợp quy) </w:t>
      </w:r>
      <w:r w:rsidR="0036422E">
        <w:rPr>
          <w:rFonts w:cs="Times New Roman"/>
          <w:sz w:val="24"/>
        </w:rPr>
        <w:t>DN</w:t>
      </w:r>
      <w:r>
        <w:rPr>
          <w:rFonts w:cs="Times New Roman"/>
          <w:sz w:val="24"/>
        </w:rPr>
        <w:t xml:space="preserve"> </w:t>
      </w:r>
      <w:r w:rsidRPr="003353E6">
        <w:rPr>
          <w:rFonts w:cs="Times New Roman"/>
          <w:b/>
          <w:sz w:val="24"/>
        </w:rPr>
        <w:t xml:space="preserve">không </w:t>
      </w:r>
      <w:r>
        <w:rPr>
          <w:rFonts w:cs="Times New Roman"/>
          <w:sz w:val="24"/>
        </w:rPr>
        <w:t>phải chọn thiết bị cho file đính kèm đó.</w:t>
      </w:r>
    </w:p>
    <w:p w:rsidR="00E12DF9" w:rsidRPr="0098702A" w:rsidRDefault="00E12DF9" w:rsidP="005674DD">
      <w:pPr>
        <w:pStyle w:val="Heading2"/>
        <w:numPr>
          <w:ilvl w:val="4"/>
          <w:numId w:val="36"/>
        </w:numPr>
        <w:tabs>
          <w:tab w:val="left" w:pos="426"/>
        </w:tabs>
        <w:ind w:left="0" w:firstLine="0"/>
        <w:rPr>
          <w:sz w:val="24"/>
          <w:szCs w:val="24"/>
        </w:rPr>
      </w:pPr>
      <w:bookmarkStart w:id="34" w:name="_Toc481080368"/>
      <w:proofErr w:type="gramStart"/>
      <w:r w:rsidRPr="0098702A">
        <w:rPr>
          <w:sz w:val="24"/>
          <w:szCs w:val="24"/>
        </w:rPr>
        <w:t xml:space="preserve">Khai báo </w:t>
      </w:r>
      <w:r w:rsidR="001D3FC7" w:rsidRPr="0098702A">
        <w:rPr>
          <w:sz w:val="24"/>
          <w:szCs w:val="24"/>
        </w:rPr>
        <w:t>giấy đăng ký kinh doanh</w:t>
      </w:r>
      <w:r w:rsidR="00E063A3" w:rsidRPr="0098702A">
        <w:rPr>
          <w:sz w:val="24"/>
          <w:szCs w:val="24"/>
        </w:rPr>
        <w:t>/ giấy chứng nhận đầu tư/ Chứng minh nhân dân.</w:t>
      </w:r>
      <w:bookmarkEnd w:id="34"/>
      <w:proofErr w:type="gramEnd"/>
    </w:p>
    <w:p w:rsidR="00710D14" w:rsidRPr="00AC7F54" w:rsidRDefault="00710D14" w:rsidP="000E245A">
      <w:pPr>
        <w:pStyle w:val="NormalIndent"/>
      </w:pPr>
      <w:r w:rsidRPr="00AC7F54">
        <w:lastRenderedPageBreak/>
        <w:t xml:space="preserve">Sau khi lưu thành công đơn đề nghị, </w:t>
      </w:r>
      <w:r w:rsidR="0036422E">
        <w:t>DN</w:t>
      </w:r>
      <w:r w:rsidRPr="00AC7F54">
        <w:t xml:space="preserve"> thực hiện chuyển sang tab </w:t>
      </w:r>
      <w:r w:rsidR="00C95871">
        <w:t>GĐKKD/ GCNĐT/CMND</w:t>
      </w:r>
    </w:p>
    <w:p w:rsidR="00710D14" w:rsidRPr="00AC7F54" w:rsidRDefault="00710D14" w:rsidP="000E245A">
      <w:pPr>
        <w:pStyle w:val="NormalIndent"/>
      </w:pPr>
      <w:r w:rsidRPr="00AC7F54">
        <w:t xml:space="preserve">Trường hợp người làm thủ tục là tổ chức thì là giấy đăng ký kinh doanh/ giấy chứng nhận đầu </w:t>
      </w:r>
      <w:proofErr w:type="gramStart"/>
      <w:r w:rsidRPr="00AC7F54">
        <w:t>tư</w:t>
      </w:r>
      <w:proofErr w:type="gramEnd"/>
      <w:r w:rsidRPr="00AC7F54">
        <w:t>.</w:t>
      </w:r>
    </w:p>
    <w:p w:rsidR="00710D14" w:rsidRPr="00AC7F54" w:rsidRDefault="00710D14" w:rsidP="000E245A">
      <w:pPr>
        <w:pStyle w:val="NormalIndent"/>
      </w:pPr>
      <w:proofErr w:type="gramStart"/>
      <w:r w:rsidRPr="00AC7F54">
        <w:t>Trường hợp người làm thủ tục là cá nhân thì là giấy chứng minh nhân dân.</w:t>
      </w:r>
      <w:proofErr w:type="gramEnd"/>
    </w:p>
    <w:p w:rsidR="00F730E7" w:rsidRDefault="00710D14" w:rsidP="00710D14">
      <w:r w:rsidRPr="004D4117">
        <w:rPr>
          <w:rFonts w:cs="Times New Roman"/>
          <w:sz w:val="24"/>
          <w:lang w:val="nl-NL"/>
        </w:rPr>
        <w:t>Nhập các thông tin trên màn hình</w:t>
      </w:r>
      <w:r>
        <w:rPr>
          <w:rFonts w:cs="Times New Roman"/>
          <w:sz w:val="24"/>
          <w:lang w:val="nl-NL"/>
        </w:rPr>
        <w:t>:</w:t>
      </w:r>
      <w:r w:rsidR="005C6416">
        <w:rPr>
          <w:rFonts w:cs="Times New Roman"/>
          <w:sz w:val="24"/>
          <w:lang w:val="nl-NL"/>
        </w:rPr>
        <w:t xml:space="preserve"> </w:t>
      </w:r>
      <w:r>
        <w:rPr>
          <w:rFonts w:cs="Times New Roman"/>
          <w:sz w:val="24"/>
          <w:lang w:val="nl-NL"/>
        </w:rPr>
        <w:t xml:space="preserve">Tại tab </w:t>
      </w:r>
      <w:r w:rsidR="00F730E7">
        <w:t>GĐKKD/ GCNĐT/CMND:</w:t>
      </w:r>
    </w:p>
    <w:p w:rsidR="00F730E7" w:rsidRDefault="00F730E7" w:rsidP="00710D14">
      <w:r>
        <w:rPr>
          <w:noProof/>
        </w:rPr>
        <w:drawing>
          <wp:inline distT="0" distB="0" distL="0" distR="0" wp14:anchorId="2455B373" wp14:editId="4FC17A15">
            <wp:extent cx="5580380" cy="21445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80380" cy="2144511"/>
                    </a:xfrm>
                    <a:prstGeom prst="rect">
                      <a:avLst/>
                    </a:prstGeom>
                  </pic:spPr>
                </pic:pic>
              </a:graphicData>
            </a:graphic>
          </wp:inline>
        </w:drawing>
      </w:r>
    </w:p>
    <w:p w:rsidR="00844CAA" w:rsidRDefault="00710D14" w:rsidP="00DD5549">
      <w:pPr>
        <w:rPr>
          <w:rFonts w:cs="Times New Roman"/>
          <w:sz w:val="24"/>
          <w:lang w:val="nl-NL"/>
        </w:rPr>
      </w:pPr>
      <w:r w:rsidRPr="00CD2425">
        <w:rPr>
          <w:lang w:val="nl-NL"/>
        </w:rPr>
        <w:t xml:space="preserve">. </w:t>
      </w:r>
      <w:r w:rsidRPr="00303FBC">
        <w:rPr>
          <w:lang w:val="nl-NL"/>
        </w:rPr>
        <w:t xml:space="preserve">Hệ thống sẽ </w:t>
      </w:r>
      <w:r>
        <w:rPr>
          <w:rFonts w:cs="Times New Roman"/>
          <w:sz w:val="24"/>
          <w:lang w:val="nl-NL"/>
        </w:rPr>
        <w:t xml:space="preserve"> thực hiện lấy các thông tin như số,  file scan giấy phép kinh doanh từ tài khoản đăng ký để đưa vào màn hình giấy đăng ký kinh doanh, nhưng cho phép </w:t>
      </w:r>
      <w:r w:rsidR="0036422E">
        <w:rPr>
          <w:rFonts w:cs="Times New Roman"/>
          <w:sz w:val="24"/>
          <w:lang w:val="nl-NL"/>
        </w:rPr>
        <w:t>DN</w:t>
      </w:r>
      <w:r>
        <w:rPr>
          <w:rFonts w:cs="Times New Roman"/>
          <w:sz w:val="24"/>
          <w:lang w:val="nl-NL"/>
        </w:rPr>
        <w:t xml:space="preserve"> sửa lại.</w:t>
      </w:r>
    </w:p>
    <w:p w:rsidR="00DD5549" w:rsidRDefault="00DD5549" w:rsidP="00DD5549">
      <w:pPr>
        <w:rPr>
          <w:rFonts w:cs="Times New Roman"/>
          <w:noProof/>
          <w:sz w:val="24"/>
        </w:rPr>
      </w:pPr>
      <w:r>
        <w:rPr>
          <w:rFonts w:cs="Times New Roman"/>
          <w:sz w:val="24"/>
          <w:lang w:val="nl-NL"/>
        </w:rPr>
        <w:t>Lưu ý: Sau khi nhập thông tin và nhấn Lưu thì DN mới có thể tải file giấy đăng ký kinh doanh về nếu có nhu cầu xem lại</w:t>
      </w:r>
    </w:p>
    <w:p w:rsidR="002E1E97" w:rsidRPr="0098702A" w:rsidRDefault="002E1E97" w:rsidP="002E1E97">
      <w:pPr>
        <w:pStyle w:val="Heading2"/>
        <w:numPr>
          <w:ilvl w:val="4"/>
          <w:numId w:val="36"/>
        </w:numPr>
        <w:rPr>
          <w:sz w:val="24"/>
          <w:szCs w:val="24"/>
        </w:rPr>
      </w:pPr>
      <w:bookmarkStart w:id="35" w:name="_Toc481080369"/>
      <w:r w:rsidRPr="0098702A">
        <w:rPr>
          <w:sz w:val="24"/>
          <w:szCs w:val="24"/>
        </w:rPr>
        <w:t xml:space="preserve">Khai báo giấy chứng nhận hợp </w:t>
      </w:r>
      <w:r w:rsidR="0098702A" w:rsidRPr="0098702A">
        <w:rPr>
          <w:sz w:val="24"/>
          <w:szCs w:val="24"/>
        </w:rPr>
        <w:t>quy</w:t>
      </w:r>
      <w:bookmarkEnd w:id="35"/>
    </w:p>
    <w:p w:rsidR="0098702A" w:rsidRDefault="0098702A" w:rsidP="00057FBF">
      <w:pPr>
        <w:pStyle w:val="NormalIndent"/>
      </w:pPr>
      <w:r w:rsidRPr="000E245A">
        <w:t xml:space="preserve">Sau khi lưu thành công đơn đề nghị, </w:t>
      </w:r>
      <w:r w:rsidR="0036422E">
        <w:t>DN</w:t>
      </w:r>
      <w:r w:rsidRPr="000E245A">
        <w:t xml:space="preserve"> thực hiện chuyển sang tab</w:t>
      </w:r>
      <w:r w:rsidR="00057FBF">
        <w:t xml:space="preserve"> Giấy chứng nhận hợp quy</w:t>
      </w:r>
      <w:r w:rsidR="00C32B6D">
        <w:t xml:space="preserve">. </w:t>
      </w:r>
    </w:p>
    <w:p w:rsidR="0090413B" w:rsidRDefault="00411CB4" w:rsidP="0098702A">
      <w:pPr>
        <w:ind w:left="90"/>
        <w:rPr>
          <w:noProof/>
        </w:rPr>
      </w:pPr>
      <w:r>
        <w:rPr>
          <w:noProof/>
        </w:rPr>
        <w:drawing>
          <wp:inline distT="0" distB="0" distL="0" distR="0" wp14:anchorId="6FA14BE9" wp14:editId="2CBF7179">
            <wp:extent cx="5943600" cy="10414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041400"/>
                    </a:xfrm>
                    <a:prstGeom prst="rect">
                      <a:avLst/>
                    </a:prstGeom>
                  </pic:spPr>
                </pic:pic>
              </a:graphicData>
            </a:graphic>
          </wp:inline>
        </w:drawing>
      </w:r>
    </w:p>
    <w:p w:rsidR="00411CB4" w:rsidRDefault="0090413B" w:rsidP="0098702A">
      <w:pPr>
        <w:ind w:left="90"/>
        <w:rPr>
          <w:rFonts w:cs="Times New Roman"/>
          <w:noProof/>
          <w:sz w:val="24"/>
        </w:rPr>
      </w:pPr>
      <w:proofErr w:type="gramStart"/>
      <w:r>
        <w:rPr>
          <w:rFonts w:cs="Times New Roman"/>
          <w:sz w:val="24"/>
        </w:rPr>
        <w:t>Nhấn nút thêm mới.</w:t>
      </w:r>
      <w:proofErr w:type="gramEnd"/>
      <w:r w:rsidR="00411CB4">
        <w:rPr>
          <w:noProof/>
        </w:rPr>
        <w:t xml:space="preserve"> </w:t>
      </w:r>
      <w:r w:rsidR="00FC0666">
        <w:rPr>
          <w:rFonts w:cs="Times New Roman"/>
          <w:noProof/>
          <w:sz w:val="24"/>
        </w:rPr>
        <w:t>Màn hình</w:t>
      </w:r>
      <w:r w:rsidR="00FE2E69">
        <w:rPr>
          <w:rFonts w:cs="Times New Roman"/>
          <w:noProof/>
          <w:sz w:val="24"/>
        </w:rPr>
        <w:t xml:space="preserve"> khai báo</w:t>
      </w:r>
      <w:r w:rsidR="00FC0666">
        <w:rPr>
          <w:rFonts w:cs="Times New Roman"/>
          <w:noProof/>
          <w:sz w:val="24"/>
        </w:rPr>
        <w:t xml:space="preserve"> giấy chứng nhận hợp quy</w:t>
      </w:r>
      <w:r w:rsidR="006875CB">
        <w:rPr>
          <w:rFonts w:cs="Times New Roman"/>
          <w:noProof/>
          <w:sz w:val="24"/>
        </w:rPr>
        <w:t xml:space="preserve">: </w:t>
      </w:r>
    </w:p>
    <w:p w:rsidR="00411CB4" w:rsidRDefault="00411CB4" w:rsidP="0098702A">
      <w:pPr>
        <w:ind w:left="90"/>
        <w:rPr>
          <w:rFonts w:cs="Times New Roman"/>
          <w:noProof/>
          <w:sz w:val="24"/>
        </w:rPr>
      </w:pPr>
      <w:r>
        <w:rPr>
          <w:noProof/>
        </w:rPr>
        <w:lastRenderedPageBreak/>
        <w:drawing>
          <wp:inline distT="0" distB="0" distL="0" distR="0" wp14:anchorId="191DE2F7" wp14:editId="4D514D8E">
            <wp:extent cx="5580380" cy="355272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0380" cy="3552723"/>
                    </a:xfrm>
                    <a:prstGeom prst="rect">
                      <a:avLst/>
                    </a:prstGeom>
                  </pic:spPr>
                </pic:pic>
              </a:graphicData>
            </a:graphic>
          </wp:inline>
        </w:drawing>
      </w:r>
    </w:p>
    <w:p w:rsidR="0098702A" w:rsidRDefault="0036422E" w:rsidP="0098702A">
      <w:pPr>
        <w:ind w:left="90"/>
        <w:rPr>
          <w:rFonts w:cs="Times New Roman"/>
          <w:noProof/>
          <w:sz w:val="24"/>
        </w:rPr>
      </w:pPr>
      <w:r>
        <w:rPr>
          <w:rFonts w:cs="Times New Roman"/>
          <w:noProof/>
          <w:sz w:val="24"/>
        </w:rPr>
        <w:t>DN</w:t>
      </w:r>
      <w:r w:rsidR="006875CB">
        <w:rPr>
          <w:rFonts w:cs="Times New Roman"/>
          <w:noProof/>
          <w:sz w:val="24"/>
        </w:rPr>
        <w:t xml:space="preserve"> nhập các thông tin. Sau đó nhấn nút Cập nhật để lưu thông tin, hoặc bỏ qua để huỷ thao tác thêm mới.</w:t>
      </w:r>
    </w:p>
    <w:p w:rsidR="0098702A" w:rsidRPr="0098702A" w:rsidRDefault="0098702A" w:rsidP="0098702A">
      <w:pPr>
        <w:numPr>
          <w:ilvl w:val="4"/>
          <w:numId w:val="12"/>
        </w:numPr>
        <w:ind w:left="450"/>
        <w:rPr>
          <w:rFonts w:cs="Times New Roman"/>
          <w:noProof/>
          <w:sz w:val="24"/>
        </w:rPr>
      </w:pPr>
      <w:r w:rsidRPr="0098702A">
        <w:rPr>
          <w:rFonts w:cs="Times New Roman"/>
          <w:sz w:val="24"/>
        </w:rPr>
        <w:t>Trường số của</w:t>
      </w:r>
      <w:r>
        <w:rPr>
          <w:rFonts w:cs="Times New Roman"/>
          <w:sz w:val="24"/>
        </w:rPr>
        <w:t xml:space="preserve"> giấy chứng nhận</w:t>
      </w:r>
      <w:r w:rsidRPr="0098702A">
        <w:rPr>
          <w:rFonts w:cs="Times New Roman"/>
          <w:sz w:val="24"/>
        </w:rPr>
        <w:t>: Cho phép nhập.</w:t>
      </w:r>
    </w:p>
    <w:p w:rsidR="0098702A" w:rsidRPr="0098702A" w:rsidRDefault="0098702A" w:rsidP="0098702A">
      <w:pPr>
        <w:numPr>
          <w:ilvl w:val="4"/>
          <w:numId w:val="12"/>
        </w:numPr>
        <w:ind w:left="450"/>
        <w:rPr>
          <w:rFonts w:cs="Times New Roman"/>
          <w:noProof/>
          <w:sz w:val="24"/>
        </w:rPr>
      </w:pPr>
      <w:r w:rsidRPr="0098702A">
        <w:rPr>
          <w:rFonts w:cs="Times New Roman"/>
          <w:sz w:val="24"/>
        </w:rPr>
        <w:t>Trường ngày cấp</w:t>
      </w:r>
      <w:r w:rsidR="00235D87">
        <w:rPr>
          <w:rFonts w:cs="Times New Roman"/>
          <w:sz w:val="24"/>
        </w:rPr>
        <w:t>, ngày hết hiệu lực</w:t>
      </w:r>
      <w:r w:rsidRPr="0098702A">
        <w:rPr>
          <w:rFonts w:cs="Times New Roman"/>
          <w:sz w:val="24"/>
        </w:rPr>
        <w:t xml:space="preserve"> của giấy</w:t>
      </w:r>
      <w:r>
        <w:rPr>
          <w:rFonts w:cs="Times New Roman"/>
          <w:sz w:val="24"/>
        </w:rPr>
        <w:t xml:space="preserve"> chứng nhận hợp quy</w:t>
      </w:r>
      <w:r w:rsidRPr="0098702A">
        <w:rPr>
          <w:rFonts w:cs="Times New Roman"/>
          <w:sz w:val="24"/>
        </w:rPr>
        <w:t>: Cho phép nhập hoặc chọn ngày tháng trong lịch.</w:t>
      </w:r>
      <w:r w:rsidR="008434E5">
        <w:rPr>
          <w:rFonts w:cs="Times New Roman"/>
          <w:sz w:val="24"/>
        </w:rPr>
        <w:t xml:space="preserve"> Ngày cấp phải nhỏ hơn ngày hết hiệu lực.</w:t>
      </w:r>
    </w:p>
    <w:p w:rsidR="0098702A" w:rsidRPr="0098702A" w:rsidRDefault="0098702A" w:rsidP="0098702A">
      <w:pPr>
        <w:numPr>
          <w:ilvl w:val="4"/>
          <w:numId w:val="12"/>
        </w:numPr>
        <w:ind w:left="450"/>
        <w:rPr>
          <w:rFonts w:cs="Times New Roman"/>
          <w:noProof/>
          <w:sz w:val="24"/>
        </w:rPr>
      </w:pPr>
      <w:r w:rsidRPr="0098702A">
        <w:rPr>
          <w:rFonts w:cs="Times New Roman"/>
          <w:sz w:val="24"/>
        </w:rPr>
        <w:t>Nhập Ghi chú nếu có.</w:t>
      </w:r>
    </w:p>
    <w:p w:rsidR="00C079AE" w:rsidRDefault="0098702A" w:rsidP="00C079AE">
      <w:pPr>
        <w:numPr>
          <w:ilvl w:val="4"/>
          <w:numId w:val="12"/>
        </w:numPr>
        <w:ind w:left="450"/>
        <w:rPr>
          <w:rFonts w:cs="Times New Roman"/>
          <w:noProof/>
          <w:sz w:val="24"/>
        </w:rPr>
      </w:pPr>
      <w:r w:rsidRPr="0098702A">
        <w:rPr>
          <w:rFonts w:cs="Times New Roman"/>
          <w:noProof/>
          <w:sz w:val="24"/>
        </w:rPr>
        <w:t xml:space="preserve">Upload </w:t>
      </w:r>
      <w:r w:rsidR="00235D87">
        <w:rPr>
          <w:rFonts w:cs="Times New Roman"/>
          <w:noProof/>
          <w:sz w:val="24"/>
        </w:rPr>
        <w:t>giấy chứng nhận hợp quy</w:t>
      </w:r>
      <w:r w:rsidRPr="0098702A">
        <w:rPr>
          <w:rFonts w:cs="Times New Roman"/>
          <w:noProof/>
          <w:sz w:val="24"/>
        </w:rPr>
        <w:t xml:space="preserve">:  </w:t>
      </w:r>
      <w:r w:rsidR="009A285A">
        <w:rPr>
          <w:rFonts w:cs="Times New Roman"/>
          <w:noProof/>
          <w:sz w:val="24"/>
        </w:rPr>
        <w:t>Thực hiện tải</w:t>
      </w:r>
      <w:r w:rsidR="00D310EC">
        <w:rPr>
          <w:rFonts w:cs="Times New Roman"/>
          <w:noProof/>
          <w:sz w:val="24"/>
        </w:rPr>
        <w:t xml:space="preserve"> bản scan giấy chứng nhận hợp quy</w:t>
      </w:r>
      <w:r w:rsidR="009A285A">
        <w:rPr>
          <w:rFonts w:cs="Times New Roman"/>
          <w:noProof/>
          <w:sz w:val="24"/>
        </w:rPr>
        <w:t xml:space="preserve"> của thiết bị trong hồ sơ. </w:t>
      </w:r>
    </w:p>
    <w:p w:rsidR="00F83986" w:rsidRDefault="00582C7E" w:rsidP="00C079AE">
      <w:pPr>
        <w:numPr>
          <w:ilvl w:val="4"/>
          <w:numId w:val="12"/>
        </w:numPr>
        <w:ind w:left="450"/>
        <w:rPr>
          <w:rFonts w:cs="Times New Roman"/>
          <w:noProof/>
          <w:sz w:val="24"/>
        </w:rPr>
      </w:pPr>
      <w:r>
        <w:rPr>
          <w:rFonts w:cs="Times New Roman"/>
          <w:noProof/>
          <w:sz w:val="24"/>
        </w:rPr>
        <w:t xml:space="preserve"> </w:t>
      </w:r>
      <w:r w:rsidR="00C17279">
        <w:rPr>
          <w:rFonts w:cs="Times New Roman"/>
          <w:noProof/>
          <w:sz w:val="24"/>
        </w:rPr>
        <w:t>Phần thông tin tìm kiếm thiết bị:</w:t>
      </w:r>
      <w:r w:rsidR="00ED5CD8">
        <w:rPr>
          <w:rFonts w:cs="Times New Roman"/>
          <w:noProof/>
          <w:sz w:val="24"/>
        </w:rPr>
        <w:t xml:space="preserve"> </w:t>
      </w:r>
      <w:r w:rsidR="00146E34">
        <w:rPr>
          <w:rFonts w:cs="Times New Roman"/>
          <w:noProof/>
          <w:sz w:val="24"/>
        </w:rPr>
        <w:t xml:space="preserve">Phần tìm kiếm chỉ để hỗ trợ </w:t>
      </w:r>
      <w:r w:rsidR="0036422E">
        <w:rPr>
          <w:rFonts w:cs="Times New Roman"/>
          <w:noProof/>
          <w:sz w:val="24"/>
        </w:rPr>
        <w:t>DN</w:t>
      </w:r>
      <w:r w:rsidR="00146E34">
        <w:rPr>
          <w:rFonts w:cs="Times New Roman"/>
          <w:noProof/>
          <w:sz w:val="24"/>
        </w:rPr>
        <w:t xml:space="preserve"> tìm kiếm </w:t>
      </w:r>
      <w:r>
        <w:rPr>
          <w:rFonts w:cs="Times New Roman"/>
          <w:noProof/>
          <w:sz w:val="24"/>
        </w:rPr>
        <w:t xml:space="preserve">nhanh thiết bị trong </w:t>
      </w:r>
      <w:r w:rsidR="00146E34">
        <w:rPr>
          <w:rFonts w:cs="Times New Roman"/>
          <w:noProof/>
          <w:sz w:val="24"/>
        </w:rPr>
        <w:t xml:space="preserve">trường hợp </w:t>
      </w:r>
      <w:r w:rsidR="00F83986">
        <w:rPr>
          <w:rFonts w:cs="Times New Roman"/>
          <w:noProof/>
          <w:sz w:val="24"/>
        </w:rPr>
        <w:t xml:space="preserve">đơn đăng ký </w:t>
      </w:r>
      <w:r w:rsidR="00146E34">
        <w:rPr>
          <w:rFonts w:cs="Times New Roman"/>
          <w:noProof/>
          <w:sz w:val="24"/>
        </w:rPr>
        <w:t>hồ sơ có nhiều thiết bị.</w:t>
      </w:r>
      <w:r w:rsidR="00F83986" w:rsidRPr="00F83986">
        <w:rPr>
          <w:rFonts w:cs="Times New Roman"/>
          <w:noProof/>
          <w:sz w:val="24"/>
        </w:rPr>
        <w:t xml:space="preserve"> </w:t>
      </w:r>
    </w:p>
    <w:p w:rsidR="00235D87" w:rsidRDefault="00F83986" w:rsidP="00F83986">
      <w:pPr>
        <w:ind w:left="450"/>
        <w:rPr>
          <w:rFonts w:cs="Times New Roman"/>
          <w:noProof/>
          <w:sz w:val="24"/>
        </w:rPr>
      </w:pPr>
      <w:r>
        <w:rPr>
          <w:rFonts w:cs="Times New Roman"/>
          <w:noProof/>
          <w:sz w:val="24"/>
        </w:rPr>
        <w:t>DN thực hiện xác định giấy chứng nhận hợp quy của thiết bị nào thì thực hiện tìm kiếm thiết bị đ</w:t>
      </w:r>
      <w:r w:rsidR="008C7315">
        <w:rPr>
          <w:rFonts w:cs="Times New Roman"/>
          <w:noProof/>
          <w:sz w:val="24"/>
        </w:rPr>
        <w:t>ó và check chọn vào thiết bị đó (chỉ có danh sách thiết bị khi hồ sơ là loại hồ sơ cấp mới, hoặc hồ sơ cấp lại mà giấy phép đã được cấp trên hệ thống VNSW)</w:t>
      </w:r>
    </w:p>
    <w:p w:rsidR="00E81347" w:rsidRDefault="00E81347" w:rsidP="00E81347">
      <w:pPr>
        <w:rPr>
          <w:rFonts w:cs="Times New Roman"/>
          <w:noProof/>
          <w:sz w:val="24"/>
        </w:rPr>
      </w:pPr>
      <w:r>
        <w:rPr>
          <w:rFonts w:cs="Times New Roman"/>
          <w:noProof/>
          <w:sz w:val="24"/>
        </w:rPr>
        <w:t>Màn hình sau khi thêm mới thành công giấy chứng nhận hợp quy:</w:t>
      </w:r>
    </w:p>
    <w:p w:rsidR="00E81347" w:rsidRDefault="0063016A" w:rsidP="00E81347">
      <w:pPr>
        <w:rPr>
          <w:rFonts w:cs="Times New Roman"/>
          <w:noProof/>
          <w:sz w:val="24"/>
        </w:rPr>
      </w:pPr>
      <w:r>
        <w:rPr>
          <w:rFonts w:cs="Times New Roman"/>
          <w:noProof/>
          <w:sz w:val="24"/>
        </w:rPr>
        <w:drawing>
          <wp:inline distT="0" distB="0" distL="0" distR="0" wp14:anchorId="283919CA" wp14:editId="319F1F8B">
            <wp:extent cx="5491480" cy="642132"/>
            <wp:effectExtent l="19050" t="0" r="0" b="0"/>
            <wp:docPr id="1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srcRect/>
                    <a:stretch>
                      <a:fillRect/>
                    </a:stretch>
                  </pic:blipFill>
                  <pic:spPr bwMode="auto">
                    <a:xfrm>
                      <a:off x="0" y="0"/>
                      <a:ext cx="5491480" cy="642132"/>
                    </a:xfrm>
                    <a:prstGeom prst="rect">
                      <a:avLst/>
                    </a:prstGeom>
                    <a:noFill/>
                    <a:ln w="9525">
                      <a:noFill/>
                      <a:miter lim="800000"/>
                      <a:headEnd/>
                      <a:tailEnd/>
                    </a:ln>
                  </pic:spPr>
                </pic:pic>
              </a:graphicData>
            </a:graphic>
          </wp:inline>
        </w:drawing>
      </w:r>
    </w:p>
    <w:p w:rsidR="003B749C" w:rsidRDefault="003B749C" w:rsidP="00E81347">
      <w:pPr>
        <w:rPr>
          <w:rFonts w:cs="Times New Roman"/>
          <w:noProof/>
          <w:sz w:val="24"/>
        </w:rPr>
      </w:pPr>
      <w:r>
        <w:rPr>
          <w:rFonts w:cs="Times New Roman"/>
          <w:noProof/>
          <w:sz w:val="24"/>
        </w:rPr>
        <w:lastRenderedPageBreak/>
        <w:t xml:space="preserve">Cho phép </w:t>
      </w:r>
      <w:r w:rsidR="0036422E">
        <w:rPr>
          <w:rFonts w:cs="Times New Roman"/>
          <w:noProof/>
          <w:sz w:val="24"/>
        </w:rPr>
        <w:t>DN</w:t>
      </w:r>
      <w:r>
        <w:rPr>
          <w:rFonts w:cs="Times New Roman"/>
          <w:noProof/>
          <w:sz w:val="24"/>
        </w:rPr>
        <w:t xml:space="preserve"> sửa lại hoặc xoá thông tin giấy chứng nhận hợp quy bằng cách nhấn vào nút chức năng tương ứng.</w:t>
      </w:r>
    </w:p>
    <w:p w:rsidR="00C17279" w:rsidRPr="0098702A" w:rsidRDefault="00C17279" w:rsidP="000E245A">
      <w:pPr>
        <w:pStyle w:val="NormalIndent"/>
      </w:pPr>
      <w:r w:rsidRPr="00146E34">
        <w:rPr>
          <w:b/>
          <w:noProof/>
        </w:rPr>
        <w:t>Lưu ý:</w:t>
      </w:r>
      <w:r>
        <w:rPr>
          <w:noProof/>
        </w:rPr>
        <w:t xml:space="preserve"> </w:t>
      </w:r>
      <w:r>
        <w:t xml:space="preserve">Đối với giấy chứng nhận hợp quy, chỉ cho phép </w:t>
      </w:r>
      <w:r w:rsidR="0036422E">
        <w:t>DN</w:t>
      </w:r>
      <w:r>
        <w:t xml:space="preserve"> khai báo 1 </w:t>
      </w:r>
      <w:r w:rsidR="00492BE7">
        <w:t>giấy chứng nhận hợp quy</w:t>
      </w:r>
      <w:r>
        <w:t xml:space="preserve"> cho 1 thiết bị, và một thiết bị chỉ có 1 </w:t>
      </w:r>
      <w:r w:rsidR="00492BE7">
        <w:t>giấy chứng nhận hợp quy.</w:t>
      </w:r>
    </w:p>
    <w:p w:rsidR="00131AB8" w:rsidRPr="003C0EC7" w:rsidRDefault="00131AB8" w:rsidP="00131AB8">
      <w:pPr>
        <w:pStyle w:val="Heading2"/>
        <w:numPr>
          <w:ilvl w:val="4"/>
          <w:numId w:val="36"/>
        </w:numPr>
        <w:rPr>
          <w:sz w:val="24"/>
          <w:szCs w:val="24"/>
          <w:lang w:val="nl-NL"/>
        </w:rPr>
      </w:pPr>
      <w:bookmarkStart w:id="36" w:name="_Toc481080370"/>
      <w:r w:rsidRPr="003C0EC7">
        <w:rPr>
          <w:sz w:val="24"/>
          <w:szCs w:val="24"/>
          <w:lang w:val="nl-NL"/>
        </w:rPr>
        <w:t xml:space="preserve">Khai báo </w:t>
      </w:r>
      <w:r w:rsidR="004E12E1">
        <w:rPr>
          <w:sz w:val="24"/>
          <w:szCs w:val="24"/>
          <w:lang w:val="nl-NL"/>
        </w:rPr>
        <w:t>Hóa đơn thương mại</w:t>
      </w:r>
      <w:bookmarkEnd w:id="36"/>
    </w:p>
    <w:p w:rsidR="00131AB8" w:rsidRPr="00FD4423" w:rsidRDefault="00131AB8" w:rsidP="00FD4423">
      <w:pPr>
        <w:pStyle w:val="NormalIndent"/>
        <w:rPr>
          <w:lang w:val="nl-NL"/>
        </w:rPr>
      </w:pPr>
      <w:r w:rsidRPr="00AE2069">
        <w:rPr>
          <w:lang w:val="nl-NL"/>
        </w:rPr>
        <w:t xml:space="preserve">Sau khi lưu thành công đơn đề nghị, </w:t>
      </w:r>
      <w:r w:rsidR="0036422E">
        <w:rPr>
          <w:lang w:val="nl-NL"/>
        </w:rPr>
        <w:t>DN</w:t>
      </w:r>
      <w:r w:rsidRPr="00AE2069">
        <w:rPr>
          <w:lang w:val="nl-NL"/>
        </w:rPr>
        <w:t xml:space="preserve"> thực hiện chuyển sang tab </w:t>
      </w:r>
      <w:r w:rsidR="007C2EB7">
        <w:rPr>
          <w:lang w:val="nl-NL"/>
        </w:rPr>
        <w:t xml:space="preserve">Hóa đơn thương mại. </w:t>
      </w:r>
    </w:p>
    <w:p w:rsidR="00131AB8" w:rsidRPr="00577147" w:rsidRDefault="008B611D" w:rsidP="00131AB8">
      <w:pPr>
        <w:ind w:left="90"/>
        <w:rPr>
          <w:rFonts w:cs="Times New Roman"/>
          <w:noProof/>
          <w:sz w:val="24"/>
          <w:lang w:val="nl-NL"/>
        </w:rPr>
      </w:pPr>
      <w:r>
        <w:rPr>
          <w:noProof/>
        </w:rPr>
        <w:drawing>
          <wp:inline distT="0" distB="0" distL="0" distR="0" wp14:anchorId="2561D8E1" wp14:editId="1F0FD048">
            <wp:extent cx="5580380" cy="100518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80380" cy="1005184"/>
                    </a:xfrm>
                    <a:prstGeom prst="rect">
                      <a:avLst/>
                    </a:prstGeom>
                  </pic:spPr>
                </pic:pic>
              </a:graphicData>
            </a:graphic>
          </wp:inline>
        </w:drawing>
      </w:r>
      <w:r w:rsidR="00FD4423" w:rsidRPr="00577147">
        <w:rPr>
          <w:rFonts w:cs="Times New Roman"/>
          <w:noProof/>
          <w:sz w:val="24"/>
          <w:lang w:val="nl-NL"/>
        </w:rPr>
        <w:t xml:space="preserve"> </w:t>
      </w:r>
    </w:p>
    <w:p w:rsidR="00411596" w:rsidRPr="00577147" w:rsidRDefault="00132DB9" w:rsidP="00131AB8">
      <w:pPr>
        <w:ind w:left="90"/>
        <w:rPr>
          <w:rFonts w:cs="Times New Roman"/>
          <w:noProof/>
          <w:sz w:val="24"/>
          <w:lang w:val="nl-NL"/>
        </w:rPr>
      </w:pPr>
      <w:r>
        <w:rPr>
          <w:rFonts w:cs="Times New Roman"/>
          <w:noProof/>
          <w:sz w:val="24"/>
          <w:lang w:val="nl-NL"/>
        </w:rPr>
        <w:t xml:space="preserve">Nhấn nút Thêm mới. </w:t>
      </w:r>
      <w:r w:rsidR="00411596" w:rsidRPr="00577147">
        <w:rPr>
          <w:rFonts w:cs="Times New Roman"/>
          <w:noProof/>
          <w:sz w:val="24"/>
          <w:lang w:val="nl-NL"/>
        </w:rPr>
        <w:t xml:space="preserve">Màn hình thêm mới </w:t>
      </w:r>
      <w:r>
        <w:rPr>
          <w:rFonts w:cs="Times New Roman"/>
          <w:noProof/>
          <w:sz w:val="24"/>
          <w:lang w:val="nl-NL"/>
        </w:rPr>
        <w:t xml:space="preserve">hóa đơn thương mại: </w:t>
      </w:r>
      <w:r w:rsidR="00A90E1A" w:rsidRPr="00577147">
        <w:rPr>
          <w:rFonts w:cs="Times New Roman"/>
          <w:noProof/>
          <w:sz w:val="24"/>
          <w:lang w:val="nl-NL"/>
        </w:rPr>
        <w:t>Nhập các thông tin</w:t>
      </w:r>
      <w:r w:rsidR="006875CB" w:rsidRPr="00577147">
        <w:rPr>
          <w:rFonts w:cs="Times New Roman"/>
          <w:noProof/>
          <w:sz w:val="24"/>
          <w:lang w:val="nl-NL"/>
        </w:rPr>
        <w:t>. Sau đó nhấn nút Cập nhật để lưu thông tin, hoặc bỏ qua để huỷ thao tác thêm mới.</w:t>
      </w:r>
    </w:p>
    <w:p w:rsidR="00411596" w:rsidRPr="0098702A" w:rsidRDefault="00227987" w:rsidP="00131AB8">
      <w:pPr>
        <w:ind w:left="90"/>
        <w:rPr>
          <w:rFonts w:cs="Times New Roman"/>
          <w:noProof/>
          <w:sz w:val="24"/>
        </w:rPr>
      </w:pPr>
      <w:r>
        <w:rPr>
          <w:noProof/>
        </w:rPr>
        <w:drawing>
          <wp:inline distT="0" distB="0" distL="0" distR="0">
            <wp:extent cx="5580380" cy="3551630"/>
            <wp:effectExtent l="0" t="0" r="0" b="0"/>
            <wp:docPr id="76" name="Picture 76" descr="C:\Users\GPCP_X~1\AppData\Local\Temp\SNAGHTML20d7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PCP_X~1\AppData\Local\Temp\SNAGHTML20d7bc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0380" cy="3551630"/>
                    </a:xfrm>
                    <a:prstGeom prst="rect">
                      <a:avLst/>
                    </a:prstGeom>
                    <a:noFill/>
                    <a:ln>
                      <a:noFill/>
                    </a:ln>
                  </pic:spPr>
                </pic:pic>
              </a:graphicData>
            </a:graphic>
          </wp:inline>
        </w:drawing>
      </w:r>
    </w:p>
    <w:p w:rsidR="004E12E1" w:rsidRPr="0098702A" w:rsidRDefault="004E12E1" w:rsidP="004E12E1">
      <w:pPr>
        <w:numPr>
          <w:ilvl w:val="4"/>
          <w:numId w:val="12"/>
        </w:numPr>
        <w:ind w:left="450"/>
        <w:rPr>
          <w:rFonts w:cs="Times New Roman"/>
          <w:noProof/>
          <w:sz w:val="24"/>
        </w:rPr>
      </w:pPr>
      <w:r w:rsidRPr="0098702A">
        <w:rPr>
          <w:rFonts w:cs="Times New Roman"/>
          <w:sz w:val="24"/>
        </w:rPr>
        <w:t xml:space="preserve">Trường số </w:t>
      </w:r>
      <w:r>
        <w:rPr>
          <w:rFonts w:cs="Times New Roman"/>
          <w:sz w:val="24"/>
        </w:rPr>
        <w:t>hóa đơn</w:t>
      </w:r>
      <w:r w:rsidRPr="0098702A">
        <w:rPr>
          <w:rFonts w:cs="Times New Roman"/>
          <w:sz w:val="24"/>
        </w:rPr>
        <w:t>: Cho phép nhập.</w:t>
      </w:r>
    </w:p>
    <w:p w:rsidR="004E12E1" w:rsidRDefault="004E12E1" w:rsidP="004E12E1">
      <w:pPr>
        <w:numPr>
          <w:ilvl w:val="4"/>
          <w:numId w:val="12"/>
        </w:numPr>
        <w:ind w:left="450"/>
        <w:rPr>
          <w:rFonts w:cs="Times New Roman"/>
          <w:noProof/>
          <w:sz w:val="24"/>
        </w:rPr>
      </w:pPr>
      <w:r w:rsidRPr="0098702A">
        <w:rPr>
          <w:rFonts w:cs="Times New Roman"/>
          <w:sz w:val="24"/>
        </w:rPr>
        <w:t xml:space="preserve">Trường ngày </w:t>
      </w:r>
      <w:r>
        <w:rPr>
          <w:rFonts w:cs="Times New Roman"/>
          <w:sz w:val="24"/>
        </w:rPr>
        <w:t>hóa đơn:</w:t>
      </w:r>
      <w:r w:rsidRPr="0098702A">
        <w:rPr>
          <w:rFonts w:cs="Times New Roman"/>
          <w:sz w:val="24"/>
        </w:rPr>
        <w:t xml:space="preserve"> Cho phép nhập hoặc chọn ngày tháng trong lịch.</w:t>
      </w:r>
    </w:p>
    <w:p w:rsidR="004E12E1" w:rsidRPr="0098702A" w:rsidRDefault="004E12E1" w:rsidP="004E12E1">
      <w:pPr>
        <w:numPr>
          <w:ilvl w:val="4"/>
          <w:numId w:val="12"/>
        </w:numPr>
        <w:ind w:left="450"/>
        <w:rPr>
          <w:rFonts w:cs="Times New Roman"/>
          <w:noProof/>
          <w:sz w:val="24"/>
        </w:rPr>
      </w:pPr>
      <w:r>
        <w:rPr>
          <w:rFonts w:cs="Times New Roman"/>
          <w:sz w:val="24"/>
        </w:rPr>
        <w:t>Trường số hợp đồng: DN phải tự xác định hóa đơn đang khai báo thuộc hợp đồng nào, sau đó nhập số hợp đồng vào ô số hợp đồng, trường hợp 1 hóa đơn có nhiều hợp đồng thì nhập đủ các số hợp đồng, cách nhau bởi dấu”;”.</w:t>
      </w:r>
    </w:p>
    <w:p w:rsidR="004E12E1" w:rsidRPr="0098702A" w:rsidRDefault="004E12E1" w:rsidP="004E12E1">
      <w:pPr>
        <w:numPr>
          <w:ilvl w:val="4"/>
          <w:numId w:val="12"/>
        </w:numPr>
        <w:ind w:left="450"/>
        <w:rPr>
          <w:rFonts w:cs="Times New Roman"/>
          <w:noProof/>
          <w:sz w:val="24"/>
        </w:rPr>
      </w:pPr>
      <w:r w:rsidRPr="0098702A">
        <w:rPr>
          <w:rFonts w:cs="Times New Roman"/>
          <w:sz w:val="24"/>
        </w:rPr>
        <w:lastRenderedPageBreak/>
        <w:t>Nhập Ghi chú nếu có.</w:t>
      </w:r>
    </w:p>
    <w:p w:rsidR="004E12E1" w:rsidRDefault="004E12E1" w:rsidP="004E12E1">
      <w:pPr>
        <w:numPr>
          <w:ilvl w:val="4"/>
          <w:numId w:val="12"/>
        </w:numPr>
        <w:ind w:left="450"/>
        <w:rPr>
          <w:rFonts w:cs="Times New Roman"/>
          <w:sz w:val="24"/>
        </w:rPr>
      </w:pPr>
      <w:r w:rsidRPr="00947D1C">
        <w:rPr>
          <w:rFonts w:cs="Times New Roman"/>
          <w:sz w:val="24"/>
        </w:rPr>
        <w:t xml:space="preserve">Upload Hóa đơn thương mại:  </w:t>
      </w:r>
      <w:r w:rsidRPr="009A285A">
        <w:rPr>
          <w:rFonts w:cs="Times New Roman"/>
          <w:sz w:val="24"/>
        </w:rPr>
        <w:t xml:space="preserve">Thực hiện tải bản scan </w:t>
      </w:r>
      <w:r>
        <w:rPr>
          <w:rFonts w:cs="Times New Roman"/>
          <w:sz w:val="24"/>
        </w:rPr>
        <w:t>Hóa đơn thương mại</w:t>
      </w:r>
      <w:r w:rsidRPr="009A285A">
        <w:rPr>
          <w:rFonts w:cs="Times New Roman"/>
          <w:sz w:val="24"/>
        </w:rPr>
        <w:t xml:space="preserve"> của thiết bị trong hồ sơ. </w:t>
      </w:r>
      <w:r>
        <w:rPr>
          <w:rFonts w:cs="Times New Roman"/>
          <w:sz w:val="24"/>
        </w:rPr>
        <w:t xml:space="preserve">Các bước thực hiện tương tự như </w:t>
      </w:r>
      <w:r w:rsidRPr="005416BE">
        <w:rPr>
          <w:rFonts w:cs="Times New Roman"/>
          <w:sz w:val="24"/>
        </w:rPr>
        <w:t>Upload giấy đăng ký kinh doanh/ giấy chứng nhận đầu tư/ Chứng minh nhân dân.</w:t>
      </w:r>
    </w:p>
    <w:p w:rsidR="004E12E1" w:rsidRDefault="004E12E1" w:rsidP="004E12E1">
      <w:pPr>
        <w:numPr>
          <w:ilvl w:val="4"/>
          <w:numId w:val="12"/>
        </w:numPr>
        <w:ind w:left="450"/>
        <w:rPr>
          <w:rFonts w:cs="Times New Roman"/>
          <w:noProof/>
          <w:sz w:val="24"/>
        </w:rPr>
      </w:pPr>
      <w:r>
        <w:rPr>
          <w:rFonts w:cs="Times New Roman"/>
          <w:noProof/>
          <w:sz w:val="24"/>
        </w:rPr>
        <w:t>Phần thông tin tìm kiếm thiết bị: Phần tìm kiếm chỉ để hỗ trợ DN tìm kiếm nhanh thiết bị trong trường hợp đơn đăng ký hồ sơ có nhiều thiết bị.</w:t>
      </w:r>
      <w:r w:rsidRPr="00F83986">
        <w:rPr>
          <w:rFonts w:cs="Times New Roman"/>
          <w:noProof/>
          <w:sz w:val="24"/>
        </w:rPr>
        <w:t xml:space="preserve"> </w:t>
      </w:r>
    </w:p>
    <w:p w:rsidR="004E12E1" w:rsidRDefault="004E12E1" w:rsidP="004E12E1">
      <w:pPr>
        <w:ind w:left="450"/>
        <w:rPr>
          <w:rFonts w:cs="Times New Roman"/>
          <w:noProof/>
          <w:sz w:val="24"/>
        </w:rPr>
      </w:pPr>
      <w:r>
        <w:rPr>
          <w:rFonts w:cs="Times New Roman"/>
          <w:noProof/>
          <w:sz w:val="24"/>
        </w:rPr>
        <w:t xml:space="preserve">DN thực hiện xác định </w:t>
      </w:r>
      <w:r w:rsidR="0097681C">
        <w:rPr>
          <w:rFonts w:cs="Times New Roman"/>
          <w:noProof/>
          <w:sz w:val="24"/>
        </w:rPr>
        <w:t>Hóa đơn thương mại</w:t>
      </w:r>
      <w:r>
        <w:rPr>
          <w:rFonts w:cs="Times New Roman"/>
          <w:noProof/>
          <w:sz w:val="24"/>
        </w:rPr>
        <w:t xml:space="preserve"> của thiết bị nào thì thực hiện tìm kiếm thiết bị đ</w:t>
      </w:r>
      <w:r w:rsidR="008C7315">
        <w:rPr>
          <w:rFonts w:cs="Times New Roman"/>
          <w:noProof/>
          <w:sz w:val="24"/>
        </w:rPr>
        <w:t xml:space="preserve">ó và check chọn vào thiết bị đó </w:t>
      </w:r>
      <w:r w:rsidR="008C7315">
        <w:rPr>
          <w:rFonts w:cs="Times New Roman"/>
          <w:noProof/>
          <w:sz w:val="24"/>
        </w:rPr>
        <w:t>(chỉ có danh sách thiết bị khi hồ sơ là loại hồ sơ cấp mới, hoặc hồ sơ cấp lại mà giấy phép đã được cấp trên hệ thống VNSW)</w:t>
      </w:r>
    </w:p>
    <w:p w:rsidR="0052522D" w:rsidRDefault="0052522D" w:rsidP="00EE7AFA">
      <w:pPr>
        <w:rPr>
          <w:rFonts w:cs="Times New Roman"/>
          <w:noProof/>
          <w:sz w:val="24"/>
        </w:rPr>
      </w:pPr>
      <w:r>
        <w:rPr>
          <w:rFonts w:cs="Times New Roman"/>
          <w:noProof/>
          <w:sz w:val="24"/>
        </w:rPr>
        <w:t>Sau khi thêm thành công màn hình hiển thị như sau:</w:t>
      </w:r>
    </w:p>
    <w:p w:rsidR="0052522D" w:rsidRDefault="004E12E1" w:rsidP="00EE7AFA">
      <w:pPr>
        <w:rPr>
          <w:rFonts w:cs="Times New Roman"/>
          <w:noProof/>
          <w:sz w:val="24"/>
        </w:rPr>
      </w:pPr>
      <w:r>
        <w:rPr>
          <w:rFonts w:cs="Times New Roman"/>
          <w:noProof/>
          <w:sz w:val="24"/>
        </w:rPr>
        <w:drawing>
          <wp:inline distT="0" distB="0" distL="0" distR="0" wp14:anchorId="5D5AD636" wp14:editId="00D8B228">
            <wp:extent cx="5491480" cy="625453"/>
            <wp:effectExtent l="19050" t="0" r="0" b="0"/>
            <wp:docPr id="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srcRect/>
                    <a:stretch>
                      <a:fillRect/>
                    </a:stretch>
                  </pic:blipFill>
                  <pic:spPr bwMode="auto">
                    <a:xfrm>
                      <a:off x="0" y="0"/>
                      <a:ext cx="5491480" cy="625453"/>
                    </a:xfrm>
                    <a:prstGeom prst="rect">
                      <a:avLst/>
                    </a:prstGeom>
                    <a:noFill/>
                    <a:ln w="9525">
                      <a:noFill/>
                      <a:miter lim="800000"/>
                      <a:headEnd/>
                      <a:tailEnd/>
                    </a:ln>
                  </pic:spPr>
                </pic:pic>
              </a:graphicData>
            </a:graphic>
          </wp:inline>
        </w:drawing>
      </w:r>
    </w:p>
    <w:p w:rsidR="0052522D" w:rsidRDefault="0052522D" w:rsidP="00EE7AFA">
      <w:pPr>
        <w:rPr>
          <w:rFonts w:cs="Times New Roman"/>
          <w:noProof/>
          <w:sz w:val="24"/>
        </w:rPr>
      </w:pPr>
      <w:r>
        <w:rPr>
          <w:rFonts w:cs="Times New Roman"/>
          <w:noProof/>
          <w:sz w:val="24"/>
        </w:rPr>
        <w:t xml:space="preserve">Cho phép </w:t>
      </w:r>
      <w:r w:rsidR="0036422E">
        <w:rPr>
          <w:rFonts w:cs="Times New Roman"/>
          <w:noProof/>
          <w:sz w:val="24"/>
        </w:rPr>
        <w:t>DN</w:t>
      </w:r>
      <w:r>
        <w:rPr>
          <w:rFonts w:cs="Times New Roman"/>
          <w:noProof/>
          <w:sz w:val="24"/>
        </w:rPr>
        <w:t xml:space="preserve"> sửa lại hoặc xoá </w:t>
      </w:r>
      <w:r w:rsidR="004E12E1">
        <w:rPr>
          <w:rFonts w:cs="Times New Roman"/>
          <w:noProof/>
          <w:sz w:val="24"/>
        </w:rPr>
        <w:t>Hóa đơn thương mại</w:t>
      </w:r>
      <w:r>
        <w:rPr>
          <w:rFonts w:cs="Times New Roman"/>
          <w:noProof/>
          <w:sz w:val="24"/>
        </w:rPr>
        <w:t xml:space="preserve"> vừa thêm mới bằng cách nhấn vào nút chức năng tương ứng.</w:t>
      </w:r>
    </w:p>
    <w:p w:rsidR="0097681C" w:rsidRPr="0098702A" w:rsidRDefault="0097681C" w:rsidP="0097681C">
      <w:pPr>
        <w:pStyle w:val="NormalIndent"/>
      </w:pPr>
      <w:r w:rsidRPr="00125A78">
        <w:rPr>
          <w:b/>
          <w:noProof/>
        </w:rPr>
        <w:t>Lưu ý:</w:t>
      </w:r>
      <w:r>
        <w:rPr>
          <w:noProof/>
        </w:rPr>
        <w:t xml:space="preserve"> </w:t>
      </w:r>
      <w:r>
        <w:t>Đối với hóa đơn thương mại, cho phép DN khai báo 1 hóa đơn thương mại cho nhiều thiết bị, và một thiết bị có nhiều hóa đơn thương mại</w:t>
      </w:r>
    </w:p>
    <w:p w:rsidR="008B3871" w:rsidRPr="003C0EC7" w:rsidRDefault="008B3871" w:rsidP="008B3871">
      <w:pPr>
        <w:pStyle w:val="Heading2"/>
        <w:numPr>
          <w:ilvl w:val="4"/>
          <w:numId w:val="36"/>
        </w:numPr>
        <w:rPr>
          <w:sz w:val="24"/>
          <w:szCs w:val="24"/>
          <w:lang w:val="nl-NL"/>
        </w:rPr>
      </w:pPr>
      <w:bookmarkStart w:id="37" w:name="_Toc481080371"/>
      <w:r w:rsidRPr="003C0EC7">
        <w:rPr>
          <w:sz w:val="24"/>
          <w:szCs w:val="24"/>
          <w:lang w:val="nl-NL"/>
        </w:rPr>
        <w:t>Khai báo hợp đồng thương mại</w:t>
      </w:r>
      <w:bookmarkEnd w:id="37"/>
    </w:p>
    <w:p w:rsidR="008B3871" w:rsidRPr="00AE2069" w:rsidRDefault="008B3871" w:rsidP="00D370F4">
      <w:pPr>
        <w:pStyle w:val="NormalIndent"/>
        <w:rPr>
          <w:lang w:val="nl-NL"/>
        </w:rPr>
      </w:pPr>
      <w:r w:rsidRPr="00AE2069">
        <w:rPr>
          <w:lang w:val="nl-NL"/>
        </w:rPr>
        <w:t xml:space="preserve">Sau khi lưu thành công đơn đề nghị, </w:t>
      </w:r>
      <w:r w:rsidR="0036422E">
        <w:rPr>
          <w:lang w:val="nl-NL"/>
        </w:rPr>
        <w:t>DN</w:t>
      </w:r>
      <w:r w:rsidRPr="00AE2069">
        <w:rPr>
          <w:lang w:val="nl-NL"/>
        </w:rPr>
        <w:t xml:space="preserve"> thực hiện chuyển sang tab </w:t>
      </w:r>
      <w:r w:rsidR="00EE79B2">
        <w:rPr>
          <w:lang w:val="nl-NL"/>
        </w:rPr>
        <w:t>Hợp đồng thương mại.</w:t>
      </w:r>
    </w:p>
    <w:p w:rsidR="008B3871" w:rsidRPr="00D370F4" w:rsidRDefault="00EE79B2" w:rsidP="008B3871">
      <w:pPr>
        <w:ind w:left="90"/>
        <w:rPr>
          <w:rFonts w:cs="Times New Roman"/>
          <w:noProof/>
          <w:sz w:val="24"/>
          <w:lang w:val="nl-NL"/>
        </w:rPr>
      </w:pPr>
      <w:r>
        <w:rPr>
          <w:noProof/>
        </w:rPr>
        <w:drawing>
          <wp:inline distT="0" distB="0" distL="0" distR="0" wp14:anchorId="7B2ED8BE" wp14:editId="1E6DC147">
            <wp:extent cx="5580380" cy="92171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80380" cy="921717"/>
                    </a:xfrm>
                    <a:prstGeom prst="rect">
                      <a:avLst/>
                    </a:prstGeom>
                  </pic:spPr>
                </pic:pic>
              </a:graphicData>
            </a:graphic>
          </wp:inline>
        </w:drawing>
      </w:r>
    </w:p>
    <w:p w:rsidR="001F64C6" w:rsidRPr="00577147" w:rsidRDefault="006279C3" w:rsidP="008B3871">
      <w:pPr>
        <w:ind w:left="90"/>
        <w:rPr>
          <w:rFonts w:cs="Times New Roman"/>
          <w:noProof/>
          <w:sz w:val="24"/>
          <w:lang w:val="nl-NL"/>
        </w:rPr>
      </w:pPr>
      <w:r>
        <w:rPr>
          <w:rFonts w:cs="Times New Roman"/>
          <w:noProof/>
          <w:sz w:val="24"/>
          <w:lang w:val="nl-NL"/>
        </w:rPr>
        <w:t xml:space="preserve">Nhấn nút Thêm mới. </w:t>
      </w:r>
      <w:r w:rsidR="001F64C6" w:rsidRPr="00D370F4">
        <w:rPr>
          <w:rFonts w:cs="Times New Roman"/>
          <w:noProof/>
          <w:sz w:val="24"/>
          <w:lang w:val="nl-NL"/>
        </w:rPr>
        <w:t xml:space="preserve">Màn hình thêm mới hợp đồng thương mại: </w:t>
      </w:r>
      <w:r w:rsidR="0036422E">
        <w:rPr>
          <w:rFonts w:cs="Times New Roman"/>
          <w:noProof/>
          <w:sz w:val="24"/>
          <w:lang w:val="nl-NL"/>
        </w:rPr>
        <w:t>DN</w:t>
      </w:r>
      <w:r w:rsidR="001F64C6" w:rsidRPr="00D370F4">
        <w:rPr>
          <w:rFonts w:cs="Times New Roman"/>
          <w:noProof/>
          <w:sz w:val="24"/>
          <w:lang w:val="nl-NL"/>
        </w:rPr>
        <w:t xml:space="preserve"> nhập các thông tin. Sau đó nhấn nút Cập nhật để lưu thông tin, hoặc bỏ qu</w:t>
      </w:r>
      <w:r w:rsidR="001F64C6" w:rsidRPr="00577147">
        <w:rPr>
          <w:rFonts w:cs="Times New Roman"/>
          <w:noProof/>
          <w:sz w:val="24"/>
          <w:lang w:val="nl-NL"/>
        </w:rPr>
        <w:t>a để huỷ thao tác thêm mới.</w:t>
      </w:r>
    </w:p>
    <w:p w:rsidR="001F64C6" w:rsidRPr="0098702A" w:rsidRDefault="0078174B" w:rsidP="008B3871">
      <w:pPr>
        <w:ind w:left="90"/>
        <w:rPr>
          <w:rFonts w:cs="Times New Roman"/>
          <w:noProof/>
          <w:sz w:val="24"/>
        </w:rPr>
      </w:pPr>
      <w:r>
        <w:rPr>
          <w:noProof/>
        </w:rPr>
        <w:lastRenderedPageBreak/>
        <w:drawing>
          <wp:inline distT="0" distB="0" distL="0" distR="0">
            <wp:extent cx="5580380" cy="3577573"/>
            <wp:effectExtent l="0" t="0" r="0" b="0"/>
            <wp:docPr id="91" name="Picture 91" descr="C:\Users\GPCP_X~1\AppData\Local\Temp\SNAGHTML212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PCP_X~1\AppData\Local\Temp\SNAGHTML212215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0380" cy="3577573"/>
                    </a:xfrm>
                    <a:prstGeom prst="rect">
                      <a:avLst/>
                    </a:prstGeom>
                    <a:noFill/>
                    <a:ln>
                      <a:noFill/>
                    </a:ln>
                  </pic:spPr>
                </pic:pic>
              </a:graphicData>
            </a:graphic>
          </wp:inline>
        </w:drawing>
      </w:r>
    </w:p>
    <w:p w:rsidR="008B3871" w:rsidRPr="0098702A" w:rsidRDefault="008B3871" w:rsidP="008B3871">
      <w:pPr>
        <w:numPr>
          <w:ilvl w:val="4"/>
          <w:numId w:val="12"/>
        </w:numPr>
        <w:ind w:left="450"/>
        <w:rPr>
          <w:rFonts w:cs="Times New Roman"/>
          <w:noProof/>
          <w:sz w:val="24"/>
        </w:rPr>
      </w:pPr>
      <w:r w:rsidRPr="0098702A">
        <w:rPr>
          <w:rFonts w:cs="Times New Roman"/>
          <w:sz w:val="24"/>
        </w:rPr>
        <w:t xml:space="preserve">Trường số </w:t>
      </w:r>
      <w:r w:rsidR="00AE2AFF">
        <w:rPr>
          <w:rFonts w:cs="Times New Roman"/>
          <w:sz w:val="24"/>
        </w:rPr>
        <w:t>hợp đồng</w:t>
      </w:r>
      <w:r w:rsidRPr="0098702A">
        <w:rPr>
          <w:rFonts w:cs="Times New Roman"/>
          <w:sz w:val="24"/>
        </w:rPr>
        <w:t>: Cho phép nhập.</w:t>
      </w:r>
    </w:p>
    <w:p w:rsidR="008B3871" w:rsidRDefault="008B3871" w:rsidP="008B3871">
      <w:pPr>
        <w:numPr>
          <w:ilvl w:val="4"/>
          <w:numId w:val="12"/>
        </w:numPr>
        <w:ind w:left="450"/>
        <w:rPr>
          <w:rFonts w:cs="Times New Roman"/>
          <w:noProof/>
          <w:sz w:val="24"/>
        </w:rPr>
      </w:pPr>
      <w:r w:rsidRPr="0098702A">
        <w:rPr>
          <w:rFonts w:cs="Times New Roman"/>
          <w:sz w:val="24"/>
        </w:rPr>
        <w:t xml:space="preserve">Trường ngày </w:t>
      </w:r>
      <w:r w:rsidR="00AE2AFF">
        <w:rPr>
          <w:rFonts w:cs="Times New Roman"/>
          <w:sz w:val="24"/>
        </w:rPr>
        <w:t>hợp đồng, ngày hết hạn hợp đồng</w:t>
      </w:r>
      <w:r>
        <w:rPr>
          <w:rFonts w:cs="Times New Roman"/>
          <w:sz w:val="24"/>
        </w:rPr>
        <w:t>:</w:t>
      </w:r>
      <w:r w:rsidRPr="0098702A">
        <w:rPr>
          <w:rFonts w:cs="Times New Roman"/>
          <w:sz w:val="24"/>
        </w:rPr>
        <w:t xml:space="preserve"> Cho phép nhập hoặc chọn ngày tháng trong lịch.</w:t>
      </w:r>
      <w:r w:rsidR="000D16FA">
        <w:rPr>
          <w:rFonts w:cs="Times New Roman"/>
          <w:sz w:val="24"/>
        </w:rPr>
        <w:t xml:space="preserve"> Nhập ngày hợp đồng phải nhỏ hơn ngày hết hạn hợp đồng.</w:t>
      </w:r>
    </w:p>
    <w:p w:rsidR="008B3871" w:rsidRPr="0098702A" w:rsidRDefault="008B3871" w:rsidP="008B3871">
      <w:pPr>
        <w:numPr>
          <w:ilvl w:val="4"/>
          <w:numId w:val="12"/>
        </w:numPr>
        <w:ind w:left="450"/>
        <w:rPr>
          <w:rFonts w:cs="Times New Roman"/>
          <w:noProof/>
          <w:sz w:val="24"/>
        </w:rPr>
      </w:pPr>
      <w:r w:rsidRPr="0098702A">
        <w:rPr>
          <w:rFonts w:cs="Times New Roman"/>
          <w:sz w:val="24"/>
        </w:rPr>
        <w:t>Nhập Ghi chú nếu có.</w:t>
      </w:r>
    </w:p>
    <w:p w:rsidR="008B3871" w:rsidRPr="0098702A" w:rsidRDefault="008B3871" w:rsidP="00D370F4">
      <w:pPr>
        <w:numPr>
          <w:ilvl w:val="4"/>
          <w:numId w:val="12"/>
        </w:numPr>
        <w:ind w:left="450"/>
        <w:rPr>
          <w:rFonts w:cs="Times New Roman"/>
          <w:sz w:val="24"/>
        </w:rPr>
      </w:pPr>
      <w:r w:rsidRPr="0098702A">
        <w:rPr>
          <w:rFonts w:cs="Times New Roman"/>
          <w:sz w:val="24"/>
        </w:rPr>
        <w:t xml:space="preserve">Upload </w:t>
      </w:r>
      <w:r w:rsidR="00C377CC">
        <w:rPr>
          <w:rFonts w:cs="Times New Roman"/>
          <w:sz w:val="24"/>
        </w:rPr>
        <w:t>Hợp đồng</w:t>
      </w:r>
      <w:r>
        <w:rPr>
          <w:rFonts w:cs="Times New Roman"/>
          <w:sz w:val="24"/>
        </w:rPr>
        <w:t xml:space="preserve"> thương mại</w:t>
      </w:r>
      <w:r w:rsidRPr="0098702A">
        <w:rPr>
          <w:rFonts w:cs="Times New Roman"/>
          <w:sz w:val="24"/>
        </w:rPr>
        <w:t xml:space="preserve">:  </w:t>
      </w:r>
      <w:r w:rsidR="00D370F4" w:rsidRPr="009A285A">
        <w:rPr>
          <w:rFonts w:cs="Times New Roman"/>
          <w:sz w:val="24"/>
        </w:rPr>
        <w:t xml:space="preserve">Thực hiện tải bản scan </w:t>
      </w:r>
      <w:r w:rsidR="00D370F4">
        <w:rPr>
          <w:rFonts w:cs="Times New Roman"/>
          <w:sz w:val="24"/>
        </w:rPr>
        <w:t>Hợp đồng thương mại</w:t>
      </w:r>
      <w:r w:rsidR="00D370F4" w:rsidRPr="009A285A">
        <w:rPr>
          <w:rFonts w:cs="Times New Roman"/>
          <w:sz w:val="24"/>
        </w:rPr>
        <w:t xml:space="preserve"> của thiết bị trong hồ sơ. </w:t>
      </w:r>
    </w:p>
    <w:p w:rsidR="008B3871" w:rsidRDefault="008B3871" w:rsidP="00D370F4">
      <w:pPr>
        <w:ind w:left="450"/>
        <w:rPr>
          <w:rFonts w:cs="Times New Roman"/>
          <w:sz w:val="24"/>
        </w:rPr>
      </w:pPr>
      <w:r w:rsidRPr="0098702A">
        <w:rPr>
          <w:rFonts w:cs="Times New Roman"/>
          <w:sz w:val="24"/>
        </w:rPr>
        <w:t xml:space="preserve">Sau khi upload thành công file đính kèm, </w:t>
      </w:r>
      <w:r w:rsidR="0036422E">
        <w:rPr>
          <w:rFonts w:cs="Times New Roman"/>
          <w:sz w:val="24"/>
        </w:rPr>
        <w:t>DN</w:t>
      </w:r>
      <w:r w:rsidRPr="0098702A">
        <w:rPr>
          <w:rFonts w:cs="Times New Roman"/>
          <w:sz w:val="24"/>
        </w:rPr>
        <w:t xml:space="preserve"> có thể tải file đính kèm về để xem lại, hoặc cũng có thể xóa file đính kèm đã upload để đính kèm file khác.</w:t>
      </w:r>
    </w:p>
    <w:p w:rsidR="0078174B" w:rsidRDefault="00DD0568" w:rsidP="0078174B">
      <w:pPr>
        <w:numPr>
          <w:ilvl w:val="4"/>
          <w:numId w:val="12"/>
        </w:numPr>
        <w:ind w:left="450"/>
        <w:rPr>
          <w:rFonts w:cs="Times New Roman"/>
          <w:noProof/>
          <w:sz w:val="24"/>
        </w:rPr>
      </w:pPr>
      <w:r>
        <w:rPr>
          <w:rFonts w:cs="Times New Roman"/>
          <w:sz w:val="24"/>
        </w:rPr>
        <w:t xml:space="preserve"> </w:t>
      </w:r>
      <w:r w:rsidR="0078174B">
        <w:rPr>
          <w:rFonts w:cs="Times New Roman"/>
          <w:noProof/>
          <w:sz w:val="24"/>
        </w:rPr>
        <w:t>Phần thông tin tìm kiếm thiết bị: Phần tìm kiếm chỉ để hỗ trợ DN tìm kiếm nhanh thiết bị trong trường hợp đơn đăng ký hồ sơ có nhiều thiết bị.</w:t>
      </w:r>
      <w:r w:rsidR="0078174B" w:rsidRPr="00F83986">
        <w:rPr>
          <w:rFonts w:cs="Times New Roman"/>
          <w:noProof/>
          <w:sz w:val="24"/>
        </w:rPr>
        <w:t xml:space="preserve"> </w:t>
      </w:r>
    </w:p>
    <w:p w:rsidR="0078174B" w:rsidRDefault="0078174B" w:rsidP="0078174B">
      <w:pPr>
        <w:ind w:left="450"/>
        <w:rPr>
          <w:rFonts w:cs="Times New Roman"/>
          <w:noProof/>
          <w:sz w:val="24"/>
        </w:rPr>
      </w:pPr>
      <w:r>
        <w:rPr>
          <w:rFonts w:cs="Times New Roman"/>
          <w:noProof/>
          <w:sz w:val="24"/>
        </w:rPr>
        <w:t>DN thực hiện xác định Hóa đơn thương mại của thiết bị nào thì thực hiện tìm kiếm thiết bị đ</w:t>
      </w:r>
      <w:r w:rsidR="008C7315">
        <w:rPr>
          <w:rFonts w:cs="Times New Roman"/>
          <w:noProof/>
          <w:sz w:val="24"/>
        </w:rPr>
        <w:t xml:space="preserve">ó và check chọn vào thiết bị đó </w:t>
      </w:r>
      <w:r w:rsidR="008C7315">
        <w:rPr>
          <w:rFonts w:cs="Times New Roman"/>
          <w:noProof/>
          <w:sz w:val="24"/>
        </w:rPr>
        <w:t>(chỉ có danh sách thiết bị khi hồ sơ là loại hồ sơ cấp mới, hoặc hồ sơ cấp lại mà giấy phép đã được cấp trên hệ thống VNSW)</w:t>
      </w:r>
    </w:p>
    <w:p w:rsidR="00DD0568" w:rsidRDefault="00DD0568" w:rsidP="00DD0568">
      <w:pPr>
        <w:rPr>
          <w:rFonts w:cs="Times New Roman"/>
          <w:noProof/>
          <w:sz w:val="24"/>
        </w:rPr>
      </w:pPr>
      <w:r>
        <w:rPr>
          <w:rFonts w:cs="Times New Roman"/>
          <w:noProof/>
          <w:sz w:val="24"/>
        </w:rPr>
        <w:t xml:space="preserve">Màn hình sau khi khai báo thành công </w:t>
      </w:r>
      <w:r w:rsidR="00C70770">
        <w:rPr>
          <w:rFonts w:cs="Times New Roman"/>
          <w:noProof/>
          <w:sz w:val="24"/>
        </w:rPr>
        <w:t>hợp đồng</w:t>
      </w:r>
      <w:r>
        <w:rPr>
          <w:rFonts w:cs="Times New Roman"/>
          <w:noProof/>
          <w:sz w:val="24"/>
        </w:rPr>
        <w:t xml:space="preserve"> thương mại</w:t>
      </w:r>
    </w:p>
    <w:p w:rsidR="00C70770" w:rsidRDefault="00D370F4" w:rsidP="00DD0568">
      <w:pPr>
        <w:rPr>
          <w:rFonts w:cs="Times New Roman"/>
          <w:noProof/>
          <w:sz w:val="24"/>
        </w:rPr>
      </w:pPr>
      <w:r>
        <w:rPr>
          <w:rFonts w:cs="Times New Roman"/>
          <w:noProof/>
          <w:sz w:val="24"/>
        </w:rPr>
        <w:drawing>
          <wp:inline distT="0" distB="0" distL="0" distR="0" wp14:anchorId="2D030F73" wp14:editId="69748B89">
            <wp:extent cx="5491480" cy="667150"/>
            <wp:effectExtent l="19050" t="0" r="0" b="0"/>
            <wp:docPr id="11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srcRect/>
                    <a:stretch>
                      <a:fillRect/>
                    </a:stretch>
                  </pic:blipFill>
                  <pic:spPr bwMode="auto">
                    <a:xfrm>
                      <a:off x="0" y="0"/>
                      <a:ext cx="5491480" cy="667150"/>
                    </a:xfrm>
                    <a:prstGeom prst="rect">
                      <a:avLst/>
                    </a:prstGeom>
                    <a:noFill/>
                    <a:ln w="9525">
                      <a:noFill/>
                      <a:miter lim="800000"/>
                      <a:headEnd/>
                      <a:tailEnd/>
                    </a:ln>
                  </pic:spPr>
                </pic:pic>
              </a:graphicData>
            </a:graphic>
          </wp:inline>
        </w:drawing>
      </w:r>
    </w:p>
    <w:p w:rsidR="00DE7A03" w:rsidRDefault="0036422E" w:rsidP="00DD0568">
      <w:pPr>
        <w:rPr>
          <w:rFonts w:cs="Times New Roman"/>
          <w:noProof/>
          <w:sz w:val="24"/>
        </w:rPr>
      </w:pPr>
      <w:r>
        <w:rPr>
          <w:rFonts w:cs="Times New Roman"/>
          <w:noProof/>
          <w:sz w:val="24"/>
        </w:rPr>
        <w:lastRenderedPageBreak/>
        <w:t>DN</w:t>
      </w:r>
      <w:r w:rsidR="00DE7A03">
        <w:rPr>
          <w:rFonts w:cs="Times New Roman"/>
          <w:noProof/>
          <w:sz w:val="24"/>
        </w:rPr>
        <w:t xml:space="preserve"> có thể sửa thông tin hoặc xoá hợp đồng vừa khai báo bằng cách nhấn vào nút chức năng tương ứng.</w:t>
      </w:r>
    </w:p>
    <w:p w:rsidR="008B3871" w:rsidRDefault="008B3871" w:rsidP="000E245A">
      <w:pPr>
        <w:pStyle w:val="NormalIndent"/>
      </w:pPr>
      <w:r w:rsidRPr="00DD0568">
        <w:rPr>
          <w:b/>
          <w:noProof/>
          <w:u w:val="single"/>
        </w:rPr>
        <w:t>Lưu ý</w:t>
      </w:r>
      <w:r w:rsidRPr="00C17279">
        <w:rPr>
          <w:noProof/>
        </w:rPr>
        <w:t>:</w:t>
      </w:r>
      <w:r>
        <w:rPr>
          <w:noProof/>
        </w:rPr>
        <w:t xml:space="preserve"> </w:t>
      </w:r>
      <w:r>
        <w:t xml:space="preserve">Đối với </w:t>
      </w:r>
      <w:r w:rsidR="00DF381B">
        <w:t xml:space="preserve">hợp đồng </w:t>
      </w:r>
      <w:r>
        <w:t xml:space="preserve">thương mại, cho phép </w:t>
      </w:r>
      <w:r w:rsidR="0036422E">
        <w:t>DN</w:t>
      </w:r>
      <w:r>
        <w:t xml:space="preserve"> khai báo 1 </w:t>
      </w:r>
      <w:r w:rsidR="002C575B">
        <w:t>hợp đồng</w:t>
      </w:r>
      <w:r>
        <w:t xml:space="preserve"> thương mại cho nhiều thiết bị, và một thiết bị có nhiều </w:t>
      </w:r>
      <w:r w:rsidR="002C575B">
        <w:t xml:space="preserve">hợp đồng </w:t>
      </w:r>
      <w:r>
        <w:t>thương mại</w:t>
      </w:r>
    </w:p>
    <w:p w:rsidR="000E1C5A" w:rsidRPr="0098702A" w:rsidRDefault="000E1C5A" w:rsidP="000E1C5A">
      <w:pPr>
        <w:pStyle w:val="Heading2"/>
        <w:numPr>
          <w:ilvl w:val="4"/>
          <w:numId w:val="36"/>
        </w:numPr>
        <w:rPr>
          <w:sz w:val="24"/>
          <w:szCs w:val="24"/>
        </w:rPr>
      </w:pPr>
      <w:bookmarkStart w:id="38" w:name="_Toc481080372"/>
      <w:r w:rsidRPr="0098702A">
        <w:rPr>
          <w:sz w:val="24"/>
          <w:szCs w:val="24"/>
        </w:rPr>
        <w:t xml:space="preserve">Khai báo </w:t>
      </w:r>
      <w:r>
        <w:rPr>
          <w:sz w:val="24"/>
          <w:szCs w:val="24"/>
        </w:rPr>
        <w:t>tài liệu kỹ thuật</w:t>
      </w:r>
      <w:bookmarkEnd w:id="38"/>
    </w:p>
    <w:p w:rsidR="000E1C5A" w:rsidRDefault="000E1C5A" w:rsidP="000E1C5A">
      <w:pPr>
        <w:pStyle w:val="NormalIndent"/>
      </w:pPr>
      <w:r w:rsidRPr="0098702A">
        <w:t xml:space="preserve">Sau khi lưu thành công đơn đề nghị, </w:t>
      </w:r>
      <w:r>
        <w:t>DN</w:t>
      </w:r>
      <w:r w:rsidRPr="0098702A">
        <w:t xml:space="preserve"> thực hiện chuyển sang tab </w:t>
      </w:r>
      <w:r>
        <w:t>Tài liệu kỹ thuật</w:t>
      </w:r>
    </w:p>
    <w:p w:rsidR="0062437A" w:rsidRPr="0098702A" w:rsidRDefault="00B518DA" w:rsidP="000E1C5A">
      <w:pPr>
        <w:pStyle w:val="NormalIndent"/>
      </w:pPr>
      <w:r>
        <w:rPr>
          <w:noProof/>
        </w:rPr>
        <w:drawing>
          <wp:inline distT="0" distB="0" distL="0" distR="0" wp14:anchorId="3E155E3C" wp14:editId="1DD356D0">
            <wp:extent cx="5580380" cy="85792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80380" cy="857924"/>
                    </a:xfrm>
                    <a:prstGeom prst="rect">
                      <a:avLst/>
                    </a:prstGeom>
                  </pic:spPr>
                </pic:pic>
              </a:graphicData>
            </a:graphic>
          </wp:inline>
        </w:drawing>
      </w:r>
    </w:p>
    <w:p w:rsidR="000E1C5A" w:rsidRDefault="000E1C5A" w:rsidP="000E1C5A">
      <w:pPr>
        <w:ind w:left="90"/>
        <w:rPr>
          <w:rFonts w:cs="Times New Roman"/>
          <w:noProof/>
          <w:sz w:val="24"/>
        </w:rPr>
      </w:pPr>
    </w:p>
    <w:p w:rsidR="000E1C5A" w:rsidRDefault="00B518DA" w:rsidP="000E1C5A">
      <w:pPr>
        <w:ind w:left="90"/>
        <w:rPr>
          <w:rFonts w:cs="Times New Roman"/>
          <w:noProof/>
          <w:sz w:val="24"/>
        </w:rPr>
      </w:pPr>
      <w:r>
        <w:rPr>
          <w:rFonts w:cs="Times New Roman"/>
          <w:noProof/>
          <w:sz w:val="24"/>
        </w:rPr>
        <w:t xml:space="preserve">Nhấn nút thêm mới. </w:t>
      </w:r>
      <w:r w:rsidR="000E1C5A">
        <w:rPr>
          <w:rFonts w:cs="Times New Roman"/>
          <w:noProof/>
          <w:sz w:val="24"/>
        </w:rPr>
        <w:t xml:space="preserve">Màn hình thêm mới </w:t>
      </w:r>
      <w:r>
        <w:rPr>
          <w:rFonts w:cs="Times New Roman"/>
          <w:noProof/>
          <w:sz w:val="24"/>
        </w:rPr>
        <w:t>tài liệu kỹ thuật</w:t>
      </w:r>
      <w:r w:rsidR="000E1C5A">
        <w:rPr>
          <w:rFonts w:cs="Times New Roman"/>
          <w:noProof/>
          <w:sz w:val="24"/>
        </w:rPr>
        <w:t>: DN nhập các thông tin.</w:t>
      </w:r>
      <w:r w:rsidR="000E1C5A" w:rsidRPr="006875CB">
        <w:rPr>
          <w:rFonts w:cs="Times New Roman"/>
          <w:noProof/>
          <w:sz w:val="24"/>
        </w:rPr>
        <w:t xml:space="preserve"> </w:t>
      </w:r>
      <w:r w:rsidR="000E1C5A">
        <w:rPr>
          <w:rFonts w:cs="Times New Roman"/>
          <w:noProof/>
          <w:sz w:val="24"/>
        </w:rPr>
        <w:t>Sau đó nhấn nút Cập nhật để lưu thông tin, hoặc bỏ qua để huỷ thao tác thêm mới.</w:t>
      </w:r>
    </w:p>
    <w:p w:rsidR="000E1C5A" w:rsidRPr="0098702A" w:rsidRDefault="00B518DA" w:rsidP="000E1C5A">
      <w:pPr>
        <w:ind w:left="90"/>
        <w:rPr>
          <w:rFonts w:cs="Times New Roman"/>
          <w:noProof/>
          <w:sz w:val="24"/>
        </w:rPr>
      </w:pPr>
      <w:r>
        <w:rPr>
          <w:noProof/>
        </w:rPr>
        <w:drawing>
          <wp:inline distT="0" distB="0" distL="0" distR="0" wp14:anchorId="66D762B9" wp14:editId="64BCB5D9">
            <wp:extent cx="5580380" cy="289810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80380" cy="2898101"/>
                    </a:xfrm>
                    <a:prstGeom prst="rect">
                      <a:avLst/>
                    </a:prstGeom>
                  </pic:spPr>
                </pic:pic>
              </a:graphicData>
            </a:graphic>
          </wp:inline>
        </w:drawing>
      </w:r>
    </w:p>
    <w:p w:rsidR="000E1C5A" w:rsidRPr="0098702A" w:rsidRDefault="000E1C5A" w:rsidP="000E1C5A">
      <w:pPr>
        <w:numPr>
          <w:ilvl w:val="4"/>
          <w:numId w:val="12"/>
        </w:numPr>
        <w:ind w:left="450"/>
        <w:rPr>
          <w:rFonts w:cs="Times New Roman"/>
          <w:noProof/>
          <w:sz w:val="24"/>
        </w:rPr>
      </w:pPr>
      <w:r w:rsidRPr="0098702A">
        <w:rPr>
          <w:rFonts w:cs="Times New Roman"/>
          <w:sz w:val="24"/>
        </w:rPr>
        <w:t>Nhập Ghi chú nếu có.</w:t>
      </w:r>
    </w:p>
    <w:p w:rsidR="000E1C5A" w:rsidRPr="005416BE" w:rsidRDefault="000E1C5A" w:rsidP="000E1C5A">
      <w:pPr>
        <w:numPr>
          <w:ilvl w:val="4"/>
          <w:numId w:val="12"/>
        </w:numPr>
        <w:ind w:left="450"/>
        <w:rPr>
          <w:rFonts w:cs="Times New Roman"/>
          <w:sz w:val="24"/>
        </w:rPr>
      </w:pPr>
      <w:r w:rsidRPr="00947D1C">
        <w:rPr>
          <w:rFonts w:cs="Times New Roman"/>
          <w:sz w:val="24"/>
        </w:rPr>
        <w:t xml:space="preserve">Upload </w:t>
      </w:r>
      <w:r w:rsidR="00154752">
        <w:rPr>
          <w:rFonts w:cs="Times New Roman"/>
          <w:sz w:val="24"/>
        </w:rPr>
        <w:t>Tài liệu kỹ thuật</w:t>
      </w:r>
      <w:r w:rsidRPr="00947D1C">
        <w:rPr>
          <w:rFonts w:cs="Times New Roman"/>
          <w:sz w:val="24"/>
        </w:rPr>
        <w:t xml:space="preserve">:  </w:t>
      </w:r>
      <w:r w:rsidRPr="009A285A">
        <w:rPr>
          <w:rFonts w:cs="Times New Roman"/>
          <w:sz w:val="24"/>
        </w:rPr>
        <w:t xml:space="preserve">Thực hiện tải bản scan </w:t>
      </w:r>
      <w:r w:rsidR="00154752">
        <w:rPr>
          <w:rFonts w:cs="Times New Roman"/>
          <w:sz w:val="24"/>
        </w:rPr>
        <w:t>Tài liệu kỹ thuật</w:t>
      </w:r>
      <w:r w:rsidRPr="009A285A">
        <w:rPr>
          <w:rFonts w:cs="Times New Roman"/>
          <w:sz w:val="24"/>
        </w:rPr>
        <w:t xml:space="preserve"> của thiết bị trong hồ sơ. </w:t>
      </w:r>
    </w:p>
    <w:p w:rsidR="00D0106D" w:rsidRDefault="00D0106D" w:rsidP="00D0106D">
      <w:pPr>
        <w:numPr>
          <w:ilvl w:val="4"/>
          <w:numId w:val="12"/>
        </w:numPr>
        <w:ind w:left="450"/>
        <w:rPr>
          <w:rFonts w:cs="Times New Roman"/>
          <w:noProof/>
          <w:sz w:val="24"/>
        </w:rPr>
      </w:pPr>
      <w:r>
        <w:rPr>
          <w:rFonts w:cs="Times New Roman"/>
          <w:noProof/>
          <w:sz w:val="24"/>
        </w:rPr>
        <w:t>Phần thông tin tìm kiếm thiết bị: Phần tìm kiếm chỉ để hỗ trợ DN tìm kiếm nhanh thiết bị trong trường hợp đơn đăng ký hồ sơ có nhiều thiết bị.</w:t>
      </w:r>
      <w:r w:rsidRPr="00F83986">
        <w:rPr>
          <w:rFonts w:cs="Times New Roman"/>
          <w:noProof/>
          <w:sz w:val="24"/>
        </w:rPr>
        <w:t xml:space="preserve"> </w:t>
      </w:r>
    </w:p>
    <w:p w:rsidR="00D0106D" w:rsidRDefault="00D0106D" w:rsidP="00D0106D">
      <w:pPr>
        <w:ind w:left="450"/>
        <w:rPr>
          <w:rFonts w:cs="Times New Roman"/>
          <w:noProof/>
          <w:sz w:val="24"/>
        </w:rPr>
      </w:pPr>
      <w:r>
        <w:rPr>
          <w:rFonts w:cs="Times New Roman"/>
          <w:noProof/>
          <w:sz w:val="24"/>
        </w:rPr>
        <w:lastRenderedPageBreak/>
        <w:t>DN thực hiện xác định Tài liệu kỹ thuật của thiết bị nào thì thực hiện tìm kiếm thiết bị đ</w:t>
      </w:r>
      <w:r w:rsidR="008C7315">
        <w:rPr>
          <w:rFonts w:cs="Times New Roman"/>
          <w:noProof/>
          <w:sz w:val="24"/>
        </w:rPr>
        <w:t xml:space="preserve">ó và check chọn vào thiết bị đó </w:t>
      </w:r>
      <w:r w:rsidR="008C7315">
        <w:rPr>
          <w:rFonts w:cs="Times New Roman"/>
          <w:noProof/>
          <w:sz w:val="24"/>
        </w:rPr>
        <w:t>(chỉ có danh sách thiết bị khi hồ sơ là loại hồ sơ cấp mới, hoặc hồ sơ cấp lại mà giấy phép đã được cấp trên hệ thống VNSW)</w:t>
      </w:r>
    </w:p>
    <w:p w:rsidR="000E1C5A" w:rsidRDefault="000E1C5A" w:rsidP="000E1C5A">
      <w:pPr>
        <w:rPr>
          <w:rFonts w:cs="Times New Roman"/>
          <w:noProof/>
          <w:sz w:val="24"/>
        </w:rPr>
      </w:pPr>
      <w:r>
        <w:rPr>
          <w:rFonts w:cs="Times New Roman"/>
          <w:noProof/>
          <w:sz w:val="24"/>
        </w:rPr>
        <w:t xml:space="preserve">Màn hình sau khi khai báo thành công hoá </w:t>
      </w:r>
      <w:r w:rsidR="00D0106D">
        <w:rPr>
          <w:rFonts w:cs="Times New Roman"/>
          <w:noProof/>
          <w:sz w:val="24"/>
        </w:rPr>
        <w:t>Tài liệu kỹ thuật</w:t>
      </w:r>
    </w:p>
    <w:p w:rsidR="000E1C5A" w:rsidRDefault="00BC35B0" w:rsidP="000E1C5A">
      <w:pPr>
        <w:rPr>
          <w:rFonts w:cs="Times New Roman"/>
          <w:noProof/>
          <w:sz w:val="24"/>
        </w:rPr>
      </w:pPr>
      <w:r>
        <w:rPr>
          <w:noProof/>
        </w:rPr>
        <w:drawing>
          <wp:inline distT="0" distB="0" distL="0" distR="0" wp14:anchorId="5C926E8A" wp14:editId="4BFA723E">
            <wp:extent cx="5580380" cy="66833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80380" cy="668334"/>
                    </a:xfrm>
                    <a:prstGeom prst="rect">
                      <a:avLst/>
                    </a:prstGeom>
                  </pic:spPr>
                </pic:pic>
              </a:graphicData>
            </a:graphic>
          </wp:inline>
        </w:drawing>
      </w:r>
    </w:p>
    <w:p w:rsidR="000E1C5A" w:rsidRDefault="000E1C5A" w:rsidP="000E1C5A">
      <w:pPr>
        <w:rPr>
          <w:rFonts w:cs="Times New Roman"/>
          <w:noProof/>
          <w:sz w:val="24"/>
        </w:rPr>
      </w:pPr>
      <w:r>
        <w:rPr>
          <w:rFonts w:cs="Times New Roman"/>
          <w:noProof/>
          <w:sz w:val="24"/>
        </w:rPr>
        <w:t xml:space="preserve">DN có thể sửa lại thông tin hoặc xoá </w:t>
      </w:r>
      <w:r w:rsidR="00D0106D">
        <w:rPr>
          <w:rFonts w:cs="Times New Roman"/>
          <w:noProof/>
          <w:sz w:val="24"/>
        </w:rPr>
        <w:t>Tài liệu kỹ thuật</w:t>
      </w:r>
      <w:r>
        <w:rPr>
          <w:rFonts w:cs="Times New Roman"/>
          <w:noProof/>
          <w:sz w:val="24"/>
        </w:rPr>
        <w:t xml:space="preserve"> đã được khai báo bằng cách nhấn vào nút chức năng tương ứng.</w:t>
      </w:r>
    </w:p>
    <w:p w:rsidR="00D0106D" w:rsidRDefault="00D0106D" w:rsidP="00D0106D">
      <w:pPr>
        <w:pStyle w:val="NormalIndent"/>
      </w:pPr>
      <w:r w:rsidRPr="00EE7AFA">
        <w:rPr>
          <w:b/>
          <w:noProof/>
          <w:u w:val="single"/>
        </w:rPr>
        <w:t>Lưu ý:</w:t>
      </w:r>
      <w:r>
        <w:rPr>
          <w:noProof/>
        </w:rPr>
        <w:t xml:space="preserve"> </w:t>
      </w:r>
      <w:r>
        <w:t>Đối với tài liệu kỹ thuật, chỉ cho phép DN khai báo 1 tài liệu kỹ thuật cho 1 thiết bị, và một thiết bị chỉ có 1 tài liệu kỹ thuật.</w:t>
      </w:r>
    </w:p>
    <w:p w:rsidR="005A33B5" w:rsidRPr="003C0EC7" w:rsidRDefault="005E409C" w:rsidP="00CF3D2A">
      <w:pPr>
        <w:pStyle w:val="Heading2"/>
        <w:rPr>
          <w:sz w:val="24"/>
          <w:szCs w:val="24"/>
          <w:lang w:val="nl-NL"/>
        </w:rPr>
      </w:pPr>
      <w:bookmarkStart w:id="39" w:name="_Toc481080373"/>
      <w:r>
        <w:rPr>
          <w:sz w:val="24"/>
          <w:szCs w:val="24"/>
          <w:lang w:val="nl-NL"/>
        </w:rPr>
        <w:t>3.3</w:t>
      </w:r>
      <w:r w:rsidR="00705299" w:rsidRPr="003C0EC7">
        <w:rPr>
          <w:sz w:val="24"/>
          <w:szCs w:val="24"/>
          <w:lang w:val="nl-NL"/>
        </w:rPr>
        <w:t xml:space="preserve"> Gửi hồ sơ</w:t>
      </w:r>
      <w:bookmarkEnd w:id="39"/>
    </w:p>
    <w:p w:rsidR="006D490A" w:rsidRDefault="00091572" w:rsidP="000E245A">
      <w:pPr>
        <w:pStyle w:val="NormalIndent"/>
      </w:pPr>
      <w:proofErr w:type="gramStart"/>
      <w:r w:rsidRPr="0098702A">
        <w:t xml:space="preserve">Chức năng cho phép </w:t>
      </w:r>
      <w:r w:rsidR="0036422E">
        <w:t>DN</w:t>
      </w:r>
      <w:r w:rsidR="00BE22B0" w:rsidRPr="0098702A">
        <w:t xml:space="preserve"> thực hiện gửi hồ sơ khi h</w:t>
      </w:r>
      <w:r w:rsidR="002C218D">
        <w:t xml:space="preserve">ồ sơ ở các trạng thái </w:t>
      </w:r>
      <w:r w:rsidR="00FB759C" w:rsidRPr="0098702A">
        <w:rPr>
          <w:lang w:val="nl-NL"/>
        </w:rPr>
        <w:t xml:space="preserve">Tạo mới, </w:t>
      </w:r>
      <w:r w:rsidR="00FB759C">
        <w:rPr>
          <w:lang w:val="nl-NL"/>
        </w:rPr>
        <w:t>Chờ tiếp nhận, Y</w:t>
      </w:r>
      <w:r w:rsidR="00FB759C" w:rsidRPr="0098702A">
        <w:rPr>
          <w:lang w:val="nl-NL"/>
        </w:rPr>
        <w:t>êu</w:t>
      </w:r>
      <w:r w:rsidR="00FB759C">
        <w:rPr>
          <w:lang w:val="nl-NL"/>
        </w:rPr>
        <w:t xml:space="preserve"> cầu sửa đổi bổ sung, Từ chối.</w:t>
      </w:r>
      <w:proofErr w:type="gramEnd"/>
    </w:p>
    <w:p w:rsidR="00577147" w:rsidRDefault="0036422E" w:rsidP="00577147">
      <w:pPr>
        <w:pStyle w:val="NormalIndent"/>
        <w:rPr>
          <w:sz w:val="26"/>
          <w:szCs w:val="26"/>
        </w:rPr>
      </w:pPr>
      <w:r>
        <w:rPr>
          <w:sz w:val="26"/>
          <w:szCs w:val="26"/>
        </w:rPr>
        <w:t>DN</w:t>
      </w:r>
      <w:r w:rsidR="00577147">
        <w:rPr>
          <w:sz w:val="26"/>
          <w:szCs w:val="26"/>
        </w:rPr>
        <w:t xml:space="preserve"> phải dùng c</w:t>
      </w:r>
      <w:r w:rsidR="00660CA0">
        <w:rPr>
          <w:sz w:val="26"/>
          <w:szCs w:val="26"/>
        </w:rPr>
        <w:t>hữ ký số để thực hiện gửi hồ sơ (giai đoạn đầu thì chưa bắt buộc dùng chữ ký số)</w:t>
      </w:r>
    </w:p>
    <w:p w:rsidR="00577147" w:rsidRDefault="0036422E" w:rsidP="00577147">
      <w:pPr>
        <w:pStyle w:val="NormalIndent"/>
        <w:rPr>
          <w:sz w:val="26"/>
          <w:szCs w:val="26"/>
        </w:rPr>
      </w:pPr>
      <w:r>
        <w:rPr>
          <w:sz w:val="26"/>
          <w:szCs w:val="26"/>
        </w:rPr>
        <w:t>DN</w:t>
      </w:r>
      <w:r w:rsidR="00577147">
        <w:rPr>
          <w:sz w:val="26"/>
          <w:szCs w:val="26"/>
        </w:rPr>
        <w:t xml:space="preserve"> thực hiện </w:t>
      </w:r>
      <w:proofErr w:type="gramStart"/>
      <w:r w:rsidR="00577147">
        <w:rPr>
          <w:sz w:val="26"/>
          <w:szCs w:val="26"/>
        </w:rPr>
        <w:t>theo</w:t>
      </w:r>
      <w:proofErr w:type="gramEnd"/>
      <w:r w:rsidR="00577147">
        <w:rPr>
          <w:sz w:val="26"/>
          <w:szCs w:val="26"/>
        </w:rPr>
        <w:t xml:space="preserve"> Tài liệu hướng dẫn đăng ký sử dụng chữ ký số </w:t>
      </w:r>
      <w:r w:rsidR="005966DA">
        <w:rPr>
          <w:sz w:val="26"/>
          <w:szCs w:val="26"/>
        </w:rPr>
        <w:t>(Đăng nhập hệ thống VNSW, vào TIỆN ÍCH/ THÔNG TIN TÀI LIỆU)</w:t>
      </w:r>
    </w:p>
    <w:p w:rsidR="00577147" w:rsidRPr="00264427" w:rsidRDefault="005966DA" w:rsidP="00577147">
      <w:pPr>
        <w:pStyle w:val="NormalIndent"/>
        <w:rPr>
          <w:sz w:val="26"/>
          <w:szCs w:val="26"/>
        </w:rPr>
      </w:pPr>
      <w:r>
        <w:rPr>
          <w:noProof/>
        </w:rPr>
        <w:drawing>
          <wp:inline distT="0" distB="0" distL="0" distR="0" wp14:anchorId="22C9767A" wp14:editId="2A01FED8">
            <wp:extent cx="5580380" cy="157812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80380" cy="1578127"/>
                    </a:xfrm>
                    <a:prstGeom prst="rect">
                      <a:avLst/>
                    </a:prstGeom>
                  </pic:spPr>
                </pic:pic>
              </a:graphicData>
            </a:graphic>
          </wp:inline>
        </w:drawing>
      </w:r>
    </w:p>
    <w:p w:rsidR="009E30A7" w:rsidRPr="003C0EC7" w:rsidRDefault="009E30A7" w:rsidP="009E30A7">
      <w:pPr>
        <w:rPr>
          <w:rFonts w:cs="Times New Roman"/>
          <w:sz w:val="24"/>
          <w:lang w:val="nl-NL"/>
        </w:rPr>
      </w:pPr>
      <w:r w:rsidRPr="003C0EC7">
        <w:rPr>
          <w:rFonts w:cs="Times New Roman"/>
          <w:b/>
          <w:sz w:val="24"/>
          <w:u w:val="single"/>
          <w:lang w:val="nl-NL"/>
        </w:rPr>
        <w:t>Bước 1:</w:t>
      </w:r>
      <w:r w:rsidRPr="003C0EC7">
        <w:rPr>
          <w:rFonts w:cs="Times New Roman"/>
          <w:b/>
          <w:sz w:val="24"/>
          <w:lang w:val="nl-NL"/>
        </w:rPr>
        <w:t xml:space="preserve"> </w:t>
      </w:r>
      <w:r w:rsidRPr="003C0EC7">
        <w:rPr>
          <w:rFonts w:cs="Times New Roman"/>
          <w:sz w:val="24"/>
          <w:lang w:val="nl-NL"/>
        </w:rPr>
        <w:t>Tại màn hình quản lý tìm kiếm hồ sơ, thực hiện tìm kiếm hồ sơ cần gửi.</w:t>
      </w:r>
    </w:p>
    <w:p w:rsidR="009E30A7" w:rsidRPr="003C0EC7" w:rsidRDefault="009E30A7" w:rsidP="009E30A7">
      <w:pPr>
        <w:rPr>
          <w:rFonts w:cs="Times New Roman"/>
          <w:sz w:val="24"/>
          <w:lang w:val="nl-NL"/>
        </w:rPr>
      </w:pPr>
      <w:r>
        <w:rPr>
          <w:rFonts w:cs="Times New Roman"/>
          <w:noProof/>
          <w:sz w:val="24"/>
        </w:rPr>
        <w:lastRenderedPageBreak/>
        <w:drawing>
          <wp:inline distT="0" distB="0" distL="0" distR="0" wp14:anchorId="2F09E4A8" wp14:editId="2995DDA5">
            <wp:extent cx="5476875" cy="1533525"/>
            <wp:effectExtent l="19050" t="0" r="9525" b="0"/>
            <wp:docPr id="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5476875" cy="1533525"/>
                    </a:xfrm>
                    <a:prstGeom prst="rect">
                      <a:avLst/>
                    </a:prstGeom>
                    <a:noFill/>
                    <a:ln w="9525">
                      <a:noFill/>
                      <a:miter lim="800000"/>
                      <a:headEnd/>
                      <a:tailEnd/>
                    </a:ln>
                  </pic:spPr>
                </pic:pic>
              </a:graphicData>
            </a:graphic>
          </wp:inline>
        </w:drawing>
      </w:r>
    </w:p>
    <w:p w:rsidR="009E30A7" w:rsidRPr="003C0EC7" w:rsidRDefault="009E30A7" w:rsidP="009E30A7">
      <w:pPr>
        <w:rPr>
          <w:rFonts w:cs="Times New Roman"/>
          <w:sz w:val="24"/>
          <w:lang w:val="nl-NL"/>
        </w:rPr>
      </w:pPr>
      <w:r w:rsidRPr="003C0EC7">
        <w:rPr>
          <w:rFonts w:cs="Times New Roman"/>
          <w:b/>
          <w:sz w:val="24"/>
          <w:u w:val="single"/>
          <w:lang w:val="nl-NL"/>
        </w:rPr>
        <w:t>Bước 2:</w:t>
      </w:r>
      <w:r w:rsidRPr="003C0EC7">
        <w:rPr>
          <w:rFonts w:cs="Times New Roman"/>
          <w:sz w:val="24"/>
          <w:lang w:val="nl-NL"/>
        </w:rPr>
        <w:t xml:space="preserve"> Nhấn vào nút</w:t>
      </w:r>
      <w:r>
        <w:rPr>
          <w:rFonts w:cs="Times New Roman"/>
          <w:sz w:val="24"/>
          <w:lang w:val="nl-NL"/>
        </w:rPr>
        <w:t xml:space="preserve"> </w:t>
      </w:r>
      <w:r>
        <w:rPr>
          <w:rFonts w:cs="Times New Roman"/>
          <w:noProof/>
          <w:sz w:val="24"/>
        </w:rPr>
        <w:drawing>
          <wp:inline distT="0" distB="0" distL="0" distR="0" wp14:anchorId="1604E9F9" wp14:editId="5590BD63">
            <wp:extent cx="304800" cy="200025"/>
            <wp:effectExtent l="19050" t="0" r="0" b="0"/>
            <wp:docPr id="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3C0EC7">
        <w:rPr>
          <w:rFonts w:cs="Times New Roman"/>
          <w:sz w:val="24"/>
          <w:lang w:val="nl-NL"/>
        </w:rPr>
        <w:t xml:space="preserve">  ở cột gửi, hệ thống hiển thị màn hình xác nhận gửi:</w:t>
      </w:r>
    </w:p>
    <w:p w:rsidR="009E30A7" w:rsidRPr="0098702A" w:rsidRDefault="009E30A7" w:rsidP="009E30A7">
      <w:pPr>
        <w:rPr>
          <w:rFonts w:cs="Times New Roman"/>
          <w:sz w:val="24"/>
        </w:rPr>
      </w:pPr>
      <w:r>
        <w:rPr>
          <w:rFonts w:cs="Times New Roman"/>
          <w:noProof/>
          <w:sz w:val="24"/>
        </w:rPr>
        <w:drawing>
          <wp:inline distT="0" distB="0" distL="0" distR="0" wp14:anchorId="2CBE6731" wp14:editId="1F898FAE">
            <wp:extent cx="3886200" cy="1381125"/>
            <wp:effectExtent l="19050" t="0" r="0" b="0"/>
            <wp:docPr id="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a:stretch>
                      <a:fillRect/>
                    </a:stretch>
                  </pic:blipFill>
                  <pic:spPr bwMode="auto">
                    <a:xfrm>
                      <a:off x="0" y="0"/>
                      <a:ext cx="3886200" cy="1381125"/>
                    </a:xfrm>
                    <a:prstGeom prst="rect">
                      <a:avLst/>
                    </a:prstGeom>
                    <a:noFill/>
                    <a:ln w="9525">
                      <a:noFill/>
                      <a:miter lim="800000"/>
                      <a:headEnd/>
                      <a:tailEnd/>
                    </a:ln>
                  </pic:spPr>
                </pic:pic>
              </a:graphicData>
            </a:graphic>
          </wp:inline>
        </w:drawing>
      </w:r>
    </w:p>
    <w:p w:rsidR="009E30A7" w:rsidRPr="0098702A" w:rsidRDefault="009E30A7" w:rsidP="009E30A7">
      <w:pPr>
        <w:rPr>
          <w:rFonts w:cs="Times New Roman"/>
          <w:sz w:val="24"/>
        </w:rPr>
      </w:pPr>
      <w:r w:rsidRPr="0098702A">
        <w:rPr>
          <w:rFonts w:cs="Times New Roman"/>
          <w:sz w:val="24"/>
        </w:rPr>
        <w:t>Nhấn vào “OK” để tiếp tục gửi hồ sơ sang BTTTT hoặc nhấn vào “</w:t>
      </w:r>
      <w:r>
        <w:rPr>
          <w:rFonts w:cs="Times New Roman"/>
          <w:sz w:val="24"/>
        </w:rPr>
        <w:t xml:space="preserve">Huỷ bỏ” để không </w:t>
      </w:r>
      <w:r w:rsidRPr="0098702A">
        <w:rPr>
          <w:rFonts w:cs="Times New Roman"/>
          <w:sz w:val="24"/>
        </w:rPr>
        <w:t>gửi hồ sơ sang BTTTT.</w:t>
      </w:r>
    </w:p>
    <w:p w:rsidR="009E30A7" w:rsidRPr="0098702A" w:rsidRDefault="009E30A7" w:rsidP="009E30A7">
      <w:pPr>
        <w:rPr>
          <w:rFonts w:cs="Times New Roman"/>
          <w:sz w:val="24"/>
        </w:rPr>
      </w:pPr>
      <w:r w:rsidRPr="0098702A">
        <w:rPr>
          <w:rFonts w:cs="Times New Roman"/>
          <w:sz w:val="24"/>
        </w:rPr>
        <w:t>Chọn OK</w:t>
      </w:r>
      <w:r w:rsidR="00660CA0">
        <w:rPr>
          <w:rFonts w:cs="Times New Roman"/>
          <w:sz w:val="24"/>
        </w:rPr>
        <w:t xml:space="preserve"> (giai đoạn đầu chưa bắt buộc chữ ký số thì sẽ nhận được thông báo Gửi thành công ngay)</w:t>
      </w:r>
    </w:p>
    <w:p w:rsidR="00577147" w:rsidRDefault="009E30A7" w:rsidP="00577147">
      <w:pPr>
        <w:rPr>
          <w:rFonts w:cs="Times New Roman"/>
          <w:sz w:val="26"/>
          <w:szCs w:val="26"/>
        </w:rPr>
      </w:pPr>
      <w:r w:rsidRPr="0098702A">
        <w:rPr>
          <w:rFonts w:cs="Times New Roman"/>
          <w:b/>
          <w:sz w:val="24"/>
          <w:u w:val="single"/>
        </w:rPr>
        <w:t>Bước 3:</w:t>
      </w:r>
      <w:r w:rsidRPr="0098702A">
        <w:rPr>
          <w:rFonts w:cs="Times New Roman"/>
          <w:sz w:val="24"/>
        </w:rPr>
        <w:t xml:space="preserve"> </w:t>
      </w:r>
      <w:r w:rsidR="00577147">
        <w:rPr>
          <w:rFonts w:cs="Times New Roman"/>
          <w:noProof/>
          <w:sz w:val="26"/>
          <w:szCs w:val="26"/>
        </w:rPr>
        <w:t>Màn hình Security Warning hiển thị</w:t>
      </w:r>
      <w:r w:rsidR="00577147">
        <w:rPr>
          <w:rFonts w:cs="Times New Roman"/>
          <w:sz w:val="26"/>
          <w:szCs w:val="26"/>
        </w:rPr>
        <w:t>:</w:t>
      </w:r>
    </w:p>
    <w:p w:rsidR="00577147" w:rsidRDefault="00577147" w:rsidP="00577147">
      <w:pPr>
        <w:rPr>
          <w:rFonts w:cs="Times New Roman"/>
          <w:sz w:val="26"/>
          <w:szCs w:val="26"/>
        </w:rPr>
      </w:pPr>
      <w:r>
        <w:rPr>
          <w:rFonts w:cs="Times New Roman"/>
          <w:noProof/>
          <w:sz w:val="26"/>
          <w:szCs w:val="26"/>
        </w:rPr>
        <w:drawing>
          <wp:inline distT="0" distB="0" distL="0" distR="0" wp14:anchorId="7B59C79F" wp14:editId="3E4C0E8E">
            <wp:extent cx="5276850" cy="3352800"/>
            <wp:effectExtent l="19050" t="0" r="0" b="0"/>
            <wp:docPr id="36"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56"/>
                    <a:srcRect/>
                    <a:stretch>
                      <a:fillRect/>
                    </a:stretch>
                  </pic:blipFill>
                  <pic:spPr bwMode="auto">
                    <a:xfrm>
                      <a:off x="0" y="0"/>
                      <a:ext cx="5276850" cy="3352800"/>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rPr>
          <w:rFonts w:cs="Times New Roman"/>
          <w:sz w:val="26"/>
          <w:szCs w:val="26"/>
        </w:rPr>
      </w:pPr>
      <w:r w:rsidRPr="00B34DC1">
        <w:rPr>
          <w:rFonts w:cs="Times New Roman"/>
          <w:sz w:val="26"/>
          <w:szCs w:val="26"/>
        </w:rPr>
        <w:lastRenderedPageBreak/>
        <w:t xml:space="preserve">Chọn </w:t>
      </w:r>
      <w:proofErr w:type="gramStart"/>
      <w:r w:rsidRPr="00B34DC1">
        <w:rPr>
          <w:rFonts w:cs="Times New Roman"/>
          <w:sz w:val="26"/>
          <w:szCs w:val="26"/>
        </w:rPr>
        <w:t xml:space="preserve">checkbox </w:t>
      </w:r>
      <w:proofErr w:type="gramEnd"/>
      <w:r>
        <w:rPr>
          <w:rFonts w:cs="Times New Roman"/>
          <w:noProof/>
          <w:sz w:val="26"/>
          <w:szCs w:val="26"/>
        </w:rPr>
        <w:drawing>
          <wp:inline distT="0" distB="0" distL="0" distR="0" wp14:anchorId="06D737BA" wp14:editId="0981A1C1">
            <wp:extent cx="2552700" cy="228600"/>
            <wp:effectExtent l="19050" t="0" r="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2552700" cy="228600"/>
                    </a:xfrm>
                    <a:prstGeom prst="rect">
                      <a:avLst/>
                    </a:prstGeom>
                    <a:noFill/>
                    <a:ln w="9525">
                      <a:noFill/>
                      <a:miter lim="800000"/>
                      <a:headEnd/>
                      <a:tailEnd/>
                    </a:ln>
                  </pic:spPr>
                </pic:pic>
              </a:graphicData>
            </a:graphic>
          </wp:inline>
        </w:drawing>
      </w:r>
      <w:r w:rsidRPr="00B34DC1">
        <w:rPr>
          <w:rFonts w:cs="Times New Roman"/>
          <w:sz w:val="26"/>
          <w:szCs w:val="26"/>
        </w:rPr>
        <w:t>, nhấn Run để chạy ứng dụng</w:t>
      </w:r>
    </w:p>
    <w:p w:rsidR="00577147" w:rsidRDefault="00577147" w:rsidP="00577147">
      <w:pPr>
        <w:pStyle w:val="ListParagraph"/>
        <w:ind w:left="0"/>
        <w:jc w:val="both"/>
      </w:pPr>
      <w:r>
        <w:rPr>
          <w:noProof/>
        </w:rPr>
        <w:drawing>
          <wp:inline distT="0" distB="0" distL="0" distR="0" wp14:anchorId="4D273205" wp14:editId="73B6B98A">
            <wp:extent cx="5276850" cy="3352800"/>
            <wp:effectExtent l="19050" t="0" r="0" b="0"/>
            <wp:docPr id="33" name="Picture 9" descr="SNAGHTML309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GHTML3099b0"/>
                    <pic:cNvPicPr>
                      <a:picLocks noChangeAspect="1" noChangeArrowheads="1"/>
                    </pic:cNvPicPr>
                  </pic:nvPicPr>
                  <pic:blipFill>
                    <a:blip r:embed="rId58"/>
                    <a:srcRect/>
                    <a:stretch>
                      <a:fillRect/>
                    </a:stretch>
                  </pic:blipFill>
                  <pic:spPr bwMode="auto">
                    <a:xfrm>
                      <a:off x="0" y="0"/>
                      <a:ext cx="5276850" cy="3352800"/>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rPr>
          <w:rFonts w:cs="Times New Roman"/>
          <w:i/>
          <w:sz w:val="26"/>
          <w:szCs w:val="26"/>
        </w:rPr>
      </w:pPr>
      <w:r w:rsidRPr="00B34DC1">
        <w:rPr>
          <w:rFonts w:cs="Times New Roman"/>
          <w:sz w:val="26"/>
          <w:szCs w:val="26"/>
          <w:u w:val="single"/>
        </w:rPr>
        <w:t>Lưu ý</w:t>
      </w:r>
      <w:r w:rsidRPr="00B34DC1">
        <w:rPr>
          <w:rFonts w:cs="Times New Roman"/>
          <w:sz w:val="26"/>
          <w:szCs w:val="26"/>
        </w:rPr>
        <w:t xml:space="preserve">: </w:t>
      </w:r>
      <w:r w:rsidRPr="00B34DC1">
        <w:rPr>
          <w:rFonts w:cs="Times New Roman"/>
          <w:i/>
          <w:sz w:val="26"/>
          <w:szCs w:val="26"/>
        </w:rPr>
        <w:t>Hệ thống có thể hỏi nhiều lần để xác thực, chọn checkbox và nhấn Run lần nữa nếu được hỏi</w:t>
      </w:r>
    </w:p>
    <w:p w:rsidR="00577147" w:rsidRDefault="0036422E" w:rsidP="00577147">
      <w:pPr>
        <w:pStyle w:val="ListParagraph"/>
        <w:ind w:left="0"/>
        <w:jc w:val="both"/>
        <w:rPr>
          <w:rFonts w:cs="Times New Roman"/>
          <w:sz w:val="26"/>
          <w:szCs w:val="26"/>
        </w:rPr>
      </w:pPr>
      <w:r>
        <w:rPr>
          <w:rFonts w:cs="Times New Roman"/>
          <w:sz w:val="26"/>
          <w:szCs w:val="26"/>
        </w:rPr>
        <w:t>DN</w:t>
      </w:r>
      <w:r w:rsidR="00577147">
        <w:rPr>
          <w:rFonts w:cs="Times New Roman"/>
          <w:sz w:val="26"/>
          <w:szCs w:val="26"/>
        </w:rPr>
        <w:t xml:space="preserve"> chọn chứng </w:t>
      </w:r>
      <w:proofErr w:type="gramStart"/>
      <w:r w:rsidR="00577147">
        <w:rPr>
          <w:rFonts w:cs="Times New Roman"/>
          <w:sz w:val="26"/>
          <w:szCs w:val="26"/>
        </w:rPr>
        <w:t>thư</w:t>
      </w:r>
      <w:proofErr w:type="gramEnd"/>
      <w:r w:rsidR="00577147">
        <w:rPr>
          <w:rFonts w:cs="Times New Roman"/>
          <w:sz w:val="26"/>
          <w:szCs w:val="26"/>
        </w:rPr>
        <w:t xml:space="preserve"> số (Trường hợp usb token có thể có nhiều chứng thư số)</w:t>
      </w:r>
    </w:p>
    <w:p w:rsidR="00577147" w:rsidRDefault="00577147" w:rsidP="00577147">
      <w:pPr>
        <w:pStyle w:val="ListParagraph"/>
        <w:ind w:left="0"/>
        <w:jc w:val="both"/>
      </w:pPr>
      <w:r>
        <w:rPr>
          <w:noProof/>
        </w:rPr>
        <w:drawing>
          <wp:inline distT="0" distB="0" distL="0" distR="0" wp14:anchorId="19B779EF" wp14:editId="2ECD7F5F">
            <wp:extent cx="3810000" cy="1905000"/>
            <wp:effectExtent l="19050" t="0" r="0" b="0"/>
            <wp:docPr id="31" name="Picture 10" descr="SNAGHTML49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GHTML494653"/>
                    <pic:cNvPicPr>
                      <a:picLocks noChangeAspect="1" noChangeArrowheads="1"/>
                    </pic:cNvPicPr>
                  </pic:nvPicPr>
                  <pic:blipFill>
                    <a:blip r:embed="rId59"/>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577147" w:rsidRDefault="0036422E" w:rsidP="00577147">
      <w:pPr>
        <w:pStyle w:val="ListParagraph"/>
        <w:ind w:left="0"/>
        <w:jc w:val="both"/>
      </w:pPr>
      <w:r>
        <w:t>DN</w:t>
      </w:r>
      <w:r w:rsidR="00577147">
        <w:t xml:space="preserve"> nhập mã pin vào ô User PIN cho chứng </w:t>
      </w:r>
      <w:proofErr w:type="gramStart"/>
      <w:r w:rsidR="00577147">
        <w:t>thư</w:t>
      </w:r>
      <w:proofErr w:type="gramEnd"/>
      <w:r w:rsidR="00577147">
        <w:t xml:space="preserve"> số đã chọn:</w:t>
      </w:r>
    </w:p>
    <w:p w:rsidR="00577147" w:rsidRDefault="00577147" w:rsidP="00577147">
      <w:pPr>
        <w:pStyle w:val="ListParagraph"/>
        <w:ind w:left="0"/>
        <w:jc w:val="both"/>
      </w:pPr>
      <w:r>
        <w:rPr>
          <w:noProof/>
        </w:rPr>
        <w:lastRenderedPageBreak/>
        <w:drawing>
          <wp:inline distT="0" distB="0" distL="0" distR="0" wp14:anchorId="7E5AF8B5" wp14:editId="03043D48">
            <wp:extent cx="3495675" cy="1752600"/>
            <wp:effectExtent l="19050" t="0" r="9525" b="0"/>
            <wp:docPr id="30" name="Picture 11" descr="SNAGHTML4ae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GHTML4ae5bd"/>
                    <pic:cNvPicPr>
                      <a:picLocks noChangeAspect="1" noChangeArrowheads="1"/>
                    </pic:cNvPicPr>
                  </pic:nvPicPr>
                  <pic:blipFill>
                    <a:blip r:embed="rId60"/>
                    <a:srcRect/>
                    <a:stretch>
                      <a:fillRect/>
                    </a:stretch>
                  </pic:blipFill>
                  <pic:spPr bwMode="auto">
                    <a:xfrm>
                      <a:off x="0" y="0"/>
                      <a:ext cx="3495675" cy="1752600"/>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pPr>
      <w:proofErr w:type="gramStart"/>
      <w:r>
        <w:t>Sau khi nhập mã PIN xong, nhấn nút Login.</w:t>
      </w:r>
      <w:proofErr w:type="gramEnd"/>
    </w:p>
    <w:p w:rsidR="00577147" w:rsidRDefault="00577147" w:rsidP="00577147">
      <w:pPr>
        <w:pStyle w:val="ListParagraph"/>
        <w:ind w:left="0"/>
        <w:jc w:val="both"/>
      </w:pPr>
      <w:r>
        <w:t>Trường hợp nhập sai mã PIN, hệ thống đưa ra thông báo: (</w:t>
      </w:r>
      <w:r w:rsidR="0036422E">
        <w:t>DN</w:t>
      </w:r>
      <w:r>
        <w:t xml:space="preserve"> nhập lại mã PIN đúng)</w:t>
      </w:r>
    </w:p>
    <w:p w:rsidR="00577147" w:rsidRDefault="00577147" w:rsidP="00577147">
      <w:pPr>
        <w:pStyle w:val="ListParagraph"/>
        <w:ind w:left="0"/>
        <w:jc w:val="both"/>
      </w:pPr>
      <w:r>
        <w:rPr>
          <w:noProof/>
        </w:rPr>
        <w:drawing>
          <wp:inline distT="0" distB="0" distL="0" distR="0" wp14:anchorId="1B10649F" wp14:editId="5EF0E859">
            <wp:extent cx="2705100" cy="1533525"/>
            <wp:effectExtent l="19050" t="0" r="0" b="0"/>
            <wp:docPr id="28" name="Picture 12" descr="SNAGHTML4cd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GHTML4cd653"/>
                    <pic:cNvPicPr>
                      <a:picLocks noChangeAspect="1" noChangeArrowheads="1"/>
                    </pic:cNvPicPr>
                  </pic:nvPicPr>
                  <pic:blipFill>
                    <a:blip r:embed="rId61"/>
                    <a:srcRect/>
                    <a:stretch>
                      <a:fillRect/>
                    </a:stretch>
                  </pic:blipFill>
                  <pic:spPr bwMode="auto">
                    <a:xfrm>
                      <a:off x="0" y="0"/>
                      <a:ext cx="2705100" cy="1533525"/>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pPr>
      <w:r>
        <w:t xml:space="preserve">Trường hợp chứng </w:t>
      </w:r>
      <w:proofErr w:type="gramStart"/>
      <w:r>
        <w:t>thư</w:t>
      </w:r>
      <w:proofErr w:type="gramEnd"/>
      <w:r>
        <w:t xml:space="preserve"> hết hạn, hệ thống đưa ra thông báo: (</w:t>
      </w:r>
      <w:r w:rsidR="0036422E">
        <w:t>DN</w:t>
      </w:r>
      <w:r>
        <w:t xml:space="preserve"> liên hệ lại nơi cấp chứng thư số để được hỗ trợ)</w:t>
      </w:r>
    </w:p>
    <w:p w:rsidR="00577147" w:rsidRDefault="00577147" w:rsidP="00577147">
      <w:pPr>
        <w:pStyle w:val="ListParagraph"/>
        <w:ind w:left="0"/>
        <w:jc w:val="both"/>
      </w:pPr>
      <w:r>
        <w:rPr>
          <w:noProof/>
        </w:rPr>
        <w:drawing>
          <wp:inline distT="0" distB="0" distL="0" distR="0" wp14:anchorId="44BC90B0" wp14:editId="110798FE">
            <wp:extent cx="2286000" cy="140017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2286000" cy="1400175"/>
                    </a:xfrm>
                    <a:prstGeom prst="rect">
                      <a:avLst/>
                    </a:prstGeom>
                    <a:noFill/>
                    <a:ln w="9525">
                      <a:noFill/>
                      <a:miter lim="800000"/>
                      <a:headEnd/>
                      <a:tailEnd/>
                    </a:ln>
                  </pic:spPr>
                </pic:pic>
              </a:graphicData>
            </a:graphic>
          </wp:inline>
        </w:drawing>
      </w:r>
    </w:p>
    <w:p w:rsidR="00577147" w:rsidRPr="00264427" w:rsidRDefault="00577147" w:rsidP="00577147">
      <w:pPr>
        <w:rPr>
          <w:rFonts w:cs="Times New Roman"/>
          <w:sz w:val="26"/>
          <w:szCs w:val="26"/>
        </w:rPr>
      </w:pPr>
      <w:r>
        <w:rPr>
          <w:rFonts w:cs="Times New Roman"/>
          <w:sz w:val="26"/>
          <w:szCs w:val="26"/>
        </w:rPr>
        <w:t xml:space="preserve">Trường hợp nhập mã PIN đúng và chứng </w:t>
      </w:r>
      <w:proofErr w:type="gramStart"/>
      <w:r>
        <w:rPr>
          <w:rFonts w:cs="Times New Roman"/>
          <w:sz w:val="26"/>
          <w:szCs w:val="26"/>
        </w:rPr>
        <w:t>thư</w:t>
      </w:r>
      <w:proofErr w:type="gramEnd"/>
      <w:r>
        <w:rPr>
          <w:rFonts w:cs="Times New Roman"/>
          <w:sz w:val="26"/>
          <w:szCs w:val="26"/>
        </w:rPr>
        <w:t xml:space="preserve"> còn hạn, h</w:t>
      </w:r>
      <w:r w:rsidRPr="00264427">
        <w:rPr>
          <w:rFonts w:cs="Times New Roman"/>
          <w:sz w:val="26"/>
          <w:szCs w:val="26"/>
        </w:rPr>
        <w:t>ệ thống thông báo gửi thành công. Click OK</w:t>
      </w:r>
    </w:p>
    <w:p w:rsidR="00577147" w:rsidRPr="00264427" w:rsidRDefault="00577147" w:rsidP="00577147">
      <w:pPr>
        <w:rPr>
          <w:rFonts w:cs="Times New Roman"/>
          <w:sz w:val="26"/>
          <w:szCs w:val="26"/>
        </w:rPr>
      </w:pPr>
      <w:r>
        <w:rPr>
          <w:rFonts w:cs="Times New Roman"/>
          <w:noProof/>
          <w:sz w:val="26"/>
          <w:szCs w:val="26"/>
        </w:rPr>
        <w:drawing>
          <wp:inline distT="0" distB="0" distL="0" distR="0" wp14:anchorId="6B84FA2C" wp14:editId="677E6923">
            <wp:extent cx="2314575" cy="13906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a:off x="0" y="0"/>
                      <a:ext cx="2314575" cy="1390650"/>
                    </a:xfrm>
                    <a:prstGeom prst="rect">
                      <a:avLst/>
                    </a:prstGeom>
                    <a:noFill/>
                    <a:ln w="9525">
                      <a:noFill/>
                      <a:miter lim="800000"/>
                      <a:headEnd/>
                      <a:tailEnd/>
                    </a:ln>
                  </pic:spPr>
                </pic:pic>
              </a:graphicData>
            </a:graphic>
          </wp:inline>
        </w:drawing>
      </w:r>
    </w:p>
    <w:p w:rsidR="00B1472F" w:rsidRPr="0098702A" w:rsidRDefault="00B1472F" w:rsidP="00577147">
      <w:pPr>
        <w:rPr>
          <w:rFonts w:cs="Times New Roman"/>
          <w:sz w:val="24"/>
        </w:rPr>
      </w:pPr>
      <w:r w:rsidRPr="0098702A">
        <w:rPr>
          <w:rFonts w:cs="Times New Roman"/>
          <w:sz w:val="24"/>
        </w:rPr>
        <w:t xml:space="preserve">Sau khi gửi thành công hồ </w:t>
      </w:r>
      <w:proofErr w:type="gramStart"/>
      <w:r w:rsidRPr="0098702A">
        <w:rPr>
          <w:rFonts w:cs="Times New Roman"/>
          <w:sz w:val="24"/>
        </w:rPr>
        <w:t>sơ</w:t>
      </w:r>
      <w:proofErr w:type="gramEnd"/>
      <w:r w:rsidRPr="0098702A">
        <w:rPr>
          <w:rFonts w:cs="Times New Roman"/>
          <w:sz w:val="24"/>
        </w:rPr>
        <w:t xml:space="preserve"> sẽ được chuyển trạng thái như sau:</w:t>
      </w:r>
    </w:p>
    <w:p w:rsidR="00B1472F" w:rsidRPr="0098702A" w:rsidRDefault="00B1472F" w:rsidP="00B1472F">
      <w:pPr>
        <w:numPr>
          <w:ilvl w:val="4"/>
          <w:numId w:val="12"/>
        </w:numPr>
        <w:ind w:left="450"/>
        <w:rPr>
          <w:rFonts w:cs="Times New Roman"/>
          <w:sz w:val="24"/>
        </w:rPr>
      </w:pPr>
      <w:r w:rsidRPr="0098702A">
        <w:rPr>
          <w:rFonts w:cs="Times New Roman"/>
          <w:sz w:val="24"/>
        </w:rPr>
        <w:lastRenderedPageBreak/>
        <w:t xml:space="preserve">Nếu gửi hồ sơ ở trạng thái </w:t>
      </w:r>
      <w:r>
        <w:rPr>
          <w:rFonts w:cs="Times New Roman"/>
          <w:sz w:val="24"/>
        </w:rPr>
        <w:t>Tạo mới</w:t>
      </w:r>
      <w:r w:rsidRPr="0098702A">
        <w:rPr>
          <w:rFonts w:cs="Times New Roman"/>
          <w:sz w:val="24"/>
        </w:rPr>
        <w:t xml:space="preserve"> </w:t>
      </w:r>
      <w:r w:rsidR="00A358F2">
        <w:rPr>
          <w:rFonts w:cs="Times New Roman"/>
          <w:sz w:val="24"/>
        </w:rPr>
        <w:t xml:space="preserve">hoặc Từ chối hoặc Chờ tiếp nhận </w:t>
      </w:r>
      <w:r w:rsidRPr="0098702A">
        <w:rPr>
          <w:rFonts w:cs="Times New Roman"/>
          <w:sz w:val="24"/>
        </w:rPr>
        <w:t>t</w:t>
      </w:r>
      <w:r>
        <w:rPr>
          <w:rFonts w:cs="Times New Roman"/>
          <w:sz w:val="24"/>
        </w:rPr>
        <w:t>hì hồ sơ chuyển sang trạng thái Chờ tiếp nhận.</w:t>
      </w:r>
    </w:p>
    <w:p w:rsidR="00B1472F" w:rsidRPr="0098702A" w:rsidRDefault="00B1472F" w:rsidP="00B1472F">
      <w:pPr>
        <w:numPr>
          <w:ilvl w:val="4"/>
          <w:numId w:val="12"/>
        </w:numPr>
        <w:ind w:left="450"/>
        <w:rPr>
          <w:rFonts w:cs="Times New Roman"/>
          <w:sz w:val="24"/>
        </w:rPr>
      </w:pPr>
      <w:r w:rsidRPr="0098702A">
        <w:rPr>
          <w:rFonts w:cs="Times New Roman"/>
          <w:sz w:val="24"/>
        </w:rPr>
        <w:t>Nếu gửi</w:t>
      </w:r>
      <w:r>
        <w:rPr>
          <w:rFonts w:cs="Times New Roman"/>
          <w:sz w:val="24"/>
        </w:rPr>
        <w:t xml:space="preserve"> hồ sơ ở trạng thái Y</w:t>
      </w:r>
      <w:r w:rsidRPr="0098702A">
        <w:rPr>
          <w:rFonts w:cs="Times New Roman"/>
          <w:sz w:val="24"/>
        </w:rPr>
        <w:t xml:space="preserve">êu cầu sửa đổi bổ sung thì hồ sơ chuyển sang trạng thái </w:t>
      </w:r>
      <w:r>
        <w:rPr>
          <w:rFonts w:cs="Times New Roman"/>
          <w:sz w:val="24"/>
        </w:rPr>
        <w:t>Đã gửi sửa đổi bổ sung.</w:t>
      </w:r>
    </w:p>
    <w:p w:rsidR="000C7D89" w:rsidRPr="0098702A" w:rsidRDefault="005E409C" w:rsidP="00CF3D2A">
      <w:pPr>
        <w:pStyle w:val="Heading2"/>
        <w:rPr>
          <w:sz w:val="24"/>
          <w:szCs w:val="24"/>
        </w:rPr>
      </w:pPr>
      <w:bookmarkStart w:id="40" w:name="_Toc481080374"/>
      <w:r>
        <w:rPr>
          <w:sz w:val="24"/>
          <w:szCs w:val="24"/>
        </w:rPr>
        <w:t>3.4</w:t>
      </w:r>
      <w:r w:rsidR="00705299" w:rsidRPr="0098702A">
        <w:rPr>
          <w:sz w:val="24"/>
          <w:szCs w:val="24"/>
        </w:rPr>
        <w:t xml:space="preserve"> </w:t>
      </w:r>
      <w:r w:rsidR="0065306C" w:rsidRPr="0098702A">
        <w:rPr>
          <w:sz w:val="24"/>
          <w:szCs w:val="24"/>
        </w:rPr>
        <w:t>Xóa hồ sơ</w:t>
      </w:r>
      <w:bookmarkEnd w:id="40"/>
    </w:p>
    <w:p w:rsidR="002363A0" w:rsidRPr="00963A50" w:rsidRDefault="00E03309" w:rsidP="000E245A">
      <w:pPr>
        <w:pStyle w:val="NormalIndent"/>
        <w:rPr>
          <w:color w:val="FF0000"/>
        </w:rPr>
      </w:pPr>
      <w:proofErr w:type="gramStart"/>
      <w:r w:rsidRPr="0098702A">
        <w:t xml:space="preserve">Chức năng cho phép </w:t>
      </w:r>
      <w:r w:rsidR="0036422E">
        <w:t>DN</w:t>
      </w:r>
      <w:r w:rsidRPr="0098702A">
        <w:t xml:space="preserve"> thực hiện xóa hồ sơ ở trạng thái Tạo mới.</w:t>
      </w:r>
      <w:proofErr w:type="gramEnd"/>
      <w:r w:rsidR="00963A50">
        <w:t xml:space="preserve"> Khi hồ sơ đã gửi đi nhưng chưa được BTTTT </w:t>
      </w:r>
      <w:r w:rsidR="00A0416E">
        <w:t>tiếp nhận hồ sơ</w:t>
      </w:r>
      <w:r w:rsidR="00AD4927" w:rsidRPr="0098702A">
        <w:t xml:space="preserve"> thì </w:t>
      </w:r>
      <w:r w:rsidR="0036422E">
        <w:t>DN</w:t>
      </w:r>
      <w:r w:rsidR="00AD4927" w:rsidRPr="0098702A">
        <w:t xml:space="preserve"> </w:t>
      </w:r>
      <w:r w:rsidR="00BA6EF0">
        <w:t xml:space="preserve">không được tự ý xoá hồ sơ, mà </w:t>
      </w:r>
      <w:r w:rsidR="00AD4927" w:rsidRPr="0098702A">
        <w:t xml:space="preserve">phải gửi yêu cầu </w:t>
      </w:r>
      <w:r w:rsidR="00963A50">
        <w:t>hủy</w:t>
      </w:r>
      <w:r w:rsidR="002363A0" w:rsidRPr="0098702A">
        <w:t xml:space="preserve"> hồ sơ </w:t>
      </w:r>
      <w:r w:rsidR="00963A50">
        <w:t xml:space="preserve">sang </w:t>
      </w:r>
      <w:r w:rsidR="00963A50" w:rsidRPr="005E409C">
        <w:t>BTTTT</w:t>
      </w:r>
      <w:r w:rsidR="002363A0" w:rsidRPr="005E409C">
        <w:t xml:space="preserve"> </w:t>
      </w:r>
      <w:r w:rsidR="000120C9" w:rsidRPr="005E409C">
        <w:t>(Chi tiết xem hướng dẫn mục 3.</w:t>
      </w:r>
      <w:r w:rsidR="005E409C" w:rsidRPr="005E409C">
        <w:t>5</w:t>
      </w:r>
      <w:r w:rsidR="002363A0" w:rsidRPr="005E409C">
        <w:t xml:space="preserve"> Gửi yêu cầu hủy hồ sơ)</w:t>
      </w:r>
    </w:p>
    <w:p w:rsidR="000C7D89" w:rsidRPr="0098702A" w:rsidRDefault="000C7D89" w:rsidP="000C7D89">
      <w:pPr>
        <w:rPr>
          <w:rFonts w:cs="Times New Roman"/>
          <w:sz w:val="24"/>
        </w:rPr>
      </w:pPr>
      <w:r w:rsidRPr="0098702A">
        <w:rPr>
          <w:rFonts w:cs="Times New Roman"/>
          <w:b/>
          <w:sz w:val="24"/>
          <w:u w:val="single"/>
        </w:rPr>
        <w:t>Bước 1:</w:t>
      </w:r>
      <w:r w:rsidRPr="0098702A">
        <w:rPr>
          <w:rFonts w:cs="Times New Roman"/>
          <w:sz w:val="24"/>
        </w:rPr>
        <w:t xml:space="preserve"> </w:t>
      </w:r>
      <w:r w:rsidR="004E64E7" w:rsidRPr="0098702A">
        <w:rPr>
          <w:rFonts w:cs="Times New Roman"/>
          <w:sz w:val="24"/>
        </w:rPr>
        <w:t xml:space="preserve">Tại màn hình </w:t>
      </w:r>
      <w:r w:rsidR="000A49D8" w:rsidRPr="0098702A">
        <w:rPr>
          <w:rFonts w:cs="Times New Roman"/>
          <w:sz w:val="24"/>
        </w:rPr>
        <w:t xml:space="preserve">quản lý tìm kiếm hồ sơ, thực hiện tìm kiếm hồ </w:t>
      </w:r>
      <w:proofErr w:type="gramStart"/>
      <w:r w:rsidR="000A49D8" w:rsidRPr="0098702A">
        <w:rPr>
          <w:rFonts w:cs="Times New Roman"/>
          <w:sz w:val="24"/>
        </w:rPr>
        <w:t>sơ</w:t>
      </w:r>
      <w:proofErr w:type="gramEnd"/>
      <w:r w:rsidR="000A49D8" w:rsidRPr="0098702A">
        <w:rPr>
          <w:rFonts w:cs="Times New Roman"/>
          <w:sz w:val="24"/>
        </w:rPr>
        <w:t xml:space="preserve"> cần xóa:</w:t>
      </w:r>
    </w:p>
    <w:p w:rsidR="00A94188" w:rsidRPr="0098702A" w:rsidRDefault="005E47D2" w:rsidP="000C7D89">
      <w:pPr>
        <w:rPr>
          <w:rFonts w:cs="Times New Roman"/>
          <w:sz w:val="24"/>
        </w:rPr>
      </w:pPr>
      <w:r>
        <w:rPr>
          <w:noProof/>
        </w:rPr>
        <w:drawing>
          <wp:inline distT="0" distB="0" distL="0" distR="0" wp14:anchorId="648CFD3D" wp14:editId="03BAEB59">
            <wp:extent cx="5580380" cy="123829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80380" cy="1238296"/>
                    </a:xfrm>
                    <a:prstGeom prst="rect">
                      <a:avLst/>
                    </a:prstGeom>
                  </pic:spPr>
                </pic:pic>
              </a:graphicData>
            </a:graphic>
          </wp:inline>
        </w:drawing>
      </w:r>
    </w:p>
    <w:p w:rsidR="00A94188" w:rsidRPr="0098702A" w:rsidRDefault="004E64E7" w:rsidP="000C7D89">
      <w:pPr>
        <w:rPr>
          <w:rFonts w:cs="Times New Roman"/>
          <w:sz w:val="24"/>
        </w:rPr>
      </w:pPr>
      <w:r w:rsidRPr="0098702A">
        <w:rPr>
          <w:rFonts w:cs="Times New Roman"/>
          <w:b/>
          <w:sz w:val="24"/>
          <w:u w:val="single"/>
        </w:rPr>
        <w:t>Bước 2:</w:t>
      </w:r>
      <w:r w:rsidRPr="0098702A">
        <w:rPr>
          <w:rFonts w:cs="Times New Roman"/>
          <w:sz w:val="24"/>
        </w:rPr>
        <w:t xml:space="preserve"> </w:t>
      </w:r>
      <w:r w:rsidR="006F1B86" w:rsidRPr="0098702A">
        <w:rPr>
          <w:rFonts w:cs="Times New Roman"/>
          <w:sz w:val="24"/>
        </w:rPr>
        <w:t>Nhấn</w:t>
      </w:r>
      <w:r w:rsidRPr="0098702A">
        <w:rPr>
          <w:rFonts w:cs="Times New Roman"/>
          <w:sz w:val="24"/>
        </w:rPr>
        <w:t xml:space="preserve"> vào </w:t>
      </w:r>
      <w:r w:rsidR="006F1B86" w:rsidRPr="0098702A">
        <w:rPr>
          <w:rFonts w:cs="Times New Roman"/>
          <w:sz w:val="24"/>
        </w:rPr>
        <w:t>nút</w:t>
      </w:r>
      <w:r w:rsidRPr="0098702A">
        <w:rPr>
          <w:rFonts w:cs="Times New Roman"/>
          <w:sz w:val="24"/>
        </w:rPr>
        <w:t xml:space="preserve"> </w:t>
      </w:r>
      <w:r w:rsidR="005E47D2">
        <w:rPr>
          <w:noProof/>
        </w:rPr>
        <w:drawing>
          <wp:inline distT="0" distB="0" distL="0" distR="0" wp14:anchorId="39F0D7B6" wp14:editId="20BA3721">
            <wp:extent cx="304762" cy="228571"/>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4762" cy="228571"/>
                    </a:xfrm>
                    <a:prstGeom prst="rect">
                      <a:avLst/>
                    </a:prstGeom>
                  </pic:spPr>
                </pic:pic>
              </a:graphicData>
            </a:graphic>
          </wp:inline>
        </w:drawing>
      </w:r>
      <w:r w:rsidR="005E47D2">
        <w:rPr>
          <w:rFonts w:cs="Times New Roman"/>
          <w:sz w:val="24"/>
        </w:rPr>
        <w:t xml:space="preserve"> ở cột Xóa</w:t>
      </w:r>
      <w:r w:rsidR="008A6951" w:rsidRPr="0098702A">
        <w:rPr>
          <w:rFonts w:cs="Times New Roman"/>
          <w:sz w:val="24"/>
        </w:rPr>
        <w:t xml:space="preserve"> để thực hiện xóa hồ sơ ở trạng thái Mới t</w:t>
      </w:r>
      <w:r w:rsidR="00FE561C" w:rsidRPr="0098702A">
        <w:rPr>
          <w:rFonts w:cs="Times New Roman"/>
          <w:sz w:val="24"/>
        </w:rPr>
        <w:t>ạo.</w:t>
      </w:r>
      <w:r w:rsidRPr="0098702A">
        <w:rPr>
          <w:rFonts w:cs="Times New Roman"/>
          <w:sz w:val="24"/>
        </w:rPr>
        <w:t xml:space="preserve"> </w:t>
      </w:r>
      <w:r w:rsidR="00A94188" w:rsidRPr="0098702A">
        <w:rPr>
          <w:rFonts w:cs="Times New Roman"/>
          <w:sz w:val="24"/>
        </w:rPr>
        <w:t>Hệ thống hiển thị thông báo:</w:t>
      </w:r>
    </w:p>
    <w:p w:rsidR="004E64E7" w:rsidRPr="0098702A" w:rsidRDefault="00303FBC" w:rsidP="000C7D89">
      <w:pPr>
        <w:rPr>
          <w:rFonts w:cs="Times New Roman"/>
          <w:sz w:val="24"/>
        </w:rPr>
      </w:pPr>
      <w:r>
        <w:rPr>
          <w:rFonts w:cs="Times New Roman"/>
          <w:noProof/>
          <w:sz w:val="24"/>
          <w:bdr w:val="single" w:sz="4" w:space="0" w:color="BFBFBF"/>
        </w:rPr>
        <w:drawing>
          <wp:inline distT="0" distB="0" distL="0" distR="0" wp14:anchorId="6F259B3B" wp14:editId="10C118C7">
            <wp:extent cx="2486025" cy="13811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srcRect/>
                    <a:stretch>
                      <a:fillRect/>
                    </a:stretch>
                  </pic:blipFill>
                  <pic:spPr bwMode="auto">
                    <a:xfrm>
                      <a:off x="0" y="0"/>
                      <a:ext cx="2486025" cy="1381125"/>
                    </a:xfrm>
                    <a:prstGeom prst="rect">
                      <a:avLst/>
                    </a:prstGeom>
                    <a:noFill/>
                    <a:ln w="9525">
                      <a:noFill/>
                      <a:miter lim="800000"/>
                      <a:headEnd/>
                      <a:tailEnd/>
                    </a:ln>
                  </pic:spPr>
                </pic:pic>
              </a:graphicData>
            </a:graphic>
          </wp:inline>
        </w:drawing>
      </w:r>
    </w:p>
    <w:p w:rsidR="00BA7DB3" w:rsidRPr="0098702A" w:rsidRDefault="00BA7DB3" w:rsidP="000C7D89">
      <w:pPr>
        <w:rPr>
          <w:rFonts w:cs="Times New Roman"/>
          <w:sz w:val="24"/>
        </w:rPr>
      </w:pPr>
      <w:r w:rsidRPr="0098702A">
        <w:rPr>
          <w:rFonts w:cs="Times New Roman"/>
          <w:sz w:val="24"/>
        </w:rPr>
        <w:t>Nhấn vào “OK” để tiếp tục xóa hồ sơ hoặc “</w:t>
      </w:r>
      <w:r w:rsidR="00D622B6">
        <w:rPr>
          <w:rFonts w:cs="Times New Roman"/>
          <w:sz w:val="24"/>
        </w:rPr>
        <w:t>H</w:t>
      </w:r>
      <w:r w:rsidR="005E47D2">
        <w:rPr>
          <w:rFonts w:cs="Times New Roman"/>
          <w:sz w:val="24"/>
        </w:rPr>
        <w:t>uỷ bỏ” nếu không muốn xoá hồ sơ</w:t>
      </w:r>
      <w:r w:rsidRPr="0098702A">
        <w:rPr>
          <w:rFonts w:cs="Times New Roman"/>
          <w:sz w:val="24"/>
        </w:rPr>
        <w:t>.</w:t>
      </w:r>
    </w:p>
    <w:p w:rsidR="008D5796" w:rsidRPr="0098702A" w:rsidRDefault="00607EAB" w:rsidP="000120C9">
      <w:pPr>
        <w:rPr>
          <w:rFonts w:cs="Times New Roman"/>
          <w:sz w:val="24"/>
        </w:rPr>
      </w:pPr>
      <w:proofErr w:type="gramStart"/>
      <w:r w:rsidRPr="0098702A">
        <w:rPr>
          <w:rFonts w:cs="Times New Roman"/>
          <w:sz w:val="24"/>
        </w:rPr>
        <w:t xml:space="preserve">Sau khi xóa thành công, hồ sơ không còn trong danh sách hồ sơ của </w:t>
      </w:r>
      <w:r w:rsidR="0036422E">
        <w:rPr>
          <w:rFonts w:cs="Times New Roman"/>
          <w:sz w:val="24"/>
        </w:rPr>
        <w:t>DN</w:t>
      </w:r>
      <w:r w:rsidRPr="0098702A">
        <w:rPr>
          <w:rFonts w:cs="Times New Roman"/>
          <w:sz w:val="24"/>
        </w:rPr>
        <w:t xml:space="preserve"> nữa.</w:t>
      </w:r>
      <w:proofErr w:type="gramEnd"/>
    </w:p>
    <w:p w:rsidR="004C3175" w:rsidRPr="0098702A" w:rsidRDefault="004C3175" w:rsidP="00CF3D2A">
      <w:pPr>
        <w:pStyle w:val="Heading2"/>
        <w:rPr>
          <w:sz w:val="24"/>
          <w:szCs w:val="24"/>
        </w:rPr>
      </w:pPr>
      <w:bookmarkStart w:id="41" w:name="_Toc481080375"/>
      <w:r w:rsidRPr="0098702A">
        <w:rPr>
          <w:sz w:val="24"/>
          <w:szCs w:val="24"/>
        </w:rPr>
        <w:t>3.</w:t>
      </w:r>
      <w:r w:rsidR="005E409C">
        <w:rPr>
          <w:sz w:val="24"/>
          <w:szCs w:val="24"/>
        </w:rPr>
        <w:t>5</w:t>
      </w:r>
      <w:r w:rsidRPr="0098702A">
        <w:rPr>
          <w:sz w:val="24"/>
          <w:szCs w:val="24"/>
        </w:rPr>
        <w:t xml:space="preserve"> Gửi yêu cầu </w:t>
      </w:r>
      <w:r w:rsidR="007E3DB7" w:rsidRPr="0098702A">
        <w:rPr>
          <w:sz w:val="24"/>
          <w:szCs w:val="24"/>
        </w:rPr>
        <w:t>hủy hồ sơ</w:t>
      </w:r>
      <w:bookmarkEnd w:id="41"/>
    </w:p>
    <w:p w:rsidR="007E3DB7" w:rsidRPr="0098702A" w:rsidRDefault="004C3175" w:rsidP="004C3175">
      <w:pPr>
        <w:rPr>
          <w:rFonts w:cs="Times New Roman"/>
          <w:sz w:val="24"/>
        </w:rPr>
      </w:pPr>
      <w:proofErr w:type="gramStart"/>
      <w:r w:rsidRPr="0098702A">
        <w:rPr>
          <w:rFonts w:cs="Times New Roman"/>
          <w:sz w:val="24"/>
        </w:rPr>
        <w:t xml:space="preserve">Chức năng cho phép </w:t>
      </w:r>
      <w:r w:rsidR="0036422E">
        <w:rPr>
          <w:rFonts w:cs="Times New Roman"/>
          <w:sz w:val="24"/>
        </w:rPr>
        <w:t>DN</w:t>
      </w:r>
      <w:r w:rsidRPr="0098702A">
        <w:rPr>
          <w:rFonts w:cs="Times New Roman"/>
          <w:sz w:val="24"/>
        </w:rPr>
        <w:t xml:space="preserve"> gửi yêu cầu </w:t>
      </w:r>
      <w:r w:rsidR="007E3DB7" w:rsidRPr="0098702A">
        <w:rPr>
          <w:rFonts w:cs="Times New Roman"/>
          <w:sz w:val="24"/>
        </w:rPr>
        <w:t>hủy</w:t>
      </w:r>
      <w:r w:rsidRPr="0098702A">
        <w:rPr>
          <w:rFonts w:cs="Times New Roman"/>
          <w:sz w:val="24"/>
        </w:rPr>
        <w:t xml:space="preserve"> hồ </w:t>
      </w:r>
      <w:r w:rsidR="00506430" w:rsidRPr="0098702A">
        <w:rPr>
          <w:rFonts w:cs="Times New Roman"/>
          <w:sz w:val="24"/>
        </w:rPr>
        <w:t>sơ.</w:t>
      </w:r>
      <w:proofErr w:type="gramEnd"/>
      <w:r w:rsidR="00506430" w:rsidRPr="0098702A">
        <w:rPr>
          <w:rFonts w:cs="Times New Roman"/>
          <w:sz w:val="24"/>
        </w:rPr>
        <w:t xml:space="preserve"> </w:t>
      </w:r>
      <w:proofErr w:type="gramStart"/>
      <w:r w:rsidR="0036422E">
        <w:rPr>
          <w:rFonts w:cs="Times New Roman"/>
          <w:sz w:val="24"/>
        </w:rPr>
        <w:t>DN</w:t>
      </w:r>
      <w:r w:rsidR="00506430" w:rsidRPr="0098702A">
        <w:rPr>
          <w:rFonts w:cs="Times New Roman"/>
          <w:sz w:val="24"/>
        </w:rPr>
        <w:t xml:space="preserve"> chỉ được phép gửi yêu cầu hủy hồ sơ khi hồ sơ </w:t>
      </w:r>
      <w:r w:rsidR="0087450C">
        <w:rPr>
          <w:rFonts w:cs="Times New Roman"/>
          <w:sz w:val="24"/>
        </w:rPr>
        <w:t xml:space="preserve">ở trạng thái </w:t>
      </w:r>
      <w:r w:rsidR="004A7826">
        <w:rPr>
          <w:rFonts w:cs="Times New Roman"/>
          <w:sz w:val="24"/>
        </w:rPr>
        <w:t>“C</w:t>
      </w:r>
      <w:r w:rsidR="0087450C">
        <w:rPr>
          <w:rFonts w:cs="Times New Roman"/>
          <w:sz w:val="24"/>
        </w:rPr>
        <w:t>hờ tiếp nhận</w:t>
      </w:r>
      <w:r w:rsidR="004A7826">
        <w:rPr>
          <w:rFonts w:cs="Times New Roman"/>
          <w:sz w:val="24"/>
        </w:rPr>
        <w:t>”</w:t>
      </w:r>
      <w:r w:rsidR="0087450C">
        <w:rPr>
          <w:rFonts w:cs="Times New Roman"/>
          <w:sz w:val="24"/>
        </w:rPr>
        <w:t>.</w:t>
      </w:r>
      <w:proofErr w:type="gramEnd"/>
    </w:p>
    <w:p w:rsidR="004C3175" w:rsidRPr="0098702A" w:rsidRDefault="007D799F" w:rsidP="004C3175">
      <w:pPr>
        <w:rPr>
          <w:rFonts w:cs="Times New Roman"/>
          <w:sz w:val="24"/>
        </w:rPr>
      </w:pPr>
      <w:proofErr w:type="gramStart"/>
      <w:r>
        <w:rPr>
          <w:rFonts w:cs="Times New Roman"/>
          <w:sz w:val="24"/>
        </w:rPr>
        <w:t xml:space="preserve">Hệ thống </w:t>
      </w:r>
      <w:r w:rsidR="004F0868">
        <w:rPr>
          <w:rFonts w:cs="Times New Roman"/>
          <w:sz w:val="24"/>
        </w:rPr>
        <w:t>BTTT</w:t>
      </w:r>
      <w:r w:rsidR="00BB42F9" w:rsidRPr="0098702A">
        <w:rPr>
          <w:rFonts w:cs="Times New Roman"/>
          <w:sz w:val="24"/>
        </w:rPr>
        <w:t xml:space="preserve">T </w:t>
      </w:r>
      <w:r w:rsidR="004C3175" w:rsidRPr="0098702A">
        <w:rPr>
          <w:rFonts w:cs="Times New Roman"/>
          <w:sz w:val="24"/>
        </w:rPr>
        <w:t>sau khi nhận được yêu cầu</w:t>
      </w:r>
      <w:r w:rsidR="007E3DB7" w:rsidRPr="0098702A">
        <w:rPr>
          <w:rFonts w:cs="Times New Roman"/>
          <w:sz w:val="24"/>
        </w:rPr>
        <w:t xml:space="preserve"> hủy hồ sơ</w:t>
      </w:r>
      <w:r w:rsidR="004C3175" w:rsidRPr="0098702A">
        <w:rPr>
          <w:rFonts w:cs="Times New Roman"/>
          <w:sz w:val="24"/>
        </w:rPr>
        <w:t xml:space="preserve">, thực hiện </w:t>
      </w:r>
      <w:r>
        <w:rPr>
          <w:rFonts w:cs="Times New Roman"/>
          <w:sz w:val="24"/>
        </w:rPr>
        <w:t>kiểm tra hồ sơ.</w:t>
      </w:r>
      <w:proofErr w:type="gramEnd"/>
      <w:r>
        <w:rPr>
          <w:rFonts w:cs="Times New Roman"/>
          <w:sz w:val="24"/>
        </w:rPr>
        <w:t xml:space="preserve"> </w:t>
      </w:r>
      <w:r w:rsidR="008970EF">
        <w:rPr>
          <w:rFonts w:cs="Times New Roman"/>
          <w:sz w:val="24"/>
        </w:rPr>
        <w:t xml:space="preserve">Cán bộ BTTTT có thể đồng ý hoặc không đồng ý hủy hồ sơ. </w:t>
      </w:r>
      <w:proofErr w:type="gramStart"/>
      <w:r w:rsidR="0036422E">
        <w:rPr>
          <w:rFonts w:cs="Times New Roman"/>
          <w:sz w:val="24"/>
        </w:rPr>
        <w:t>DN</w:t>
      </w:r>
      <w:r w:rsidR="004C3175" w:rsidRPr="0098702A">
        <w:rPr>
          <w:rFonts w:cs="Times New Roman"/>
          <w:sz w:val="24"/>
        </w:rPr>
        <w:t xml:space="preserve"> </w:t>
      </w:r>
      <w:r w:rsidR="007E3DB7" w:rsidRPr="0098702A">
        <w:rPr>
          <w:rFonts w:cs="Times New Roman"/>
          <w:sz w:val="24"/>
        </w:rPr>
        <w:t xml:space="preserve">sẽ </w:t>
      </w:r>
      <w:r w:rsidR="00D90B0E" w:rsidRPr="0098702A">
        <w:rPr>
          <w:rFonts w:cs="Times New Roman"/>
          <w:sz w:val="24"/>
        </w:rPr>
        <w:t>xem</w:t>
      </w:r>
      <w:r w:rsidR="004C3175" w:rsidRPr="0098702A">
        <w:rPr>
          <w:rFonts w:cs="Times New Roman"/>
          <w:sz w:val="24"/>
        </w:rPr>
        <w:t xml:space="preserve"> được thông báo </w:t>
      </w:r>
      <w:r w:rsidR="007E3DB7" w:rsidRPr="0098702A">
        <w:rPr>
          <w:rFonts w:cs="Times New Roman"/>
          <w:sz w:val="24"/>
        </w:rPr>
        <w:t>đồng ý hoặc từ chối yêu cầu hủy</w:t>
      </w:r>
      <w:r w:rsidR="005D2D28">
        <w:rPr>
          <w:rFonts w:cs="Times New Roman"/>
          <w:sz w:val="24"/>
        </w:rPr>
        <w:t xml:space="preserve"> trên hệ thống một cửa quốc gia (chi tiết xem tại mục 3.8 Xem lịch sử phê duyệt hồ sơ).</w:t>
      </w:r>
      <w:proofErr w:type="gramEnd"/>
    </w:p>
    <w:p w:rsidR="004C3175" w:rsidRPr="0098702A" w:rsidRDefault="004C3175" w:rsidP="004C3175">
      <w:pPr>
        <w:rPr>
          <w:rFonts w:cs="Times New Roman"/>
          <w:sz w:val="24"/>
        </w:rPr>
      </w:pPr>
      <w:r w:rsidRPr="0098702A">
        <w:rPr>
          <w:rFonts w:cs="Times New Roman"/>
          <w:b/>
          <w:sz w:val="24"/>
          <w:u w:val="single"/>
        </w:rPr>
        <w:lastRenderedPageBreak/>
        <w:t>Bước 1:</w:t>
      </w:r>
      <w:r w:rsidRPr="0098702A">
        <w:rPr>
          <w:rFonts w:cs="Times New Roman"/>
          <w:sz w:val="24"/>
        </w:rPr>
        <w:t xml:space="preserve"> Tại màn hình quản lý tìm kiếm, thực hiện tìm kiếm hồ </w:t>
      </w:r>
      <w:proofErr w:type="gramStart"/>
      <w:r w:rsidRPr="0098702A">
        <w:rPr>
          <w:rFonts w:cs="Times New Roman"/>
          <w:sz w:val="24"/>
        </w:rPr>
        <w:t>sơ</w:t>
      </w:r>
      <w:proofErr w:type="gramEnd"/>
      <w:r w:rsidRPr="0098702A">
        <w:rPr>
          <w:rFonts w:cs="Times New Roman"/>
          <w:sz w:val="24"/>
        </w:rPr>
        <w:t xml:space="preserve"> </w:t>
      </w:r>
      <w:r w:rsidR="000F19ED" w:rsidRPr="0098702A">
        <w:rPr>
          <w:rFonts w:cs="Times New Roman"/>
          <w:sz w:val="24"/>
        </w:rPr>
        <w:t xml:space="preserve">muốn </w:t>
      </w:r>
      <w:r w:rsidR="007E3DB7" w:rsidRPr="0098702A">
        <w:rPr>
          <w:rFonts w:cs="Times New Roman"/>
          <w:sz w:val="24"/>
        </w:rPr>
        <w:t>gửi yêu cầu hủy:</w:t>
      </w:r>
    </w:p>
    <w:p w:rsidR="004C3175" w:rsidRPr="0098702A" w:rsidRDefault="00B37C89" w:rsidP="004C3175">
      <w:pPr>
        <w:rPr>
          <w:rFonts w:cs="Times New Roman"/>
          <w:sz w:val="24"/>
        </w:rPr>
      </w:pPr>
      <w:r>
        <w:rPr>
          <w:noProof/>
        </w:rPr>
        <w:drawing>
          <wp:inline distT="0" distB="0" distL="0" distR="0" wp14:anchorId="7811A6FF" wp14:editId="3FAAAD0A">
            <wp:extent cx="5580380" cy="123650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80380" cy="1236507"/>
                    </a:xfrm>
                    <a:prstGeom prst="rect">
                      <a:avLst/>
                    </a:prstGeom>
                  </pic:spPr>
                </pic:pic>
              </a:graphicData>
            </a:graphic>
          </wp:inline>
        </w:drawing>
      </w:r>
    </w:p>
    <w:p w:rsidR="000F19ED" w:rsidRPr="0098702A" w:rsidRDefault="000F19ED" w:rsidP="000F19ED">
      <w:pPr>
        <w:rPr>
          <w:rFonts w:cs="Times New Roman"/>
          <w:sz w:val="24"/>
        </w:rPr>
      </w:pPr>
      <w:r w:rsidRPr="0098702A">
        <w:rPr>
          <w:rFonts w:cs="Times New Roman"/>
          <w:b/>
          <w:sz w:val="24"/>
          <w:u w:val="single"/>
        </w:rPr>
        <w:t>Bước 2:</w:t>
      </w:r>
      <w:r w:rsidRPr="0098702A">
        <w:rPr>
          <w:rFonts w:cs="Times New Roman"/>
          <w:sz w:val="24"/>
        </w:rPr>
        <w:t xml:space="preserve"> Nhấn vào nút </w:t>
      </w:r>
      <w:r w:rsidR="00850926">
        <w:rPr>
          <w:noProof/>
        </w:rPr>
        <w:drawing>
          <wp:inline distT="0" distB="0" distL="0" distR="0" wp14:anchorId="0F7908B3" wp14:editId="51A7E181">
            <wp:extent cx="228571" cy="209524"/>
            <wp:effectExtent l="0" t="0" r="63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8571" cy="209524"/>
                    </a:xfrm>
                    <a:prstGeom prst="rect">
                      <a:avLst/>
                    </a:prstGeom>
                  </pic:spPr>
                </pic:pic>
              </a:graphicData>
            </a:graphic>
          </wp:inline>
        </w:drawing>
      </w:r>
      <w:r w:rsidRPr="0098702A">
        <w:rPr>
          <w:rFonts w:cs="Times New Roman"/>
          <w:sz w:val="24"/>
        </w:rPr>
        <w:t xml:space="preserve"> ở cột yêu</w:t>
      </w:r>
      <w:r w:rsidR="00076ABD" w:rsidRPr="0098702A">
        <w:rPr>
          <w:rFonts w:cs="Times New Roman"/>
          <w:sz w:val="24"/>
        </w:rPr>
        <w:t xml:space="preserve"> cầu hủy</w:t>
      </w:r>
      <w:r w:rsidRPr="0098702A">
        <w:rPr>
          <w:rFonts w:cs="Times New Roman"/>
          <w:sz w:val="24"/>
        </w:rPr>
        <w:t xml:space="preserve">. </w:t>
      </w:r>
      <w:r w:rsidR="00F3145E">
        <w:rPr>
          <w:rFonts w:cs="Times New Roman"/>
          <w:sz w:val="24"/>
        </w:rPr>
        <w:t>Màn hình yêu cầu huỷ như sau:</w:t>
      </w:r>
    </w:p>
    <w:p w:rsidR="000F19ED" w:rsidRPr="0098702A" w:rsidRDefault="00606A0A" w:rsidP="000F19ED">
      <w:pPr>
        <w:rPr>
          <w:rFonts w:cs="Times New Roman"/>
          <w:noProof/>
          <w:sz w:val="24"/>
        </w:rPr>
      </w:pPr>
      <w:r>
        <w:rPr>
          <w:noProof/>
        </w:rPr>
        <w:drawing>
          <wp:inline distT="0" distB="0" distL="0" distR="0" wp14:anchorId="5540ED0E" wp14:editId="36D3118C">
            <wp:extent cx="5476191" cy="303809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76191" cy="3038095"/>
                    </a:xfrm>
                    <a:prstGeom prst="rect">
                      <a:avLst/>
                    </a:prstGeom>
                  </pic:spPr>
                </pic:pic>
              </a:graphicData>
            </a:graphic>
          </wp:inline>
        </w:drawing>
      </w:r>
    </w:p>
    <w:p w:rsidR="0028184E" w:rsidRPr="0098702A" w:rsidRDefault="0036422E" w:rsidP="000F19ED">
      <w:pPr>
        <w:rPr>
          <w:rFonts w:cs="Times New Roman"/>
          <w:sz w:val="24"/>
        </w:rPr>
      </w:pPr>
      <w:r>
        <w:rPr>
          <w:rFonts w:cs="Times New Roman"/>
          <w:sz w:val="24"/>
        </w:rPr>
        <w:t>DN</w:t>
      </w:r>
      <w:r w:rsidR="002226EB" w:rsidRPr="0098702A">
        <w:rPr>
          <w:rFonts w:cs="Times New Roman"/>
          <w:sz w:val="24"/>
        </w:rPr>
        <w:t xml:space="preserve"> thực hiện nhập thông tin </w:t>
      </w:r>
      <w:r w:rsidR="00F3145E">
        <w:rPr>
          <w:rFonts w:cs="Times New Roman"/>
          <w:sz w:val="24"/>
        </w:rPr>
        <w:t>lý do xin</w:t>
      </w:r>
      <w:r w:rsidR="002226EB" w:rsidRPr="0098702A">
        <w:rPr>
          <w:rFonts w:cs="Times New Roman"/>
          <w:sz w:val="24"/>
        </w:rPr>
        <w:t xml:space="preserve"> hủy hồ sơ</w:t>
      </w:r>
      <w:r w:rsidR="0028184E" w:rsidRPr="0098702A">
        <w:rPr>
          <w:rFonts w:cs="Times New Roman"/>
          <w:sz w:val="24"/>
        </w:rPr>
        <w:t>. Sau đ</w:t>
      </w:r>
      <w:r w:rsidR="001E3AF5" w:rsidRPr="0098702A">
        <w:rPr>
          <w:rFonts w:cs="Times New Roman"/>
          <w:sz w:val="24"/>
        </w:rPr>
        <w:t>ó</w:t>
      </w:r>
      <w:r w:rsidR="0028184E" w:rsidRPr="0098702A">
        <w:rPr>
          <w:rFonts w:cs="Times New Roman"/>
          <w:sz w:val="24"/>
        </w:rPr>
        <w:t xml:space="preserve"> nhấ</w:t>
      </w:r>
      <w:r w:rsidR="002226EB" w:rsidRPr="0098702A">
        <w:rPr>
          <w:rFonts w:cs="Times New Roman"/>
          <w:sz w:val="24"/>
        </w:rPr>
        <w:t xml:space="preserve">n </w:t>
      </w:r>
      <w:proofErr w:type="gramStart"/>
      <w:r w:rsidR="002226EB" w:rsidRPr="0098702A">
        <w:rPr>
          <w:rFonts w:cs="Times New Roman"/>
          <w:sz w:val="24"/>
        </w:rPr>
        <w:t xml:space="preserve">nút </w:t>
      </w:r>
      <w:proofErr w:type="gramEnd"/>
      <w:r w:rsidR="00303FBC">
        <w:rPr>
          <w:rFonts w:cs="Times New Roman"/>
          <w:noProof/>
          <w:sz w:val="24"/>
        </w:rPr>
        <w:drawing>
          <wp:inline distT="0" distB="0" distL="0" distR="0" wp14:anchorId="711603A8" wp14:editId="74973E50">
            <wp:extent cx="1133475" cy="2571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srcRect/>
                    <a:stretch>
                      <a:fillRect/>
                    </a:stretch>
                  </pic:blipFill>
                  <pic:spPr bwMode="auto">
                    <a:xfrm>
                      <a:off x="0" y="0"/>
                      <a:ext cx="1133475" cy="257175"/>
                    </a:xfrm>
                    <a:prstGeom prst="rect">
                      <a:avLst/>
                    </a:prstGeom>
                    <a:noFill/>
                    <a:ln w="9525">
                      <a:noFill/>
                      <a:miter lim="800000"/>
                      <a:headEnd/>
                      <a:tailEnd/>
                    </a:ln>
                  </pic:spPr>
                </pic:pic>
              </a:graphicData>
            </a:graphic>
          </wp:inline>
        </w:drawing>
      </w:r>
      <w:r w:rsidR="002226EB" w:rsidRPr="0098702A">
        <w:rPr>
          <w:rFonts w:cs="Times New Roman"/>
          <w:sz w:val="24"/>
        </w:rPr>
        <w:t>.</w:t>
      </w:r>
      <w:r w:rsidR="0028184E" w:rsidRPr="0098702A">
        <w:rPr>
          <w:rFonts w:cs="Times New Roman"/>
          <w:sz w:val="24"/>
        </w:rPr>
        <w:t xml:space="preserve"> </w:t>
      </w:r>
      <w:proofErr w:type="gramStart"/>
      <w:r w:rsidR="0028184E" w:rsidRPr="0098702A">
        <w:rPr>
          <w:rFonts w:cs="Times New Roman"/>
          <w:sz w:val="24"/>
        </w:rPr>
        <w:t xml:space="preserve">Hệ thống đưa ra màn hình cho </w:t>
      </w:r>
      <w:r>
        <w:rPr>
          <w:rFonts w:cs="Times New Roman"/>
          <w:sz w:val="24"/>
        </w:rPr>
        <w:t>DN</w:t>
      </w:r>
      <w:r w:rsidR="0028184E" w:rsidRPr="0098702A">
        <w:rPr>
          <w:rFonts w:cs="Times New Roman"/>
          <w:sz w:val="24"/>
        </w:rPr>
        <w:t xml:space="preserve"> xác nhận.</w:t>
      </w:r>
      <w:proofErr w:type="gramEnd"/>
    </w:p>
    <w:p w:rsidR="0028184E" w:rsidRPr="0098702A" w:rsidRDefault="00303FBC" w:rsidP="000F19ED">
      <w:pPr>
        <w:rPr>
          <w:rFonts w:cs="Times New Roman"/>
          <w:sz w:val="24"/>
        </w:rPr>
      </w:pPr>
      <w:r>
        <w:rPr>
          <w:rFonts w:cs="Times New Roman"/>
          <w:noProof/>
          <w:sz w:val="24"/>
        </w:rPr>
        <w:drawing>
          <wp:inline distT="0" distB="0" distL="0" distR="0" wp14:anchorId="2B9A89A1" wp14:editId="629EC253">
            <wp:extent cx="2362200" cy="13716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srcRect/>
                    <a:stretch>
                      <a:fillRect/>
                    </a:stretch>
                  </pic:blipFill>
                  <pic:spPr bwMode="auto">
                    <a:xfrm>
                      <a:off x="0" y="0"/>
                      <a:ext cx="2362200" cy="1371600"/>
                    </a:xfrm>
                    <a:prstGeom prst="rect">
                      <a:avLst/>
                    </a:prstGeom>
                    <a:noFill/>
                    <a:ln w="9525">
                      <a:noFill/>
                      <a:miter lim="800000"/>
                      <a:headEnd/>
                      <a:tailEnd/>
                    </a:ln>
                  </pic:spPr>
                </pic:pic>
              </a:graphicData>
            </a:graphic>
          </wp:inline>
        </w:drawing>
      </w:r>
    </w:p>
    <w:p w:rsidR="002226EB" w:rsidRDefault="001E3AF5" w:rsidP="000F19ED">
      <w:pPr>
        <w:rPr>
          <w:rFonts w:cs="Times New Roman"/>
          <w:sz w:val="24"/>
        </w:rPr>
      </w:pPr>
      <w:proofErr w:type="gramStart"/>
      <w:r w:rsidRPr="0098702A">
        <w:rPr>
          <w:rFonts w:cs="Times New Roman"/>
          <w:sz w:val="24"/>
        </w:rPr>
        <w:t xml:space="preserve">Nhấn OK nếu muốn gửi yêu cầu hủy, hoặc </w:t>
      </w:r>
      <w:r w:rsidR="008235A7">
        <w:rPr>
          <w:rFonts w:cs="Times New Roman"/>
          <w:sz w:val="24"/>
        </w:rPr>
        <w:t>Huỷ bỏ</w:t>
      </w:r>
      <w:r w:rsidRPr="0098702A">
        <w:rPr>
          <w:rFonts w:cs="Times New Roman"/>
          <w:sz w:val="24"/>
        </w:rPr>
        <w:t xml:space="preserve"> nếu không muốn gửi yêu cầu hủy</w:t>
      </w:r>
      <w:r w:rsidR="007E7152">
        <w:rPr>
          <w:rFonts w:cs="Times New Roman"/>
          <w:sz w:val="24"/>
        </w:rPr>
        <w:t>’</w:t>
      </w:r>
      <w:r w:rsidRPr="0098702A">
        <w:rPr>
          <w:rFonts w:cs="Times New Roman"/>
          <w:sz w:val="24"/>
        </w:rPr>
        <w:t>.</w:t>
      </w:r>
      <w:proofErr w:type="gramEnd"/>
      <w:r w:rsidR="00577147">
        <w:rPr>
          <w:rFonts w:cs="Times New Roman"/>
          <w:sz w:val="24"/>
        </w:rPr>
        <w:t xml:space="preserve"> Nhấn OK.</w:t>
      </w:r>
      <w:r w:rsidR="008F0010">
        <w:rPr>
          <w:rFonts w:cs="Times New Roman"/>
          <w:sz w:val="24"/>
        </w:rPr>
        <w:t xml:space="preserve"> (</w:t>
      </w:r>
      <w:proofErr w:type="gramStart"/>
      <w:r w:rsidR="008F0010">
        <w:rPr>
          <w:rFonts w:cs="Times New Roman"/>
          <w:sz w:val="24"/>
        </w:rPr>
        <w:t>giai</w:t>
      </w:r>
      <w:proofErr w:type="gramEnd"/>
      <w:r w:rsidR="008F0010">
        <w:rPr>
          <w:rFonts w:cs="Times New Roman"/>
          <w:sz w:val="24"/>
        </w:rPr>
        <w:t xml:space="preserve"> đoạn đầu chưa bắt buộc ký số thì sẽ hiển thị thông báo gửi thành công)</w:t>
      </w:r>
    </w:p>
    <w:p w:rsidR="00577147" w:rsidRDefault="00577147" w:rsidP="00577147">
      <w:pPr>
        <w:rPr>
          <w:rFonts w:cs="Times New Roman"/>
          <w:sz w:val="26"/>
          <w:szCs w:val="26"/>
        </w:rPr>
      </w:pPr>
      <w:r>
        <w:rPr>
          <w:rFonts w:cs="Times New Roman"/>
          <w:noProof/>
          <w:sz w:val="26"/>
          <w:szCs w:val="26"/>
        </w:rPr>
        <w:t>Màn hình Security Warning hiển thị</w:t>
      </w:r>
      <w:r>
        <w:rPr>
          <w:rFonts w:cs="Times New Roman"/>
          <w:sz w:val="26"/>
          <w:szCs w:val="26"/>
        </w:rPr>
        <w:t>:</w:t>
      </w:r>
    </w:p>
    <w:p w:rsidR="00577147" w:rsidRDefault="00577147" w:rsidP="00577147">
      <w:pPr>
        <w:rPr>
          <w:rFonts w:cs="Times New Roman"/>
          <w:sz w:val="26"/>
          <w:szCs w:val="26"/>
        </w:rPr>
      </w:pPr>
      <w:r>
        <w:rPr>
          <w:rFonts w:cs="Times New Roman"/>
          <w:noProof/>
          <w:sz w:val="26"/>
          <w:szCs w:val="26"/>
        </w:rPr>
        <w:lastRenderedPageBreak/>
        <w:drawing>
          <wp:inline distT="0" distB="0" distL="0" distR="0" wp14:anchorId="7F91C603" wp14:editId="16665575">
            <wp:extent cx="5276850" cy="3352800"/>
            <wp:effectExtent l="19050" t="0" r="0" b="0"/>
            <wp:docPr id="159" name="Picture 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
                    <pic:cNvPicPr>
                      <a:picLocks noChangeAspect="1" noChangeArrowheads="1"/>
                    </pic:cNvPicPr>
                  </pic:nvPicPr>
                  <pic:blipFill>
                    <a:blip r:embed="rId56"/>
                    <a:srcRect/>
                    <a:stretch>
                      <a:fillRect/>
                    </a:stretch>
                  </pic:blipFill>
                  <pic:spPr bwMode="auto">
                    <a:xfrm>
                      <a:off x="0" y="0"/>
                      <a:ext cx="5276850" cy="3352800"/>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rPr>
          <w:rFonts w:cs="Times New Roman"/>
          <w:sz w:val="26"/>
          <w:szCs w:val="26"/>
        </w:rPr>
      </w:pPr>
      <w:r w:rsidRPr="00B34DC1">
        <w:rPr>
          <w:rFonts w:cs="Times New Roman"/>
          <w:sz w:val="26"/>
          <w:szCs w:val="26"/>
        </w:rPr>
        <w:t xml:space="preserve">Chọn </w:t>
      </w:r>
      <w:proofErr w:type="gramStart"/>
      <w:r w:rsidRPr="00B34DC1">
        <w:rPr>
          <w:rFonts w:cs="Times New Roman"/>
          <w:sz w:val="26"/>
          <w:szCs w:val="26"/>
        </w:rPr>
        <w:t xml:space="preserve">checkbox </w:t>
      </w:r>
      <w:proofErr w:type="gramEnd"/>
      <w:r>
        <w:rPr>
          <w:rFonts w:cs="Times New Roman"/>
          <w:noProof/>
          <w:sz w:val="26"/>
          <w:szCs w:val="26"/>
        </w:rPr>
        <w:drawing>
          <wp:inline distT="0" distB="0" distL="0" distR="0" wp14:anchorId="6EE9206C" wp14:editId="008DD4E9">
            <wp:extent cx="2552700" cy="228600"/>
            <wp:effectExtent l="19050" t="0" r="0" b="0"/>
            <wp:docPr id="1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2552700" cy="228600"/>
                    </a:xfrm>
                    <a:prstGeom prst="rect">
                      <a:avLst/>
                    </a:prstGeom>
                    <a:noFill/>
                    <a:ln w="9525">
                      <a:noFill/>
                      <a:miter lim="800000"/>
                      <a:headEnd/>
                      <a:tailEnd/>
                    </a:ln>
                  </pic:spPr>
                </pic:pic>
              </a:graphicData>
            </a:graphic>
          </wp:inline>
        </w:drawing>
      </w:r>
      <w:r w:rsidRPr="00B34DC1">
        <w:rPr>
          <w:rFonts w:cs="Times New Roman"/>
          <w:sz w:val="26"/>
          <w:szCs w:val="26"/>
        </w:rPr>
        <w:t>, nhấn Run để chạy ứng dụng</w:t>
      </w:r>
    </w:p>
    <w:p w:rsidR="00577147" w:rsidRDefault="00577147" w:rsidP="00577147">
      <w:pPr>
        <w:pStyle w:val="ListParagraph"/>
        <w:ind w:left="0"/>
        <w:jc w:val="both"/>
      </w:pPr>
      <w:r>
        <w:rPr>
          <w:noProof/>
        </w:rPr>
        <w:drawing>
          <wp:inline distT="0" distB="0" distL="0" distR="0" wp14:anchorId="5C2DA3EB" wp14:editId="5DF64DD4">
            <wp:extent cx="5276850" cy="3352800"/>
            <wp:effectExtent l="19050" t="0" r="0" b="0"/>
            <wp:docPr id="161" name="Picture 161" descr="SNAGHTML309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NAGHTML3099b0"/>
                    <pic:cNvPicPr>
                      <a:picLocks noChangeAspect="1" noChangeArrowheads="1"/>
                    </pic:cNvPicPr>
                  </pic:nvPicPr>
                  <pic:blipFill>
                    <a:blip r:embed="rId58"/>
                    <a:srcRect/>
                    <a:stretch>
                      <a:fillRect/>
                    </a:stretch>
                  </pic:blipFill>
                  <pic:spPr bwMode="auto">
                    <a:xfrm>
                      <a:off x="0" y="0"/>
                      <a:ext cx="5276850" cy="3352800"/>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rPr>
          <w:rFonts w:cs="Times New Roman"/>
          <w:i/>
          <w:sz w:val="26"/>
          <w:szCs w:val="26"/>
        </w:rPr>
      </w:pPr>
      <w:r w:rsidRPr="00B34DC1">
        <w:rPr>
          <w:rFonts w:cs="Times New Roman"/>
          <w:sz w:val="26"/>
          <w:szCs w:val="26"/>
          <w:u w:val="single"/>
        </w:rPr>
        <w:t>Lưu ý</w:t>
      </w:r>
      <w:r w:rsidRPr="00B34DC1">
        <w:rPr>
          <w:rFonts w:cs="Times New Roman"/>
          <w:sz w:val="26"/>
          <w:szCs w:val="26"/>
        </w:rPr>
        <w:t xml:space="preserve">: </w:t>
      </w:r>
      <w:r w:rsidRPr="00B34DC1">
        <w:rPr>
          <w:rFonts w:cs="Times New Roman"/>
          <w:i/>
          <w:sz w:val="26"/>
          <w:szCs w:val="26"/>
        </w:rPr>
        <w:t>Hệ thống có thể hỏi nhiều lần để xác thực, chọn checkbox và nhấn Run lần nữa nếu được hỏi</w:t>
      </w:r>
    </w:p>
    <w:p w:rsidR="00577147" w:rsidRDefault="0036422E" w:rsidP="00577147">
      <w:pPr>
        <w:pStyle w:val="ListParagraph"/>
        <w:ind w:left="0"/>
        <w:jc w:val="both"/>
        <w:rPr>
          <w:rFonts w:cs="Times New Roman"/>
          <w:sz w:val="26"/>
          <w:szCs w:val="26"/>
        </w:rPr>
      </w:pPr>
      <w:r>
        <w:rPr>
          <w:rFonts w:cs="Times New Roman"/>
          <w:sz w:val="26"/>
          <w:szCs w:val="26"/>
        </w:rPr>
        <w:t>DN</w:t>
      </w:r>
      <w:r w:rsidR="00577147">
        <w:rPr>
          <w:rFonts w:cs="Times New Roman"/>
          <w:sz w:val="26"/>
          <w:szCs w:val="26"/>
        </w:rPr>
        <w:t xml:space="preserve"> chọn chứng </w:t>
      </w:r>
      <w:proofErr w:type="gramStart"/>
      <w:r w:rsidR="00577147">
        <w:rPr>
          <w:rFonts w:cs="Times New Roman"/>
          <w:sz w:val="26"/>
          <w:szCs w:val="26"/>
        </w:rPr>
        <w:t>thư</w:t>
      </w:r>
      <w:proofErr w:type="gramEnd"/>
      <w:r w:rsidR="00577147">
        <w:rPr>
          <w:rFonts w:cs="Times New Roman"/>
          <w:sz w:val="26"/>
          <w:szCs w:val="26"/>
        </w:rPr>
        <w:t xml:space="preserve"> số (Trường hợp usb token có thể có nhiều chứng thư số)</w:t>
      </w:r>
    </w:p>
    <w:p w:rsidR="00577147" w:rsidRDefault="00577147" w:rsidP="00577147">
      <w:pPr>
        <w:pStyle w:val="ListParagraph"/>
        <w:ind w:left="0"/>
        <w:jc w:val="both"/>
      </w:pPr>
      <w:r>
        <w:rPr>
          <w:noProof/>
        </w:rPr>
        <w:lastRenderedPageBreak/>
        <w:drawing>
          <wp:inline distT="0" distB="0" distL="0" distR="0" wp14:anchorId="08EE047C" wp14:editId="2E2EC870">
            <wp:extent cx="3810000" cy="1905000"/>
            <wp:effectExtent l="19050" t="0" r="0" b="0"/>
            <wp:docPr id="162" name="Picture 162" descr="SNAGHTML49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NAGHTML494653"/>
                    <pic:cNvPicPr>
                      <a:picLocks noChangeAspect="1" noChangeArrowheads="1"/>
                    </pic:cNvPicPr>
                  </pic:nvPicPr>
                  <pic:blipFill>
                    <a:blip r:embed="rId59"/>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577147" w:rsidRDefault="0036422E" w:rsidP="00577147">
      <w:pPr>
        <w:pStyle w:val="ListParagraph"/>
        <w:ind w:left="0"/>
        <w:jc w:val="both"/>
      </w:pPr>
      <w:r>
        <w:t>DN</w:t>
      </w:r>
      <w:r w:rsidR="00577147">
        <w:t xml:space="preserve"> nhập mã pin vào ô User PIN cho chứng </w:t>
      </w:r>
      <w:proofErr w:type="gramStart"/>
      <w:r w:rsidR="00577147">
        <w:t>thư</w:t>
      </w:r>
      <w:proofErr w:type="gramEnd"/>
      <w:r w:rsidR="00577147">
        <w:t xml:space="preserve"> số đã chọn:</w:t>
      </w:r>
    </w:p>
    <w:p w:rsidR="00577147" w:rsidRDefault="00577147" w:rsidP="00577147">
      <w:pPr>
        <w:pStyle w:val="ListParagraph"/>
        <w:ind w:left="0"/>
        <w:jc w:val="both"/>
      </w:pPr>
      <w:r>
        <w:rPr>
          <w:noProof/>
        </w:rPr>
        <w:drawing>
          <wp:inline distT="0" distB="0" distL="0" distR="0" wp14:anchorId="31049E15" wp14:editId="19315297">
            <wp:extent cx="3495675" cy="1752600"/>
            <wp:effectExtent l="19050" t="0" r="9525" b="0"/>
            <wp:docPr id="163" name="Picture 163" descr="SNAGHTML4ae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NAGHTML4ae5bd"/>
                    <pic:cNvPicPr>
                      <a:picLocks noChangeAspect="1" noChangeArrowheads="1"/>
                    </pic:cNvPicPr>
                  </pic:nvPicPr>
                  <pic:blipFill>
                    <a:blip r:embed="rId60"/>
                    <a:srcRect/>
                    <a:stretch>
                      <a:fillRect/>
                    </a:stretch>
                  </pic:blipFill>
                  <pic:spPr bwMode="auto">
                    <a:xfrm>
                      <a:off x="0" y="0"/>
                      <a:ext cx="3495675" cy="1752600"/>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pPr>
      <w:proofErr w:type="gramStart"/>
      <w:r>
        <w:t>Sau khi nhập mã PIN xong, nhấn nút Login.</w:t>
      </w:r>
      <w:proofErr w:type="gramEnd"/>
    </w:p>
    <w:p w:rsidR="00577147" w:rsidRDefault="00577147" w:rsidP="00577147">
      <w:pPr>
        <w:pStyle w:val="ListParagraph"/>
        <w:ind w:left="0"/>
        <w:jc w:val="both"/>
      </w:pPr>
      <w:r>
        <w:t>Trường hợp nhập sai mã PIN, hệ thống đưa ra thông báo: (</w:t>
      </w:r>
      <w:r w:rsidR="0036422E">
        <w:t>DN</w:t>
      </w:r>
      <w:r>
        <w:t xml:space="preserve"> nhập lại mã PIN đúng)</w:t>
      </w:r>
    </w:p>
    <w:p w:rsidR="00577147" w:rsidRDefault="00577147" w:rsidP="00577147">
      <w:pPr>
        <w:pStyle w:val="ListParagraph"/>
        <w:ind w:left="0"/>
        <w:jc w:val="both"/>
      </w:pPr>
      <w:r>
        <w:rPr>
          <w:noProof/>
        </w:rPr>
        <w:drawing>
          <wp:inline distT="0" distB="0" distL="0" distR="0" wp14:anchorId="36276CAE" wp14:editId="218128C1">
            <wp:extent cx="2705100" cy="1533525"/>
            <wp:effectExtent l="19050" t="0" r="0" b="0"/>
            <wp:docPr id="164" name="Picture 164" descr="SNAGHTML4cd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NAGHTML4cd653"/>
                    <pic:cNvPicPr>
                      <a:picLocks noChangeAspect="1" noChangeArrowheads="1"/>
                    </pic:cNvPicPr>
                  </pic:nvPicPr>
                  <pic:blipFill>
                    <a:blip r:embed="rId61"/>
                    <a:srcRect/>
                    <a:stretch>
                      <a:fillRect/>
                    </a:stretch>
                  </pic:blipFill>
                  <pic:spPr bwMode="auto">
                    <a:xfrm>
                      <a:off x="0" y="0"/>
                      <a:ext cx="2705100" cy="1533525"/>
                    </a:xfrm>
                    <a:prstGeom prst="rect">
                      <a:avLst/>
                    </a:prstGeom>
                    <a:noFill/>
                    <a:ln w="9525">
                      <a:noFill/>
                      <a:miter lim="800000"/>
                      <a:headEnd/>
                      <a:tailEnd/>
                    </a:ln>
                  </pic:spPr>
                </pic:pic>
              </a:graphicData>
            </a:graphic>
          </wp:inline>
        </w:drawing>
      </w:r>
    </w:p>
    <w:p w:rsidR="00577147" w:rsidRDefault="00577147" w:rsidP="00577147">
      <w:pPr>
        <w:pStyle w:val="ListParagraph"/>
        <w:ind w:left="0"/>
        <w:jc w:val="both"/>
      </w:pPr>
      <w:r>
        <w:t xml:space="preserve">Trường hợp chứng </w:t>
      </w:r>
      <w:proofErr w:type="gramStart"/>
      <w:r>
        <w:t>thư</w:t>
      </w:r>
      <w:proofErr w:type="gramEnd"/>
      <w:r>
        <w:t xml:space="preserve"> hết hạn, hệ thống đưa ra thông báo: (</w:t>
      </w:r>
      <w:r w:rsidR="0036422E">
        <w:t>DN</w:t>
      </w:r>
      <w:r>
        <w:t xml:space="preserve"> liên hệ lại nơi cấp chứng thư số để được hỗ trợ)</w:t>
      </w:r>
    </w:p>
    <w:p w:rsidR="00577147" w:rsidRDefault="00577147" w:rsidP="00577147">
      <w:pPr>
        <w:pStyle w:val="ListParagraph"/>
        <w:ind w:left="0"/>
        <w:jc w:val="both"/>
      </w:pPr>
      <w:r>
        <w:rPr>
          <w:noProof/>
        </w:rPr>
        <w:drawing>
          <wp:inline distT="0" distB="0" distL="0" distR="0" wp14:anchorId="2984EA1A" wp14:editId="6B15B226">
            <wp:extent cx="2286000" cy="1400175"/>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a:srcRect/>
                    <a:stretch>
                      <a:fillRect/>
                    </a:stretch>
                  </pic:blipFill>
                  <pic:spPr bwMode="auto">
                    <a:xfrm>
                      <a:off x="0" y="0"/>
                      <a:ext cx="2286000" cy="1400175"/>
                    </a:xfrm>
                    <a:prstGeom prst="rect">
                      <a:avLst/>
                    </a:prstGeom>
                    <a:noFill/>
                    <a:ln w="9525">
                      <a:noFill/>
                      <a:miter lim="800000"/>
                      <a:headEnd/>
                      <a:tailEnd/>
                    </a:ln>
                  </pic:spPr>
                </pic:pic>
              </a:graphicData>
            </a:graphic>
          </wp:inline>
        </w:drawing>
      </w:r>
    </w:p>
    <w:p w:rsidR="00577147" w:rsidRPr="00264427" w:rsidRDefault="00577147" w:rsidP="00577147">
      <w:pPr>
        <w:rPr>
          <w:rFonts w:cs="Times New Roman"/>
          <w:sz w:val="26"/>
          <w:szCs w:val="26"/>
        </w:rPr>
      </w:pPr>
      <w:r>
        <w:rPr>
          <w:rFonts w:cs="Times New Roman"/>
          <w:sz w:val="26"/>
          <w:szCs w:val="26"/>
        </w:rPr>
        <w:lastRenderedPageBreak/>
        <w:t xml:space="preserve">Trường hợp nhập mã PIN đúng và chứng </w:t>
      </w:r>
      <w:proofErr w:type="gramStart"/>
      <w:r>
        <w:rPr>
          <w:rFonts w:cs="Times New Roman"/>
          <w:sz w:val="26"/>
          <w:szCs w:val="26"/>
        </w:rPr>
        <w:t>thư</w:t>
      </w:r>
      <w:proofErr w:type="gramEnd"/>
      <w:r>
        <w:rPr>
          <w:rFonts w:cs="Times New Roman"/>
          <w:sz w:val="26"/>
          <w:szCs w:val="26"/>
        </w:rPr>
        <w:t xml:space="preserve"> còn hạn, h</w:t>
      </w:r>
      <w:r w:rsidRPr="00264427">
        <w:rPr>
          <w:rFonts w:cs="Times New Roman"/>
          <w:sz w:val="26"/>
          <w:szCs w:val="26"/>
        </w:rPr>
        <w:t>ệ thống thông báo gửi thành công. Click OK</w:t>
      </w:r>
    </w:p>
    <w:p w:rsidR="00577147" w:rsidRPr="00264427" w:rsidRDefault="00577147" w:rsidP="00577147">
      <w:pPr>
        <w:rPr>
          <w:rFonts w:cs="Times New Roman"/>
          <w:sz w:val="26"/>
          <w:szCs w:val="26"/>
        </w:rPr>
      </w:pPr>
      <w:r>
        <w:rPr>
          <w:rFonts w:cs="Times New Roman"/>
          <w:noProof/>
          <w:sz w:val="26"/>
          <w:szCs w:val="26"/>
        </w:rPr>
        <w:drawing>
          <wp:inline distT="0" distB="0" distL="0" distR="0" wp14:anchorId="3A603951" wp14:editId="1883A647">
            <wp:extent cx="2314575" cy="1390650"/>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a:srcRect/>
                    <a:stretch>
                      <a:fillRect/>
                    </a:stretch>
                  </pic:blipFill>
                  <pic:spPr bwMode="auto">
                    <a:xfrm>
                      <a:off x="0" y="0"/>
                      <a:ext cx="2314575" cy="1390650"/>
                    </a:xfrm>
                    <a:prstGeom prst="rect">
                      <a:avLst/>
                    </a:prstGeom>
                    <a:noFill/>
                    <a:ln w="9525">
                      <a:noFill/>
                      <a:miter lim="800000"/>
                      <a:headEnd/>
                      <a:tailEnd/>
                    </a:ln>
                  </pic:spPr>
                </pic:pic>
              </a:graphicData>
            </a:graphic>
          </wp:inline>
        </w:drawing>
      </w:r>
    </w:p>
    <w:p w:rsidR="00E34295" w:rsidRPr="0098702A" w:rsidRDefault="00F118DC" w:rsidP="000F19ED">
      <w:pPr>
        <w:rPr>
          <w:rFonts w:cs="Times New Roman"/>
          <w:sz w:val="24"/>
        </w:rPr>
      </w:pPr>
      <w:proofErr w:type="gramStart"/>
      <w:r w:rsidRPr="0098702A">
        <w:rPr>
          <w:rFonts w:cs="Times New Roman"/>
          <w:sz w:val="24"/>
        </w:rPr>
        <w:t xml:space="preserve">Sau khi </w:t>
      </w:r>
      <w:r w:rsidR="0036422E">
        <w:rPr>
          <w:rFonts w:cs="Times New Roman"/>
          <w:sz w:val="24"/>
        </w:rPr>
        <w:t>DN</w:t>
      </w:r>
      <w:r w:rsidRPr="0098702A">
        <w:rPr>
          <w:rFonts w:cs="Times New Roman"/>
          <w:sz w:val="24"/>
        </w:rPr>
        <w:t xml:space="preserve"> gửi yêu cầu hủy, hồ sơ chuyển trạng thá</w:t>
      </w:r>
      <w:r w:rsidR="00C201FC">
        <w:rPr>
          <w:rFonts w:cs="Times New Roman"/>
          <w:sz w:val="24"/>
        </w:rPr>
        <w:t xml:space="preserve">i </w:t>
      </w:r>
      <w:r w:rsidR="007E7152">
        <w:rPr>
          <w:rFonts w:cs="Times New Roman"/>
          <w:sz w:val="24"/>
        </w:rPr>
        <w:t>“</w:t>
      </w:r>
      <w:r w:rsidR="00C201FC">
        <w:rPr>
          <w:rFonts w:cs="Times New Roman"/>
          <w:sz w:val="24"/>
        </w:rPr>
        <w:t>Đã gửi yêu cầu huỷ</w:t>
      </w:r>
      <w:r w:rsidR="007E7152">
        <w:rPr>
          <w:rFonts w:cs="Times New Roman"/>
          <w:sz w:val="24"/>
        </w:rPr>
        <w:t>”</w:t>
      </w:r>
      <w:r w:rsidR="00C201FC">
        <w:rPr>
          <w:rFonts w:cs="Times New Roman"/>
          <w:sz w:val="24"/>
        </w:rPr>
        <w:t>.</w:t>
      </w:r>
      <w:proofErr w:type="gramEnd"/>
    </w:p>
    <w:p w:rsidR="000F19ED" w:rsidRPr="0098702A" w:rsidRDefault="000F19ED" w:rsidP="000F19ED">
      <w:pPr>
        <w:rPr>
          <w:rFonts w:cs="Times New Roman"/>
          <w:sz w:val="24"/>
        </w:rPr>
      </w:pPr>
      <w:r w:rsidRPr="0098702A">
        <w:rPr>
          <w:rFonts w:cs="Times New Roman"/>
          <w:sz w:val="24"/>
        </w:rPr>
        <w:t xml:space="preserve">Sau khi </w:t>
      </w:r>
      <w:r w:rsidR="00577147">
        <w:rPr>
          <w:rFonts w:cs="Times New Roman"/>
          <w:sz w:val="24"/>
        </w:rPr>
        <w:t>BT</w:t>
      </w:r>
      <w:r w:rsidR="0053409F">
        <w:rPr>
          <w:rFonts w:cs="Times New Roman"/>
          <w:sz w:val="24"/>
        </w:rPr>
        <w:t>TTT</w:t>
      </w:r>
      <w:r w:rsidRPr="0098702A">
        <w:rPr>
          <w:rFonts w:cs="Times New Roman"/>
          <w:sz w:val="24"/>
        </w:rPr>
        <w:t xml:space="preserve"> nhận được yêu cầu hủy, thực hiện xem xét hồ sơ và trả thông báo </w:t>
      </w:r>
      <w:r w:rsidR="0030656E" w:rsidRPr="0098702A">
        <w:rPr>
          <w:rFonts w:cs="Times New Roman"/>
          <w:sz w:val="24"/>
        </w:rPr>
        <w:t xml:space="preserve">đồng ý hoặc từ chối hủy </w:t>
      </w:r>
      <w:r w:rsidRPr="0098702A">
        <w:rPr>
          <w:rFonts w:cs="Times New Roman"/>
          <w:sz w:val="24"/>
        </w:rPr>
        <w:t xml:space="preserve">thông tin hồ sơ. </w:t>
      </w:r>
      <w:r w:rsidR="0036422E">
        <w:rPr>
          <w:rFonts w:cs="Times New Roman"/>
          <w:sz w:val="24"/>
        </w:rPr>
        <w:t>DN</w:t>
      </w:r>
      <w:r w:rsidR="0030656E" w:rsidRPr="0098702A">
        <w:rPr>
          <w:rFonts w:cs="Times New Roman"/>
          <w:sz w:val="24"/>
        </w:rPr>
        <w:t xml:space="preserve"> tìm kiếm hồ </w:t>
      </w:r>
      <w:proofErr w:type="gramStart"/>
      <w:r w:rsidR="0030656E" w:rsidRPr="0098702A">
        <w:rPr>
          <w:rFonts w:cs="Times New Roman"/>
          <w:sz w:val="24"/>
        </w:rPr>
        <w:t>sơ</w:t>
      </w:r>
      <w:proofErr w:type="gramEnd"/>
      <w:r w:rsidR="0030656E" w:rsidRPr="0098702A">
        <w:rPr>
          <w:rFonts w:cs="Times New Roman"/>
          <w:sz w:val="24"/>
        </w:rPr>
        <w:t xml:space="preserve"> để xem trạng thái hồ sơ</w:t>
      </w:r>
      <w:r w:rsidR="007E7152">
        <w:rPr>
          <w:rFonts w:cs="Times New Roman"/>
          <w:sz w:val="24"/>
        </w:rPr>
        <w:t>:</w:t>
      </w:r>
    </w:p>
    <w:p w:rsidR="000F19ED" w:rsidRPr="0098702A" w:rsidRDefault="00B4430F" w:rsidP="007E7152">
      <w:pPr>
        <w:numPr>
          <w:ilvl w:val="0"/>
          <w:numId w:val="43"/>
        </w:numPr>
        <w:ind w:left="450" w:hanging="450"/>
        <w:rPr>
          <w:rFonts w:cs="Times New Roman"/>
          <w:sz w:val="24"/>
        </w:rPr>
      </w:pPr>
      <w:r w:rsidRPr="0098702A">
        <w:rPr>
          <w:rFonts w:cs="Times New Roman"/>
          <w:sz w:val="24"/>
        </w:rPr>
        <w:t xml:space="preserve">Trường hợp </w:t>
      </w:r>
      <w:r w:rsidR="0053409F">
        <w:rPr>
          <w:rFonts w:cs="Times New Roman"/>
          <w:sz w:val="24"/>
        </w:rPr>
        <w:t>BTTTT</w:t>
      </w:r>
      <w:r w:rsidRPr="0098702A">
        <w:rPr>
          <w:rFonts w:cs="Times New Roman"/>
          <w:sz w:val="24"/>
        </w:rPr>
        <w:t xml:space="preserve"> đồng ý yêu cầu hủy hồ sơ thì hồ sơ sẽ có trạng thái </w:t>
      </w:r>
      <w:r w:rsidR="007E7152">
        <w:rPr>
          <w:rFonts w:cs="Times New Roman"/>
          <w:sz w:val="24"/>
        </w:rPr>
        <w:t>“</w:t>
      </w:r>
      <w:r w:rsidR="00472BBE" w:rsidRPr="0098702A">
        <w:rPr>
          <w:rFonts w:cs="Times New Roman"/>
          <w:sz w:val="24"/>
        </w:rPr>
        <w:t>Đồng ý hủy</w:t>
      </w:r>
      <w:r w:rsidR="007E7152">
        <w:rPr>
          <w:rFonts w:cs="Times New Roman"/>
          <w:sz w:val="24"/>
        </w:rPr>
        <w:t>”.</w:t>
      </w:r>
    </w:p>
    <w:p w:rsidR="00B4430F" w:rsidRPr="0098702A" w:rsidRDefault="00B4430F" w:rsidP="007E7152">
      <w:pPr>
        <w:numPr>
          <w:ilvl w:val="0"/>
          <w:numId w:val="43"/>
        </w:numPr>
        <w:ind w:left="450" w:hanging="450"/>
        <w:rPr>
          <w:rFonts w:cs="Times New Roman"/>
          <w:sz w:val="24"/>
        </w:rPr>
      </w:pPr>
      <w:r w:rsidRPr="0098702A">
        <w:rPr>
          <w:rFonts w:cs="Times New Roman"/>
          <w:sz w:val="24"/>
        </w:rPr>
        <w:t xml:space="preserve">Trường hợp </w:t>
      </w:r>
      <w:proofErr w:type="gramStart"/>
      <w:r w:rsidR="00B218E5">
        <w:rPr>
          <w:rFonts w:cs="Times New Roman"/>
          <w:sz w:val="24"/>
        </w:rPr>
        <w:t>BTTTT</w:t>
      </w:r>
      <w:r w:rsidR="00B218E5" w:rsidRPr="0098702A">
        <w:rPr>
          <w:rFonts w:cs="Times New Roman"/>
          <w:sz w:val="24"/>
        </w:rPr>
        <w:t xml:space="preserve"> </w:t>
      </w:r>
      <w:r w:rsidR="00B218E5">
        <w:rPr>
          <w:rFonts w:cs="Times New Roman"/>
          <w:sz w:val="24"/>
        </w:rPr>
        <w:t xml:space="preserve"> </w:t>
      </w:r>
      <w:r w:rsidRPr="0098702A">
        <w:rPr>
          <w:rFonts w:cs="Times New Roman"/>
          <w:sz w:val="24"/>
        </w:rPr>
        <w:t>không</w:t>
      </w:r>
      <w:proofErr w:type="gramEnd"/>
      <w:r w:rsidRPr="0098702A">
        <w:rPr>
          <w:rFonts w:cs="Times New Roman"/>
          <w:sz w:val="24"/>
        </w:rPr>
        <w:t xml:space="preserve"> đồng ý yêu cầu hủy hồ sơ thì hồ sơ sẽ có trạng thái </w:t>
      </w:r>
      <w:r w:rsidR="007E7152">
        <w:rPr>
          <w:rFonts w:cs="Times New Roman"/>
          <w:sz w:val="24"/>
        </w:rPr>
        <w:t>“</w:t>
      </w:r>
      <w:r w:rsidRPr="0098702A">
        <w:rPr>
          <w:rFonts w:cs="Times New Roman"/>
          <w:sz w:val="24"/>
        </w:rPr>
        <w:t>Từ chối</w:t>
      </w:r>
      <w:r w:rsidR="00F61891" w:rsidRPr="0098702A">
        <w:rPr>
          <w:rFonts w:cs="Times New Roman"/>
          <w:sz w:val="24"/>
        </w:rPr>
        <w:t xml:space="preserve"> yêu cầu </w:t>
      </w:r>
      <w:r w:rsidR="00943140">
        <w:rPr>
          <w:rFonts w:cs="Times New Roman"/>
          <w:sz w:val="24"/>
        </w:rPr>
        <w:t>huỷ</w:t>
      </w:r>
      <w:r w:rsidR="007E7152">
        <w:rPr>
          <w:rFonts w:cs="Times New Roman"/>
          <w:sz w:val="24"/>
        </w:rPr>
        <w:t>”.</w:t>
      </w:r>
    </w:p>
    <w:p w:rsidR="00846057" w:rsidRPr="0098702A" w:rsidRDefault="00B218E5" w:rsidP="00CF3D2A">
      <w:pPr>
        <w:pStyle w:val="Heading2"/>
        <w:rPr>
          <w:sz w:val="24"/>
          <w:szCs w:val="24"/>
        </w:rPr>
      </w:pPr>
      <w:bookmarkStart w:id="42" w:name="_Toc481080376"/>
      <w:r>
        <w:rPr>
          <w:sz w:val="24"/>
          <w:szCs w:val="24"/>
        </w:rPr>
        <w:t>3.</w:t>
      </w:r>
      <w:r w:rsidR="00004C03">
        <w:rPr>
          <w:sz w:val="24"/>
          <w:szCs w:val="24"/>
        </w:rPr>
        <w:t>6</w:t>
      </w:r>
      <w:r w:rsidR="00846057" w:rsidRPr="0098702A">
        <w:rPr>
          <w:sz w:val="24"/>
          <w:szCs w:val="24"/>
        </w:rPr>
        <w:t xml:space="preserve"> Xem thông tin hồ sơ</w:t>
      </w:r>
      <w:bookmarkEnd w:id="42"/>
    </w:p>
    <w:p w:rsidR="00591F64" w:rsidRPr="0098702A" w:rsidRDefault="00591F64" w:rsidP="00591F64">
      <w:pPr>
        <w:rPr>
          <w:rFonts w:cs="Times New Roman"/>
          <w:sz w:val="24"/>
        </w:rPr>
      </w:pPr>
      <w:bookmarkStart w:id="43" w:name="_Xuất_file_thông"/>
      <w:bookmarkEnd w:id="43"/>
      <w:r w:rsidRPr="0098702A">
        <w:rPr>
          <w:rFonts w:cs="Times New Roman"/>
          <w:sz w:val="24"/>
        </w:rPr>
        <w:t xml:space="preserve">Chức năng cho phép </w:t>
      </w:r>
      <w:r w:rsidR="0036422E">
        <w:rPr>
          <w:rFonts w:cs="Times New Roman"/>
          <w:sz w:val="24"/>
        </w:rPr>
        <w:t>DN</w:t>
      </w:r>
      <w:r w:rsidRPr="0098702A">
        <w:rPr>
          <w:rFonts w:cs="Times New Roman"/>
          <w:sz w:val="24"/>
        </w:rPr>
        <w:t xml:space="preserve"> xem lại toàn bộ thông tin hồ sơ.</w:t>
      </w:r>
    </w:p>
    <w:p w:rsidR="00591F64" w:rsidRPr="0098702A" w:rsidRDefault="00591F64" w:rsidP="00591F64">
      <w:pPr>
        <w:pStyle w:val="NormalIndent"/>
      </w:pPr>
      <w:r w:rsidRPr="0027780E">
        <w:rPr>
          <w:b/>
          <w:u w:val="single"/>
        </w:rPr>
        <w:t>Bước 1</w:t>
      </w:r>
      <w:r w:rsidRPr="0098702A">
        <w:rPr>
          <w:u w:val="single"/>
        </w:rPr>
        <w:t>:</w:t>
      </w:r>
      <w:r w:rsidRPr="0098702A">
        <w:t xml:space="preserve"> Từ màn hình quản lý tìm kiếm, thực hiện tìm kiếm hồ sơ cần xem thông tin chi tiết:</w:t>
      </w:r>
    </w:p>
    <w:p w:rsidR="00591F64" w:rsidRPr="0098702A" w:rsidRDefault="004B704C" w:rsidP="00591F64">
      <w:pPr>
        <w:pStyle w:val="NormalIndent"/>
      </w:pPr>
      <w:r>
        <w:rPr>
          <w:noProof/>
        </w:rPr>
        <w:drawing>
          <wp:inline distT="0" distB="0" distL="0" distR="0" wp14:anchorId="22C61106" wp14:editId="2FDC1328">
            <wp:extent cx="5580380" cy="123650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80380" cy="1236507"/>
                    </a:xfrm>
                    <a:prstGeom prst="rect">
                      <a:avLst/>
                    </a:prstGeom>
                  </pic:spPr>
                </pic:pic>
              </a:graphicData>
            </a:graphic>
          </wp:inline>
        </w:drawing>
      </w:r>
    </w:p>
    <w:p w:rsidR="00591F64" w:rsidRDefault="00591F64" w:rsidP="00591F64">
      <w:pPr>
        <w:pStyle w:val="NormalIndent"/>
      </w:pPr>
      <w:r w:rsidRPr="0027780E">
        <w:rPr>
          <w:b/>
          <w:u w:val="single"/>
        </w:rPr>
        <w:t>Bước 2:</w:t>
      </w:r>
      <w:r w:rsidRPr="0098702A">
        <w:t xml:space="preserve">  Nhấn vào link </w:t>
      </w:r>
      <w:r w:rsidR="004B704C">
        <w:t xml:space="preserve">ở cột </w:t>
      </w:r>
      <w:r w:rsidRPr="0098702A">
        <w:t xml:space="preserve">Mã hồ sơ để xem thông tin chi tiết. Hệ thống hiển thị màn hình thông tin chi tiết hồ </w:t>
      </w:r>
      <w:proofErr w:type="gramStart"/>
      <w:r w:rsidRPr="0098702A">
        <w:t>sơ</w:t>
      </w:r>
      <w:proofErr w:type="gramEnd"/>
      <w:r w:rsidRPr="0098702A">
        <w:t xml:space="preserve"> đã khai báo:</w:t>
      </w:r>
    </w:p>
    <w:p w:rsidR="00591F64" w:rsidRPr="009B3727" w:rsidRDefault="00DC3782" w:rsidP="00591F64">
      <w:pPr>
        <w:pStyle w:val="NormalIndent"/>
      </w:pPr>
      <w:r>
        <w:rPr>
          <w:noProof/>
        </w:rPr>
        <w:lastRenderedPageBreak/>
        <w:drawing>
          <wp:inline distT="0" distB="0" distL="0" distR="0">
            <wp:extent cx="5580380" cy="3398038"/>
            <wp:effectExtent l="0" t="0" r="0" b="0"/>
            <wp:docPr id="113" name="Picture 113" descr="C:\Users\GPCP_X~1\AppData\Local\Temp\SNAGHTML22c0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PCP_X~1\AppData\Local\Temp\SNAGHTML22c01f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0380" cy="3398038"/>
                    </a:xfrm>
                    <a:prstGeom prst="rect">
                      <a:avLst/>
                    </a:prstGeom>
                    <a:noFill/>
                    <a:ln>
                      <a:noFill/>
                    </a:ln>
                  </pic:spPr>
                </pic:pic>
              </a:graphicData>
            </a:graphic>
          </wp:inline>
        </w:drawing>
      </w:r>
    </w:p>
    <w:p w:rsidR="001B72D5" w:rsidRPr="003C0EC7" w:rsidRDefault="00D2618A" w:rsidP="00CF3D2A">
      <w:pPr>
        <w:pStyle w:val="Heading2"/>
        <w:rPr>
          <w:sz w:val="24"/>
          <w:szCs w:val="24"/>
          <w:lang w:val="nl-NL"/>
        </w:rPr>
      </w:pPr>
      <w:bookmarkStart w:id="44" w:name="_Toc481080377"/>
      <w:r w:rsidRPr="003C0EC7">
        <w:rPr>
          <w:sz w:val="24"/>
          <w:szCs w:val="24"/>
          <w:lang w:val="nl-NL"/>
        </w:rPr>
        <w:t>3.</w:t>
      </w:r>
      <w:r w:rsidR="00004C03">
        <w:rPr>
          <w:sz w:val="24"/>
          <w:szCs w:val="24"/>
          <w:lang w:val="nl-NL"/>
        </w:rPr>
        <w:t>7</w:t>
      </w:r>
      <w:r w:rsidR="00846057" w:rsidRPr="003C0EC7">
        <w:rPr>
          <w:sz w:val="24"/>
          <w:szCs w:val="24"/>
          <w:lang w:val="nl-NL"/>
        </w:rPr>
        <w:t xml:space="preserve"> </w:t>
      </w:r>
      <w:r w:rsidRPr="003C0EC7">
        <w:rPr>
          <w:sz w:val="24"/>
          <w:szCs w:val="24"/>
          <w:lang w:val="nl-NL"/>
        </w:rPr>
        <w:t xml:space="preserve">Xem lịch sử </w:t>
      </w:r>
      <w:r w:rsidR="00217CD6" w:rsidRPr="003C0EC7">
        <w:rPr>
          <w:sz w:val="24"/>
          <w:szCs w:val="24"/>
          <w:lang w:val="nl-NL"/>
        </w:rPr>
        <w:t>tác động</w:t>
      </w:r>
      <w:r w:rsidRPr="003C0EC7">
        <w:rPr>
          <w:sz w:val="24"/>
          <w:szCs w:val="24"/>
          <w:lang w:val="nl-NL"/>
        </w:rPr>
        <w:t xml:space="preserve"> của hồ sơ</w:t>
      </w:r>
      <w:bookmarkEnd w:id="44"/>
    </w:p>
    <w:p w:rsidR="00E26C29" w:rsidRPr="003C0EC7" w:rsidRDefault="00D2618A" w:rsidP="00E26C29">
      <w:pPr>
        <w:rPr>
          <w:rFonts w:cs="Times New Roman"/>
          <w:sz w:val="24"/>
          <w:lang w:val="nl-NL"/>
        </w:rPr>
      </w:pPr>
      <w:r w:rsidRPr="003C0EC7">
        <w:rPr>
          <w:rFonts w:cs="Times New Roman"/>
          <w:sz w:val="24"/>
          <w:lang w:val="nl-NL"/>
        </w:rPr>
        <w:t xml:space="preserve">Chức năng này cho phép </w:t>
      </w:r>
      <w:r w:rsidR="0036422E">
        <w:rPr>
          <w:rFonts w:cs="Times New Roman"/>
          <w:sz w:val="24"/>
          <w:lang w:val="nl-NL"/>
        </w:rPr>
        <w:t>DN</w:t>
      </w:r>
      <w:r w:rsidR="00E26C29" w:rsidRPr="003C0EC7">
        <w:rPr>
          <w:rFonts w:cs="Times New Roman"/>
          <w:sz w:val="24"/>
          <w:lang w:val="nl-NL"/>
        </w:rPr>
        <w:t xml:space="preserve"> có thể </w:t>
      </w:r>
      <w:r w:rsidRPr="003C0EC7">
        <w:rPr>
          <w:rFonts w:cs="Times New Roman"/>
          <w:sz w:val="24"/>
          <w:lang w:val="nl-NL"/>
        </w:rPr>
        <w:t xml:space="preserve">xem lại quá trình </w:t>
      </w:r>
      <w:r w:rsidR="0036422E">
        <w:rPr>
          <w:rFonts w:cs="Times New Roman"/>
          <w:sz w:val="24"/>
          <w:lang w:val="nl-NL"/>
        </w:rPr>
        <w:t>DN</w:t>
      </w:r>
      <w:r w:rsidRPr="003C0EC7">
        <w:rPr>
          <w:rFonts w:cs="Times New Roman"/>
          <w:sz w:val="24"/>
          <w:lang w:val="nl-NL"/>
        </w:rPr>
        <w:t xml:space="preserve"> thao tác hồ sơ hoặc quá trình xử lý hồ sơ của </w:t>
      </w:r>
      <w:r w:rsidR="00D33311">
        <w:rPr>
          <w:rFonts w:cs="Times New Roman"/>
          <w:sz w:val="24"/>
          <w:lang w:val="nl-NL"/>
        </w:rPr>
        <w:t xml:space="preserve">cán bộ </w:t>
      </w:r>
      <w:r w:rsidR="000F3DD9" w:rsidRPr="003C0EC7">
        <w:rPr>
          <w:rFonts w:cs="Times New Roman"/>
          <w:sz w:val="24"/>
          <w:lang w:val="nl-NL"/>
        </w:rPr>
        <w:t>BT</w:t>
      </w:r>
      <w:r w:rsidR="00B218E5" w:rsidRPr="003C0EC7">
        <w:rPr>
          <w:rFonts w:cs="Times New Roman"/>
          <w:sz w:val="24"/>
          <w:lang w:val="nl-NL"/>
        </w:rPr>
        <w:t>TTT</w:t>
      </w:r>
      <w:r w:rsidR="00D33311">
        <w:rPr>
          <w:rFonts w:cs="Times New Roman"/>
          <w:sz w:val="24"/>
          <w:lang w:val="nl-NL"/>
        </w:rPr>
        <w:t>.</w:t>
      </w:r>
    </w:p>
    <w:p w:rsidR="001B72D5" w:rsidRPr="003C0EC7" w:rsidRDefault="001B72D5" w:rsidP="001B72D5">
      <w:pPr>
        <w:rPr>
          <w:rFonts w:cs="Times New Roman"/>
          <w:sz w:val="24"/>
          <w:lang w:val="nl-NL"/>
        </w:rPr>
      </w:pPr>
      <w:r w:rsidRPr="003C0EC7">
        <w:rPr>
          <w:rFonts w:cs="Times New Roman"/>
          <w:b/>
          <w:sz w:val="24"/>
          <w:u w:val="single"/>
          <w:lang w:val="nl-NL"/>
        </w:rPr>
        <w:t>Bước 1:</w:t>
      </w:r>
      <w:r w:rsidRPr="003C0EC7">
        <w:rPr>
          <w:rFonts w:cs="Times New Roman"/>
          <w:sz w:val="24"/>
          <w:lang w:val="nl-NL"/>
        </w:rPr>
        <w:t xml:space="preserve"> Tại màn hình quản lý tìm kiếm, thực hiện tìm kiếm hồ sơ </w:t>
      </w:r>
      <w:r w:rsidR="00D2618A" w:rsidRPr="003C0EC7">
        <w:rPr>
          <w:rFonts w:cs="Times New Roman"/>
          <w:sz w:val="24"/>
          <w:lang w:val="nl-NL"/>
        </w:rPr>
        <w:t xml:space="preserve">muốn xem thông tin lịch sử </w:t>
      </w:r>
      <w:r w:rsidR="00217CD6" w:rsidRPr="003C0EC7">
        <w:rPr>
          <w:rFonts w:cs="Times New Roman"/>
          <w:sz w:val="24"/>
          <w:lang w:val="nl-NL"/>
        </w:rPr>
        <w:t>tác động</w:t>
      </w:r>
    </w:p>
    <w:p w:rsidR="00E26C29" w:rsidRPr="003C0EC7" w:rsidRDefault="00791B8F" w:rsidP="001B72D5">
      <w:pPr>
        <w:rPr>
          <w:rFonts w:cs="Times New Roman"/>
          <w:sz w:val="24"/>
          <w:lang w:val="nl-NL"/>
        </w:rPr>
      </w:pPr>
      <w:r>
        <w:rPr>
          <w:noProof/>
        </w:rPr>
        <w:drawing>
          <wp:inline distT="0" distB="0" distL="0" distR="0" wp14:anchorId="29309DA2" wp14:editId="55CC1BC0">
            <wp:extent cx="5580380" cy="12353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80380" cy="1235315"/>
                    </a:xfrm>
                    <a:prstGeom prst="rect">
                      <a:avLst/>
                    </a:prstGeom>
                  </pic:spPr>
                </pic:pic>
              </a:graphicData>
            </a:graphic>
          </wp:inline>
        </w:drawing>
      </w:r>
    </w:p>
    <w:p w:rsidR="001B2DF6" w:rsidRPr="003C0EC7" w:rsidRDefault="001B2DF6" w:rsidP="001B72D5">
      <w:pPr>
        <w:rPr>
          <w:rFonts w:cs="Times New Roman"/>
          <w:sz w:val="24"/>
          <w:lang w:val="nl-NL"/>
        </w:rPr>
      </w:pPr>
      <w:r w:rsidRPr="003C0EC7">
        <w:rPr>
          <w:rFonts w:cs="Times New Roman"/>
          <w:b/>
          <w:sz w:val="24"/>
          <w:u w:val="single"/>
          <w:lang w:val="nl-NL"/>
        </w:rPr>
        <w:t>Bước 2:</w:t>
      </w:r>
      <w:r w:rsidRPr="003C0EC7">
        <w:rPr>
          <w:rFonts w:cs="Times New Roman"/>
          <w:sz w:val="24"/>
          <w:lang w:val="nl-NL"/>
        </w:rPr>
        <w:t xml:space="preserve"> Nhấn vào nút</w:t>
      </w:r>
      <w:r w:rsidR="005E490C" w:rsidRPr="003C0EC7">
        <w:rPr>
          <w:rFonts w:cs="Times New Roman"/>
          <w:sz w:val="24"/>
          <w:lang w:val="nl-NL"/>
        </w:rPr>
        <w:t xml:space="preserve"> </w:t>
      </w:r>
      <w:r w:rsidR="00303FBC">
        <w:rPr>
          <w:rFonts w:cs="Times New Roman"/>
          <w:noProof/>
          <w:sz w:val="24"/>
        </w:rPr>
        <w:drawing>
          <wp:inline distT="0" distB="0" distL="0" distR="0" wp14:anchorId="42CE30D2" wp14:editId="7B33B71C">
            <wp:extent cx="228600" cy="2286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5E490C" w:rsidRPr="003C0EC7">
        <w:rPr>
          <w:rFonts w:cs="Times New Roman"/>
          <w:sz w:val="24"/>
          <w:lang w:val="nl-NL"/>
        </w:rPr>
        <w:t xml:space="preserve"> ở cột lịch sử</w:t>
      </w:r>
      <w:r w:rsidRPr="003C0EC7">
        <w:rPr>
          <w:rFonts w:cs="Times New Roman"/>
          <w:sz w:val="24"/>
          <w:lang w:val="nl-NL"/>
        </w:rPr>
        <w:t xml:space="preserve">, hệ thống hiển thị màn hình </w:t>
      </w:r>
      <w:r w:rsidR="005E490C" w:rsidRPr="003C0EC7">
        <w:rPr>
          <w:rFonts w:cs="Times New Roman"/>
          <w:sz w:val="24"/>
          <w:lang w:val="nl-NL"/>
        </w:rPr>
        <w:t>thông tin lịch sử</w:t>
      </w:r>
      <w:r w:rsidR="00D618A6" w:rsidRPr="003C0EC7">
        <w:rPr>
          <w:rFonts w:cs="Times New Roman"/>
          <w:sz w:val="24"/>
          <w:lang w:val="nl-NL"/>
        </w:rPr>
        <w:t xml:space="preserve"> tác động (</w:t>
      </w:r>
      <w:r w:rsidR="00C30775" w:rsidRPr="003C0EC7">
        <w:rPr>
          <w:rFonts w:cs="Times New Roman"/>
          <w:sz w:val="24"/>
          <w:lang w:val="nl-NL"/>
        </w:rPr>
        <w:t>tab lịch sử tác động</w:t>
      </w:r>
      <w:r w:rsidR="00D618A6" w:rsidRPr="003C0EC7">
        <w:rPr>
          <w:rFonts w:cs="Times New Roman"/>
          <w:sz w:val="24"/>
          <w:lang w:val="nl-NL"/>
        </w:rPr>
        <w:t xml:space="preserve"> hồ sơ</w:t>
      </w:r>
      <w:r w:rsidR="00C30775" w:rsidRPr="003C0EC7">
        <w:rPr>
          <w:rFonts w:cs="Times New Roman"/>
          <w:sz w:val="24"/>
          <w:lang w:val="nl-NL"/>
        </w:rPr>
        <w:t>)</w:t>
      </w:r>
      <w:r w:rsidR="004954D4">
        <w:rPr>
          <w:rFonts w:cs="Times New Roman"/>
          <w:sz w:val="24"/>
          <w:lang w:val="nl-NL"/>
        </w:rPr>
        <w:t>.</w:t>
      </w:r>
    </w:p>
    <w:p w:rsidR="001B2DF6" w:rsidRDefault="00791B8F" w:rsidP="001B72D5">
      <w:pPr>
        <w:rPr>
          <w:rFonts w:cs="Times New Roman"/>
          <w:sz w:val="24"/>
          <w:lang w:val="nl-NL"/>
        </w:rPr>
      </w:pPr>
      <w:r>
        <w:rPr>
          <w:noProof/>
        </w:rPr>
        <w:drawing>
          <wp:inline distT="0" distB="0" distL="0" distR="0" wp14:anchorId="42762259" wp14:editId="17CB8B9A">
            <wp:extent cx="5580380" cy="120133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580380" cy="1201332"/>
                    </a:xfrm>
                    <a:prstGeom prst="rect">
                      <a:avLst/>
                    </a:prstGeom>
                  </pic:spPr>
                </pic:pic>
              </a:graphicData>
            </a:graphic>
          </wp:inline>
        </w:drawing>
      </w:r>
    </w:p>
    <w:p w:rsidR="00791B8F" w:rsidRPr="003C0EC7" w:rsidRDefault="00791B8F" w:rsidP="001B72D5">
      <w:pPr>
        <w:rPr>
          <w:rFonts w:cs="Times New Roman"/>
          <w:sz w:val="24"/>
          <w:lang w:val="nl-NL"/>
        </w:rPr>
      </w:pPr>
    </w:p>
    <w:p w:rsidR="00092865" w:rsidRPr="003C0EC7" w:rsidRDefault="00092865" w:rsidP="00CF3D2A">
      <w:pPr>
        <w:pStyle w:val="Heading2"/>
        <w:rPr>
          <w:sz w:val="24"/>
          <w:szCs w:val="24"/>
          <w:lang w:val="nl-NL"/>
        </w:rPr>
      </w:pPr>
      <w:bookmarkStart w:id="45" w:name="_Toc481080378"/>
      <w:r w:rsidRPr="003C0EC7">
        <w:rPr>
          <w:sz w:val="24"/>
          <w:szCs w:val="24"/>
          <w:lang w:val="nl-NL"/>
        </w:rPr>
        <w:lastRenderedPageBreak/>
        <w:t>3.</w:t>
      </w:r>
      <w:r w:rsidR="00004C03">
        <w:rPr>
          <w:sz w:val="24"/>
          <w:szCs w:val="24"/>
          <w:lang w:val="nl-NL"/>
        </w:rPr>
        <w:t>8</w:t>
      </w:r>
      <w:r w:rsidRPr="003C0EC7">
        <w:rPr>
          <w:sz w:val="24"/>
          <w:szCs w:val="24"/>
          <w:lang w:val="nl-NL"/>
        </w:rPr>
        <w:t xml:space="preserve"> Xem lịch sử phê duyệt của hồ sơ</w:t>
      </w:r>
      <w:bookmarkEnd w:id="45"/>
    </w:p>
    <w:p w:rsidR="00092865" w:rsidRPr="003C0EC7" w:rsidRDefault="00092865" w:rsidP="00092865">
      <w:pPr>
        <w:rPr>
          <w:rFonts w:cs="Times New Roman"/>
          <w:sz w:val="24"/>
          <w:lang w:val="nl-NL"/>
        </w:rPr>
      </w:pPr>
      <w:r w:rsidRPr="003C0EC7">
        <w:rPr>
          <w:rFonts w:cs="Times New Roman"/>
          <w:sz w:val="24"/>
          <w:lang w:val="nl-NL"/>
        </w:rPr>
        <w:t xml:space="preserve">Chức năng này cho phép </w:t>
      </w:r>
      <w:r w:rsidR="0036422E">
        <w:rPr>
          <w:rFonts w:cs="Times New Roman"/>
          <w:sz w:val="24"/>
          <w:lang w:val="nl-NL"/>
        </w:rPr>
        <w:t>DN</w:t>
      </w:r>
      <w:r w:rsidRPr="003C0EC7">
        <w:rPr>
          <w:rFonts w:cs="Times New Roman"/>
          <w:sz w:val="24"/>
          <w:lang w:val="nl-NL"/>
        </w:rPr>
        <w:t xml:space="preserve"> có thể xem lại quá trình xử lý hồ sơ của </w:t>
      </w:r>
      <w:r w:rsidR="002060B0" w:rsidRPr="003C0EC7">
        <w:rPr>
          <w:rFonts w:cs="Times New Roman"/>
          <w:sz w:val="24"/>
          <w:lang w:val="nl-NL"/>
        </w:rPr>
        <w:t>BT</w:t>
      </w:r>
      <w:r w:rsidR="00B218E5" w:rsidRPr="003C0EC7">
        <w:rPr>
          <w:rFonts w:cs="Times New Roman"/>
          <w:sz w:val="24"/>
          <w:lang w:val="nl-NL"/>
        </w:rPr>
        <w:t xml:space="preserve">TTT. </w:t>
      </w:r>
      <w:r w:rsidR="00D73073" w:rsidRPr="003C0EC7">
        <w:rPr>
          <w:rFonts w:cs="Times New Roman"/>
          <w:sz w:val="24"/>
          <w:lang w:val="nl-NL"/>
        </w:rPr>
        <w:t>Nội dung xử lý, Lý do (yêu cầu SĐBS, từ chối)</w:t>
      </w:r>
    </w:p>
    <w:p w:rsidR="00FB109D" w:rsidRDefault="00C30775" w:rsidP="00FB109D">
      <w:pPr>
        <w:rPr>
          <w:rFonts w:cs="Times New Roman"/>
          <w:sz w:val="24"/>
          <w:lang w:val="nl-NL"/>
        </w:rPr>
      </w:pPr>
      <w:r w:rsidRPr="003C0EC7">
        <w:rPr>
          <w:rFonts w:cs="Times New Roman"/>
          <w:b/>
          <w:sz w:val="24"/>
          <w:u w:val="single"/>
          <w:lang w:val="nl-NL"/>
        </w:rPr>
        <w:t>Bước 1:</w:t>
      </w:r>
      <w:r w:rsidRPr="003C0EC7">
        <w:rPr>
          <w:rFonts w:cs="Times New Roman"/>
          <w:sz w:val="24"/>
          <w:lang w:val="nl-NL"/>
        </w:rPr>
        <w:t xml:space="preserve"> </w:t>
      </w:r>
      <w:r w:rsidR="00FB109D" w:rsidRPr="003C0EC7">
        <w:rPr>
          <w:rFonts w:cs="Times New Roman"/>
          <w:sz w:val="24"/>
          <w:lang w:val="nl-NL"/>
        </w:rPr>
        <w:t>Tại màn hình quản lý tìm kiếm, thực hiện tìm kiếm hồ sơ muốn xem thông tin lịch sử tác động</w:t>
      </w:r>
      <w:r w:rsidR="004954D4">
        <w:rPr>
          <w:rFonts w:cs="Times New Roman"/>
          <w:sz w:val="24"/>
          <w:lang w:val="nl-NL"/>
        </w:rPr>
        <w:t>.</w:t>
      </w:r>
    </w:p>
    <w:p w:rsidR="004954D4" w:rsidRPr="003C0EC7" w:rsidRDefault="00346FB5" w:rsidP="00FB109D">
      <w:pPr>
        <w:rPr>
          <w:rFonts w:cs="Times New Roman"/>
          <w:sz w:val="24"/>
          <w:lang w:val="nl-NL"/>
        </w:rPr>
      </w:pPr>
      <w:r>
        <w:rPr>
          <w:noProof/>
        </w:rPr>
        <w:drawing>
          <wp:inline distT="0" distB="0" distL="0" distR="0" wp14:anchorId="10D2775F" wp14:editId="556A483E">
            <wp:extent cx="5580380" cy="124127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80380" cy="1241277"/>
                    </a:xfrm>
                    <a:prstGeom prst="rect">
                      <a:avLst/>
                    </a:prstGeom>
                  </pic:spPr>
                </pic:pic>
              </a:graphicData>
            </a:graphic>
          </wp:inline>
        </w:drawing>
      </w:r>
    </w:p>
    <w:p w:rsidR="00C30775" w:rsidRPr="003C0EC7" w:rsidRDefault="00C30775" w:rsidP="00C30775">
      <w:pPr>
        <w:rPr>
          <w:rFonts w:cs="Times New Roman"/>
          <w:sz w:val="24"/>
          <w:lang w:val="nl-NL"/>
        </w:rPr>
      </w:pPr>
      <w:r w:rsidRPr="003C0EC7">
        <w:rPr>
          <w:rFonts w:cs="Times New Roman"/>
          <w:b/>
          <w:sz w:val="24"/>
          <w:u w:val="single"/>
          <w:lang w:val="nl-NL"/>
        </w:rPr>
        <w:t>Bước 2:</w:t>
      </w:r>
      <w:r w:rsidR="004954D4">
        <w:rPr>
          <w:rFonts w:cs="Times New Roman"/>
          <w:sz w:val="24"/>
          <w:lang w:val="nl-NL"/>
        </w:rPr>
        <w:t xml:space="preserve"> </w:t>
      </w:r>
      <w:r w:rsidR="006F794F" w:rsidRPr="003C0EC7">
        <w:rPr>
          <w:rFonts w:cs="Times New Roman"/>
          <w:sz w:val="24"/>
          <w:lang w:val="nl-NL"/>
        </w:rPr>
        <w:t xml:space="preserve">Nhấn vào nút </w:t>
      </w:r>
      <w:r w:rsidR="006F794F">
        <w:rPr>
          <w:rFonts w:cs="Times New Roman"/>
          <w:noProof/>
          <w:sz w:val="24"/>
        </w:rPr>
        <w:drawing>
          <wp:inline distT="0" distB="0" distL="0" distR="0" wp14:anchorId="6CC86772" wp14:editId="5F3563B1">
            <wp:extent cx="228600" cy="228600"/>
            <wp:effectExtent l="19050" t="0" r="0" b="0"/>
            <wp:docPr id="6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6F794F" w:rsidRPr="003C0EC7">
        <w:rPr>
          <w:rFonts w:cs="Times New Roman"/>
          <w:sz w:val="24"/>
          <w:lang w:val="nl-NL"/>
        </w:rPr>
        <w:t xml:space="preserve"> ở cột lịch, hệ thống hiển thị màn hình thông tin lịch sử</w:t>
      </w:r>
      <w:r w:rsidR="006F794F">
        <w:rPr>
          <w:rFonts w:cs="Times New Roman"/>
          <w:sz w:val="24"/>
          <w:lang w:val="nl-NL"/>
        </w:rPr>
        <w:t xml:space="preserve"> tác động. Chuyển sang </w:t>
      </w:r>
      <w:r w:rsidR="006F794F" w:rsidRPr="003C0EC7">
        <w:rPr>
          <w:rFonts w:cs="Times New Roman"/>
          <w:sz w:val="24"/>
          <w:lang w:val="nl-NL"/>
        </w:rPr>
        <w:t xml:space="preserve">tab lịch sử </w:t>
      </w:r>
      <w:r w:rsidR="006F794F">
        <w:rPr>
          <w:rFonts w:cs="Times New Roman"/>
          <w:sz w:val="24"/>
          <w:lang w:val="nl-NL"/>
        </w:rPr>
        <w:t xml:space="preserve">phê duyệt. </w:t>
      </w:r>
    </w:p>
    <w:p w:rsidR="000E531C" w:rsidRPr="003C0EC7" w:rsidRDefault="00346FB5" w:rsidP="00092865">
      <w:pPr>
        <w:rPr>
          <w:rFonts w:cs="Times New Roman"/>
          <w:sz w:val="24"/>
          <w:lang w:val="nl-NL"/>
        </w:rPr>
      </w:pPr>
      <w:r>
        <w:rPr>
          <w:noProof/>
        </w:rPr>
        <w:drawing>
          <wp:inline distT="0" distB="0" distL="0" distR="0" wp14:anchorId="58725209" wp14:editId="382E8C41">
            <wp:extent cx="5580380" cy="140821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80380" cy="1408211"/>
                    </a:xfrm>
                    <a:prstGeom prst="rect">
                      <a:avLst/>
                    </a:prstGeom>
                  </pic:spPr>
                </pic:pic>
              </a:graphicData>
            </a:graphic>
          </wp:inline>
        </w:drawing>
      </w:r>
    </w:p>
    <w:p w:rsidR="009705C0" w:rsidRDefault="00004C03" w:rsidP="009705C0">
      <w:pPr>
        <w:pStyle w:val="Heading2"/>
        <w:rPr>
          <w:sz w:val="24"/>
          <w:szCs w:val="24"/>
          <w:lang w:val="nl-NL"/>
        </w:rPr>
      </w:pPr>
      <w:bookmarkStart w:id="46" w:name="_Toc481080379"/>
      <w:r w:rsidRPr="00303FBC">
        <w:rPr>
          <w:sz w:val="24"/>
          <w:szCs w:val="24"/>
          <w:lang w:val="nl-NL"/>
        </w:rPr>
        <w:t>3.9</w:t>
      </w:r>
      <w:r w:rsidR="009705C0" w:rsidRPr="00303FBC">
        <w:rPr>
          <w:sz w:val="24"/>
          <w:szCs w:val="24"/>
          <w:lang w:val="nl-NL"/>
        </w:rPr>
        <w:t xml:space="preserve"> Xem </w:t>
      </w:r>
      <w:r w:rsidRPr="00303FBC">
        <w:rPr>
          <w:sz w:val="24"/>
          <w:szCs w:val="24"/>
          <w:lang w:val="nl-NL"/>
        </w:rPr>
        <w:t>thông tin</w:t>
      </w:r>
      <w:r w:rsidR="00030E6F">
        <w:rPr>
          <w:sz w:val="24"/>
          <w:szCs w:val="24"/>
          <w:lang w:val="nl-NL"/>
        </w:rPr>
        <w:t xml:space="preserve"> </w:t>
      </w:r>
      <w:r w:rsidR="00B218E5" w:rsidRPr="00303FBC">
        <w:rPr>
          <w:sz w:val="24"/>
          <w:szCs w:val="24"/>
          <w:lang w:val="nl-NL"/>
        </w:rPr>
        <w:t>giấy phép</w:t>
      </w:r>
      <w:bookmarkEnd w:id="46"/>
    </w:p>
    <w:p w:rsidR="00AE2069" w:rsidRPr="00AE2069" w:rsidRDefault="00AE2069" w:rsidP="00AE2069">
      <w:pPr>
        <w:pStyle w:val="NormalIndent"/>
        <w:rPr>
          <w:lang w:val="nl-NL"/>
        </w:rPr>
      </w:pPr>
      <w:r w:rsidRPr="00AE2069">
        <w:rPr>
          <w:lang w:val="nl-NL"/>
        </w:rPr>
        <w:t xml:space="preserve">Chức năng cho phép </w:t>
      </w:r>
      <w:r w:rsidR="0036422E">
        <w:rPr>
          <w:lang w:val="nl-NL"/>
        </w:rPr>
        <w:t>DN</w:t>
      </w:r>
      <w:r w:rsidRPr="00AE2069">
        <w:rPr>
          <w:lang w:val="nl-NL"/>
        </w:rPr>
        <w:t xml:space="preserve"> xem thông tin giấy phép khi hồ sơ được BTTTT cấp phép.</w:t>
      </w:r>
    </w:p>
    <w:p w:rsidR="00AE2069" w:rsidRPr="00AE2069" w:rsidRDefault="0036422E" w:rsidP="00AE2069">
      <w:pPr>
        <w:pStyle w:val="NormalIndent"/>
        <w:rPr>
          <w:lang w:val="nl-NL"/>
        </w:rPr>
      </w:pPr>
      <w:r>
        <w:rPr>
          <w:lang w:val="nl-NL"/>
        </w:rPr>
        <w:t>DN</w:t>
      </w:r>
      <w:r w:rsidR="00AE2069" w:rsidRPr="00AE2069">
        <w:rPr>
          <w:lang w:val="nl-NL"/>
        </w:rPr>
        <w:t xml:space="preserve"> thực hiện tìm kiếm hồ sơ đã được cấp phép:</w:t>
      </w:r>
      <w:r w:rsidR="00A0416E">
        <w:rPr>
          <w:lang w:val="nl-NL"/>
        </w:rPr>
        <w:t xml:space="preserve"> (Hồ sơ ở trạng thái Cấp giấy phép)</w:t>
      </w:r>
    </w:p>
    <w:p w:rsidR="00AE2069" w:rsidRDefault="00CC6AE2" w:rsidP="00AE2069">
      <w:pPr>
        <w:pStyle w:val="NormalIndent"/>
      </w:pPr>
      <w:r>
        <w:rPr>
          <w:noProof/>
        </w:rPr>
        <w:drawing>
          <wp:inline distT="0" distB="0" distL="0" distR="0" wp14:anchorId="473E667B" wp14:editId="3FEE5C84">
            <wp:extent cx="5580380" cy="12407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80380" cy="1240790"/>
                    </a:xfrm>
                    <a:prstGeom prst="rect">
                      <a:avLst/>
                    </a:prstGeom>
                  </pic:spPr>
                </pic:pic>
              </a:graphicData>
            </a:graphic>
          </wp:inline>
        </w:drawing>
      </w:r>
    </w:p>
    <w:p w:rsidR="00AE2069" w:rsidRDefault="00AE2069" w:rsidP="00AE2069">
      <w:pPr>
        <w:pStyle w:val="NormalIndent"/>
      </w:pPr>
      <w:proofErr w:type="gramStart"/>
      <w:r>
        <w:t>Nhấn vào nút trong cột xem giấy phép.</w:t>
      </w:r>
      <w:proofErr w:type="gramEnd"/>
      <w:r>
        <w:t xml:space="preserve"> Màn hình thông tin giấy phép như sau:</w:t>
      </w:r>
    </w:p>
    <w:p w:rsidR="00AE2069" w:rsidRDefault="00DC60CC" w:rsidP="00AE2069">
      <w:pPr>
        <w:pStyle w:val="NormalIndent"/>
      </w:pPr>
      <w:r>
        <w:rPr>
          <w:noProof/>
        </w:rPr>
        <w:lastRenderedPageBreak/>
        <w:drawing>
          <wp:inline distT="0" distB="0" distL="0" distR="0" wp14:anchorId="63CC04A5" wp14:editId="04A91418">
            <wp:extent cx="5580380" cy="533355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580380" cy="5333556"/>
                    </a:xfrm>
                    <a:prstGeom prst="rect">
                      <a:avLst/>
                    </a:prstGeom>
                  </pic:spPr>
                </pic:pic>
              </a:graphicData>
            </a:graphic>
          </wp:inline>
        </w:drawing>
      </w:r>
    </w:p>
    <w:p w:rsidR="00030E6F" w:rsidRDefault="00030E6F" w:rsidP="00030E6F">
      <w:pPr>
        <w:pStyle w:val="Heading2"/>
        <w:rPr>
          <w:sz w:val="24"/>
          <w:szCs w:val="24"/>
          <w:lang w:val="nl-NL"/>
        </w:rPr>
      </w:pPr>
      <w:bookmarkStart w:id="47" w:name="_Toc481080380"/>
      <w:r w:rsidRPr="00303FBC">
        <w:rPr>
          <w:sz w:val="24"/>
          <w:szCs w:val="24"/>
          <w:lang w:val="nl-NL"/>
        </w:rPr>
        <w:t>3.</w:t>
      </w:r>
      <w:r>
        <w:rPr>
          <w:sz w:val="24"/>
          <w:szCs w:val="24"/>
          <w:lang w:val="nl-NL"/>
        </w:rPr>
        <w:t>10</w:t>
      </w:r>
      <w:r w:rsidRPr="00303FBC">
        <w:rPr>
          <w:sz w:val="24"/>
          <w:szCs w:val="24"/>
          <w:lang w:val="nl-NL"/>
        </w:rPr>
        <w:t xml:space="preserve"> </w:t>
      </w:r>
      <w:r>
        <w:rPr>
          <w:sz w:val="24"/>
          <w:szCs w:val="24"/>
          <w:lang w:val="nl-NL"/>
        </w:rPr>
        <w:t>Quản lý giấy phép</w:t>
      </w:r>
      <w:bookmarkEnd w:id="47"/>
    </w:p>
    <w:p w:rsidR="00030E6F" w:rsidRPr="00AE2069" w:rsidRDefault="00030E6F" w:rsidP="00030E6F">
      <w:pPr>
        <w:pStyle w:val="NormalIndent"/>
        <w:rPr>
          <w:lang w:val="nl-NL"/>
        </w:rPr>
      </w:pPr>
      <w:r w:rsidRPr="00AE2069">
        <w:rPr>
          <w:lang w:val="nl-NL"/>
        </w:rPr>
        <w:t>Chứ</w:t>
      </w:r>
      <w:r>
        <w:rPr>
          <w:lang w:val="nl-NL"/>
        </w:rPr>
        <w:t xml:space="preserve">c năng cho phép </w:t>
      </w:r>
      <w:r w:rsidR="0036422E">
        <w:rPr>
          <w:lang w:val="nl-NL"/>
        </w:rPr>
        <w:t>DN</w:t>
      </w:r>
      <w:r>
        <w:rPr>
          <w:lang w:val="nl-NL"/>
        </w:rPr>
        <w:t xml:space="preserve"> tra cứu, tìm kiếm </w:t>
      </w:r>
      <w:r w:rsidRPr="00AE2069">
        <w:rPr>
          <w:lang w:val="nl-NL"/>
        </w:rPr>
        <w:t xml:space="preserve">thông tin giấy phép </w:t>
      </w:r>
      <w:r>
        <w:rPr>
          <w:lang w:val="nl-NL"/>
        </w:rPr>
        <w:t>đã được BTTTT cấp cho mình.</w:t>
      </w:r>
    </w:p>
    <w:p w:rsidR="00030E6F" w:rsidRPr="00AE2069" w:rsidRDefault="0036422E" w:rsidP="00030E6F">
      <w:pPr>
        <w:pStyle w:val="NormalIndent"/>
        <w:rPr>
          <w:lang w:val="nl-NL"/>
        </w:rPr>
      </w:pPr>
      <w:r>
        <w:rPr>
          <w:lang w:val="nl-NL"/>
        </w:rPr>
        <w:t>DN</w:t>
      </w:r>
      <w:r w:rsidR="00286C49">
        <w:rPr>
          <w:lang w:val="nl-NL"/>
        </w:rPr>
        <w:t xml:space="preserve"> đăng nhập hệ thống NSW, vào menu BỘ TRUYỀN THÔNG THÔNG TIN, chọn QUẢN LÝ GIẤY PHÉP.</w:t>
      </w:r>
    </w:p>
    <w:p w:rsidR="00030E6F" w:rsidRDefault="00030E6F" w:rsidP="00030E6F">
      <w:pPr>
        <w:pStyle w:val="NormalIndent"/>
      </w:pPr>
      <w:r>
        <w:rPr>
          <w:noProof/>
        </w:rPr>
        <w:drawing>
          <wp:inline distT="0" distB="0" distL="0" distR="0" wp14:anchorId="346C617D" wp14:editId="3CE4CE81">
            <wp:extent cx="5491480" cy="792669"/>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5491480" cy="792669"/>
                    </a:xfrm>
                    <a:prstGeom prst="rect">
                      <a:avLst/>
                    </a:prstGeom>
                    <a:noFill/>
                    <a:ln w="9525">
                      <a:noFill/>
                      <a:miter lim="800000"/>
                      <a:headEnd/>
                      <a:tailEnd/>
                    </a:ln>
                  </pic:spPr>
                </pic:pic>
              </a:graphicData>
            </a:graphic>
          </wp:inline>
        </w:drawing>
      </w:r>
    </w:p>
    <w:p w:rsidR="00030E6F" w:rsidRDefault="00D872CF" w:rsidP="00030E6F">
      <w:pPr>
        <w:pStyle w:val="NormalIndent"/>
        <w:rPr>
          <w:noProof/>
        </w:rPr>
      </w:pPr>
      <w:r>
        <w:rPr>
          <w:noProof/>
        </w:rPr>
        <w:t>Màn hình tra cứu giấy phép như sau:</w:t>
      </w:r>
    </w:p>
    <w:p w:rsidR="00D872CF" w:rsidRDefault="00D872CF" w:rsidP="00030E6F">
      <w:pPr>
        <w:pStyle w:val="NormalIndent"/>
      </w:pPr>
      <w:r>
        <w:rPr>
          <w:noProof/>
        </w:rPr>
        <w:lastRenderedPageBreak/>
        <w:drawing>
          <wp:inline distT="0" distB="0" distL="0" distR="0" wp14:anchorId="30D2F964" wp14:editId="28B63298">
            <wp:extent cx="5491480" cy="2101728"/>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srcRect/>
                    <a:stretch>
                      <a:fillRect/>
                    </a:stretch>
                  </pic:blipFill>
                  <pic:spPr bwMode="auto">
                    <a:xfrm>
                      <a:off x="0" y="0"/>
                      <a:ext cx="5491480" cy="2101728"/>
                    </a:xfrm>
                    <a:prstGeom prst="rect">
                      <a:avLst/>
                    </a:prstGeom>
                    <a:noFill/>
                    <a:ln w="9525">
                      <a:noFill/>
                      <a:miter lim="800000"/>
                      <a:headEnd/>
                      <a:tailEnd/>
                    </a:ln>
                  </pic:spPr>
                </pic:pic>
              </a:graphicData>
            </a:graphic>
          </wp:inline>
        </w:drawing>
      </w:r>
    </w:p>
    <w:p w:rsidR="00030E6F" w:rsidRPr="00550436" w:rsidRDefault="0036422E" w:rsidP="00AE2069">
      <w:pPr>
        <w:pStyle w:val="NormalIndent"/>
      </w:pPr>
      <w:proofErr w:type="gramStart"/>
      <w:r>
        <w:t>DN</w:t>
      </w:r>
      <w:r w:rsidR="00D872CF">
        <w:t xml:space="preserve"> sẽ nhìn thấy được toàn bộ giấy phép của mình đã được BTTTT cấp.</w:t>
      </w:r>
      <w:proofErr w:type="gramEnd"/>
      <w:r w:rsidR="00D872CF">
        <w:t xml:space="preserve">  Có thể tìm kiếm thông tin giấy phép (nhập tiêu chí tim kiếm phần thông tin tìm kiếm, nhấn nút Tìm kiếm), hoặc xem lại thông tin giấy phép (nhấn vào số giấy phép ở cột số giấy phép của giấy phép muốn xem thông tin)</w:t>
      </w:r>
    </w:p>
    <w:p w:rsidR="00433E1F" w:rsidRPr="00303FBC" w:rsidRDefault="00004C03" w:rsidP="00004C03">
      <w:pPr>
        <w:pStyle w:val="Heading2"/>
        <w:rPr>
          <w:sz w:val="24"/>
          <w:szCs w:val="24"/>
          <w:lang w:val="nl-NL"/>
        </w:rPr>
      </w:pPr>
      <w:bookmarkStart w:id="48" w:name="_Toc481080381"/>
      <w:r w:rsidRPr="00303FBC">
        <w:rPr>
          <w:sz w:val="24"/>
          <w:szCs w:val="24"/>
          <w:lang w:val="nl-NL"/>
        </w:rPr>
        <w:t>3.1</w:t>
      </w:r>
      <w:r w:rsidR="00030E6F">
        <w:rPr>
          <w:sz w:val="24"/>
          <w:szCs w:val="24"/>
          <w:lang w:val="nl-NL"/>
        </w:rPr>
        <w:t>1</w:t>
      </w:r>
      <w:r w:rsidRPr="00303FBC">
        <w:rPr>
          <w:sz w:val="24"/>
          <w:szCs w:val="24"/>
          <w:lang w:val="nl-NL"/>
        </w:rPr>
        <w:t xml:space="preserve"> Thu hồi giấy phép</w:t>
      </w:r>
      <w:bookmarkEnd w:id="48"/>
    </w:p>
    <w:p w:rsidR="00004C03" w:rsidRPr="00AE2069" w:rsidRDefault="00004C03" w:rsidP="000E245A">
      <w:pPr>
        <w:pStyle w:val="NormalIndent"/>
        <w:rPr>
          <w:lang w:val="nl-NL"/>
        </w:rPr>
      </w:pPr>
      <w:r w:rsidRPr="00AE2069">
        <w:rPr>
          <w:lang w:val="nl-NL"/>
        </w:rPr>
        <w:t>Hồ sơ sau được BTTTT cấp giấy phép nhập khẩu, nếu cán bộ BTTTT phát hiện giấy phép nhập khẩu đã cấp có vấn đề thì hoàn toàn có thể thu hồi giấy phép. Hồ sơ bị thu hồi giấy phép sẽ có trạng thái là “Thu hồi giấy phép”:</w:t>
      </w:r>
    </w:p>
    <w:p w:rsidR="00004C03" w:rsidRDefault="00303FBC" w:rsidP="000E245A">
      <w:pPr>
        <w:pStyle w:val="NormalIndent"/>
      </w:pPr>
      <w:r>
        <w:rPr>
          <w:noProof/>
        </w:rPr>
        <w:drawing>
          <wp:inline distT="0" distB="0" distL="0" distR="0" wp14:anchorId="64C06CFC" wp14:editId="4521E586">
            <wp:extent cx="5486400" cy="15430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srcRect/>
                    <a:stretch>
                      <a:fillRect/>
                    </a:stretch>
                  </pic:blipFill>
                  <pic:spPr bwMode="auto">
                    <a:xfrm>
                      <a:off x="0" y="0"/>
                      <a:ext cx="5486400" cy="1543050"/>
                    </a:xfrm>
                    <a:prstGeom prst="rect">
                      <a:avLst/>
                    </a:prstGeom>
                    <a:noFill/>
                    <a:ln w="9525">
                      <a:noFill/>
                      <a:miter lim="800000"/>
                      <a:headEnd/>
                      <a:tailEnd/>
                    </a:ln>
                  </pic:spPr>
                </pic:pic>
              </a:graphicData>
            </a:graphic>
          </wp:inline>
        </w:drawing>
      </w:r>
    </w:p>
    <w:p w:rsidR="00DB4FB6" w:rsidRDefault="0036422E" w:rsidP="000E245A">
      <w:pPr>
        <w:pStyle w:val="NormalIndent"/>
      </w:pPr>
      <w:r>
        <w:t>DN</w:t>
      </w:r>
      <w:r w:rsidR="00004C03">
        <w:t xml:space="preserve"> có thể xem lý do </w:t>
      </w:r>
      <w:proofErr w:type="gramStart"/>
      <w:r w:rsidR="00004C03">
        <w:t>thu</w:t>
      </w:r>
      <w:proofErr w:type="gramEnd"/>
      <w:r w:rsidR="00004C03">
        <w:t xml:space="preserve"> hồi giấy phép của cán bộ BTTTT bằng cách </w:t>
      </w:r>
      <w:r w:rsidR="00C432A3">
        <w:t>mở lịch sử phê duyệt (tham khảo mục 3.8)</w:t>
      </w:r>
    </w:p>
    <w:p w:rsidR="00004C03" w:rsidRDefault="00004C03" w:rsidP="000E245A">
      <w:pPr>
        <w:pStyle w:val="NormalIndent"/>
      </w:pPr>
      <w:r w:rsidRPr="00DB4FB6">
        <w:t xml:space="preserve">Trường hợp </w:t>
      </w:r>
      <w:r w:rsidR="0036422E">
        <w:t>DN</w:t>
      </w:r>
      <w:r w:rsidRPr="00DB4FB6">
        <w:t xml:space="preserve"> có phản hồi về việc cán bộ BTTTT </w:t>
      </w:r>
      <w:proofErr w:type="gramStart"/>
      <w:r w:rsidRPr="00DB4FB6">
        <w:t>thu</w:t>
      </w:r>
      <w:proofErr w:type="gramEnd"/>
      <w:r w:rsidRPr="00DB4FB6">
        <w:t xml:space="preserve"> hồi giấy phép nhập khẩu thì</w:t>
      </w:r>
      <w:r w:rsidR="009016E2">
        <w:t>:</w:t>
      </w:r>
      <w:r w:rsidRPr="00DB4FB6">
        <w:t xml:space="preserve"> Liên hệ trực tiếp với phòng </w:t>
      </w:r>
      <w:r w:rsidR="00303FBC">
        <w:t>chất lượng của Cục Viễn Thông</w:t>
      </w:r>
      <w:r w:rsidRPr="00DB4FB6">
        <w:t xml:space="preserve">. </w:t>
      </w:r>
      <w:proofErr w:type="gramStart"/>
      <w:r w:rsidRPr="00DB4FB6">
        <w:t>Yêu cầu này không thực hiện điện tử hóa trên hệ thống NSW</w:t>
      </w:r>
      <w:r w:rsidR="008C423D">
        <w:t>.</w:t>
      </w:r>
      <w:proofErr w:type="gramEnd"/>
    </w:p>
    <w:p w:rsidR="00DA1A0C" w:rsidRDefault="00DA1A0C" w:rsidP="00004C03">
      <w:pPr>
        <w:pStyle w:val="Heading1"/>
      </w:pPr>
      <w:bookmarkStart w:id="49" w:name="_Toc481080382"/>
      <w:r w:rsidRPr="0098702A">
        <w:t>PHỤ LỤC</w:t>
      </w:r>
      <w:bookmarkEnd w:id="7"/>
      <w:bookmarkEnd w:id="49"/>
    </w:p>
    <w:p w:rsidR="00605D7A" w:rsidRPr="00605D7A" w:rsidRDefault="00605D7A" w:rsidP="00605D7A">
      <w:pPr>
        <w:pStyle w:val="Heading2"/>
      </w:pPr>
    </w:p>
    <w:sectPr w:rsidR="00605D7A" w:rsidRPr="00605D7A" w:rsidSect="00B86E72">
      <w:footerReference w:type="default" r:id="rId82"/>
      <w:footerReference w:type="first" r:id="rId83"/>
      <w:pgSz w:w="11909" w:h="16834" w:code="9"/>
      <w:pgMar w:top="1134" w:right="994" w:bottom="1134" w:left="2127" w:header="568" w:footer="348" w:gutter="0"/>
      <w:pgNumType w:start="1"/>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263" w:rsidRDefault="006F1263" w:rsidP="00B53F07">
      <w:r>
        <w:separator/>
      </w:r>
    </w:p>
    <w:p w:rsidR="006F1263" w:rsidRDefault="006F1263" w:rsidP="00B53F07"/>
    <w:p w:rsidR="006F1263" w:rsidRDefault="006F1263"/>
    <w:p w:rsidR="006F1263" w:rsidRDefault="006F1263"/>
    <w:p w:rsidR="006F1263" w:rsidRDefault="006F1263"/>
    <w:p w:rsidR="006F1263" w:rsidRDefault="006F1263"/>
    <w:p w:rsidR="006F1263" w:rsidRDefault="006F1263"/>
    <w:p w:rsidR="006F1263" w:rsidRDefault="006F1263"/>
  </w:endnote>
  <w:endnote w:type="continuationSeparator" w:id="0">
    <w:p w:rsidR="006F1263" w:rsidRDefault="006F1263" w:rsidP="00B53F07">
      <w:r>
        <w:continuationSeparator/>
      </w:r>
    </w:p>
    <w:p w:rsidR="006F1263" w:rsidRDefault="006F1263" w:rsidP="00B53F07"/>
    <w:p w:rsidR="006F1263" w:rsidRDefault="006F1263"/>
    <w:p w:rsidR="006F1263" w:rsidRDefault="006F1263"/>
    <w:p w:rsidR="006F1263" w:rsidRDefault="006F1263"/>
    <w:p w:rsidR="006F1263" w:rsidRDefault="006F1263"/>
    <w:p w:rsidR="006F1263" w:rsidRDefault="006F1263"/>
    <w:p w:rsidR="006F1263" w:rsidRDefault="006F12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Courier New"/>
    <w:panose1 w:val="020B7200000000000000"/>
    <w:charset w:val="00"/>
    <w:family w:val="swiss"/>
    <w:pitch w:val="variable"/>
    <w:sig w:usb0="00000007" w:usb1="00000000" w:usb2="00000000" w:usb3="00000000" w:csb0="00000013" w:csb1="00000000"/>
  </w:font>
  <w:font w:name=".VnArialH">
    <w:altName w:val="Courier New"/>
    <w:panose1 w:val="020B7200000000000000"/>
    <w:charset w:val="00"/>
    <w:family w:val="swiss"/>
    <w:pitch w:val="variable"/>
    <w:sig w:usb0="00000007" w:usb1="00000000" w:usb2="00000000" w:usb3="00000000" w:csb0="00000003" w:csb1="00000000"/>
  </w:font>
  <w:font w:name=".VnArial">
    <w:altName w:val="Courier New"/>
    <w:panose1 w:val="020B7200000000000000"/>
    <w:charset w:val="00"/>
    <w:family w:val="swiss"/>
    <w:pitch w:val="variable"/>
    <w:sig w:usb0="00000005"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147" w:rsidRDefault="00FD67A4">
    <w:pPr>
      <w:pStyle w:val="Footer"/>
      <w:jc w:val="right"/>
    </w:pPr>
    <w:r>
      <w:fldChar w:fldCharType="begin"/>
    </w:r>
    <w:r>
      <w:instrText xml:space="preserve"> PAGE   \* MERGEFORMAT </w:instrText>
    </w:r>
    <w:r>
      <w:fldChar w:fldCharType="separate"/>
    </w:r>
    <w:r w:rsidR="0077230D">
      <w:rPr>
        <w:noProof/>
      </w:rPr>
      <w:t>2</w:t>
    </w:r>
    <w:r>
      <w:rPr>
        <w:noProof/>
      </w:rPr>
      <w:fldChar w:fldCharType="end"/>
    </w:r>
  </w:p>
  <w:p w:rsidR="00577147" w:rsidRDefault="005771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147" w:rsidRDefault="00FD67A4">
    <w:pPr>
      <w:pStyle w:val="Footer"/>
      <w:jc w:val="right"/>
    </w:pPr>
    <w:r>
      <w:fldChar w:fldCharType="begin"/>
    </w:r>
    <w:r>
      <w:instrText xml:space="preserve"> PAGE   \* MERGEFORMAT </w:instrText>
    </w:r>
    <w:r>
      <w:fldChar w:fldCharType="separate"/>
    </w:r>
    <w:r w:rsidR="00577147">
      <w:rPr>
        <w:noProof/>
      </w:rPr>
      <w:t>1</w:t>
    </w:r>
    <w:r>
      <w:rPr>
        <w:noProof/>
      </w:rPr>
      <w:fldChar w:fldCharType="end"/>
    </w:r>
  </w:p>
  <w:p w:rsidR="00577147" w:rsidRDefault="005771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263" w:rsidRDefault="006F1263" w:rsidP="00B53F07">
      <w:r>
        <w:separator/>
      </w:r>
    </w:p>
    <w:p w:rsidR="006F1263" w:rsidRDefault="006F1263" w:rsidP="00B53F07"/>
    <w:p w:rsidR="006F1263" w:rsidRDefault="006F1263"/>
    <w:p w:rsidR="006F1263" w:rsidRDefault="006F1263"/>
    <w:p w:rsidR="006F1263" w:rsidRDefault="006F1263"/>
    <w:p w:rsidR="006F1263" w:rsidRDefault="006F1263"/>
    <w:p w:rsidR="006F1263" w:rsidRDefault="006F1263"/>
    <w:p w:rsidR="006F1263" w:rsidRDefault="006F1263"/>
  </w:footnote>
  <w:footnote w:type="continuationSeparator" w:id="0">
    <w:p w:rsidR="006F1263" w:rsidRDefault="006F1263" w:rsidP="00B53F07">
      <w:r>
        <w:continuationSeparator/>
      </w:r>
    </w:p>
    <w:p w:rsidR="006F1263" w:rsidRDefault="006F1263" w:rsidP="00B53F07"/>
    <w:p w:rsidR="006F1263" w:rsidRDefault="006F1263"/>
    <w:p w:rsidR="006F1263" w:rsidRDefault="006F1263"/>
    <w:p w:rsidR="006F1263" w:rsidRDefault="006F1263"/>
    <w:p w:rsidR="006F1263" w:rsidRDefault="006F1263"/>
    <w:p w:rsidR="006F1263" w:rsidRDefault="006F1263"/>
    <w:p w:rsidR="006F1263" w:rsidRDefault="006F126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38"/>
      </v:shape>
    </w:pict>
  </w:numPicBullet>
  <w:abstractNum w:abstractNumId="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nsid w:val="02A822C4"/>
    <w:multiLevelType w:val="multilevel"/>
    <w:tmpl w:val="0409001D"/>
    <w:styleLink w:val="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BB13C9"/>
    <w:multiLevelType w:val="hybridMultilevel"/>
    <w:tmpl w:val="E960A80E"/>
    <w:lvl w:ilvl="0" w:tplc="F09895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4">
    <w:nsid w:val="079927ED"/>
    <w:multiLevelType w:val="multilevel"/>
    <w:tmpl w:val="EA6E0AB8"/>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6">
    <w:nsid w:val="09D56911"/>
    <w:multiLevelType w:val="hybridMultilevel"/>
    <w:tmpl w:val="D9CAAA92"/>
    <w:lvl w:ilvl="0" w:tplc="2F705294">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8">
    <w:nsid w:val="1041325D"/>
    <w:multiLevelType w:val="multilevel"/>
    <w:tmpl w:val="9D08C1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12BA0B0A"/>
    <w:multiLevelType w:val="hybridMultilevel"/>
    <w:tmpl w:val="3FFE3DF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72C2136"/>
    <w:multiLevelType w:val="hybridMultilevel"/>
    <w:tmpl w:val="89B8C75A"/>
    <w:lvl w:ilvl="0" w:tplc="32FC4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E43B02"/>
    <w:multiLevelType w:val="hybridMultilevel"/>
    <w:tmpl w:val="6CD4590C"/>
    <w:lvl w:ilvl="0" w:tplc="81922760">
      <w:start w:val="1"/>
      <w:numFmt w:val="bullet"/>
      <w:pStyle w:val="AAA"/>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7F970A1"/>
    <w:multiLevelType w:val="hybridMultilevel"/>
    <w:tmpl w:val="3776381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14">
    <w:nsid w:val="1B096CC1"/>
    <w:multiLevelType w:val="singleLevel"/>
    <w:tmpl w:val="A2B453D0"/>
    <w:name w:val="52"/>
    <w:lvl w:ilvl="0">
      <w:start w:val="1"/>
      <w:numFmt w:val="decimal"/>
      <w:lvlText w:val="%1."/>
      <w:lvlJc w:val="left"/>
      <w:pPr>
        <w:tabs>
          <w:tab w:val="num" w:pos="360"/>
        </w:tabs>
        <w:ind w:left="216" w:hanging="216"/>
      </w:pPr>
    </w:lvl>
  </w:abstractNum>
  <w:abstractNum w:abstractNumId="15">
    <w:nsid w:val="1E1B172F"/>
    <w:multiLevelType w:val="hybridMultilevel"/>
    <w:tmpl w:val="21924B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6422F9"/>
    <w:multiLevelType w:val="hybridMultilevel"/>
    <w:tmpl w:val="EAD45B5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8">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9">
    <w:nsid w:val="1F583DB7"/>
    <w:multiLevelType w:val="hybridMultilevel"/>
    <w:tmpl w:val="FBEC497A"/>
    <w:lvl w:ilvl="0" w:tplc="FF586E7E">
      <w:start w:val="1"/>
      <w:numFmt w:val="bullet"/>
      <w:pStyle w:val="a"/>
      <w:lvlText w:val="-"/>
      <w:lvlJc w:val="left"/>
      <w:pPr>
        <w:ind w:left="1080" w:hanging="360"/>
      </w:pPr>
      <w:rPr>
        <w:rFonts w:ascii="Times New Roman" w:eastAsia="Calibri" w:hAnsi="Times New Roman" w:cs="Times New Roman" w:hint="default"/>
      </w:rPr>
    </w:lvl>
    <w:lvl w:ilvl="1" w:tplc="4CA84864">
      <w:start w:val="1"/>
      <w:numFmt w:val="bullet"/>
      <w:lvlText w:val="o"/>
      <w:lvlJc w:val="left"/>
      <w:pPr>
        <w:ind w:left="1800" w:hanging="360"/>
      </w:pPr>
      <w:rPr>
        <w:rFonts w:ascii="Courier New" w:hAnsi="Courier New" w:cs="Courier New" w:hint="default"/>
      </w:rPr>
    </w:lvl>
    <w:lvl w:ilvl="2" w:tplc="768A3146" w:tentative="1">
      <w:start w:val="1"/>
      <w:numFmt w:val="bullet"/>
      <w:lvlText w:val=""/>
      <w:lvlJc w:val="left"/>
      <w:pPr>
        <w:ind w:left="2520" w:hanging="360"/>
      </w:pPr>
      <w:rPr>
        <w:rFonts w:ascii="Wingdings" w:hAnsi="Wingdings" w:hint="default"/>
      </w:rPr>
    </w:lvl>
    <w:lvl w:ilvl="3" w:tplc="9276630A">
      <w:start w:val="1"/>
      <w:numFmt w:val="bullet"/>
      <w:lvlText w:val=""/>
      <w:lvlJc w:val="left"/>
      <w:pPr>
        <w:ind w:left="3240" w:hanging="360"/>
      </w:pPr>
      <w:rPr>
        <w:rFonts w:ascii="Symbol" w:hAnsi="Symbol" w:hint="default"/>
      </w:rPr>
    </w:lvl>
    <w:lvl w:ilvl="4" w:tplc="ED5C98C2" w:tentative="1">
      <w:start w:val="1"/>
      <w:numFmt w:val="bullet"/>
      <w:lvlText w:val="o"/>
      <w:lvlJc w:val="left"/>
      <w:pPr>
        <w:ind w:left="3960" w:hanging="360"/>
      </w:pPr>
      <w:rPr>
        <w:rFonts w:ascii="Courier New" w:hAnsi="Courier New" w:cs="Courier New" w:hint="default"/>
      </w:rPr>
    </w:lvl>
    <w:lvl w:ilvl="5" w:tplc="D0BA27EA" w:tentative="1">
      <w:start w:val="1"/>
      <w:numFmt w:val="bullet"/>
      <w:lvlText w:val=""/>
      <w:lvlJc w:val="left"/>
      <w:pPr>
        <w:ind w:left="4680" w:hanging="360"/>
      </w:pPr>
      <w:rPr>
        <w:rFonts w:ascii="Wingdings" w:hAnsi="Wingdings" w:hint="default"/>
      </w:rPr>
    </w:lvl>
    <w:lvl w:ilvl="6" w:tplc="8138DD78" w:tentative="1">
      <w:start w:val="1"/>
      <w:numFmt w:val="bullet"/>
      <w:lvlText w:val=""/>
      <w:lvlJc w:val="left"/>
      <w:pPr>
        <w:ind w:left="5400" w:hanging="360"/>
      </w:pPr>
      <w:rPr>
        <w:rFonts w:ascii="Symbol" w:hAnsi="Symbol" w:hint="default"/>
      </w:rPr>
    </w:lvl>
    <w:lvl w:ilvl="7" w:tplc="ED36BE16" w:tentative="1">
      <w:start w:val="1"/>
      <w:numFmt w:val="bullet"/>
      <w:lvlText w:val="o"/>
      <w:lvlJc w:val="left"/>
      <w:pPr>
        <w:ind w:left="6120" w:hanging="360"/>
      </w:pPr>
      <w:rPr>
        <w:rFonts w:ascii="Courier New" w:hAnsi="Courier New" w:cs="Courier New" w:hint="default"/>
      </w:rPr>
    </w:lvl>
    <w:lvl w:ilvl="8" w:tplc="D57224C2" w:tentative="1">
      <w:start w:val="1"/>
      <w:numFmt w:val="bullet"/>
      <w:lvlText w:val=""/>
      <w:lvlJc w:val="left"/>
      <w:pPr>
        <w:ind w:left="6840" w:hanging="360"/>
      </w:pPr>
      <w:rPr>
        <w:rFonts w:ascii="Wingdings" w:hAnsi="Wingdings" w:hint="default"/>
      </w:rPr>
    </w:lvl>
  </w:abstractNum>
  <w:abstractNum w:abstractNumId="20">
    <w:nsid w:val="2262491C"/>
    <w:multiLevelType w:val="hybridMultilevel"/>
    <w:tmpl w:val="21401C1A"/>
    <w:lvl w:ilvl="0" w:tplc="0409000D">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68015F"/>
    <w:multiLevelType w:val="singleLevel"/>
    <w:tmpl w:val="0409000F"/>
    <w:lvl w:ilvl="0">
      <w:start w:val="1"/>
      <w:numFmt w:val="decimal"/>
      <w:lvlText w:val="%1."/>
      <w:lvlJc w:val="left"/>
      <w:pPr>
        <w:tabs>
          <w:tab w:val="num" w:pos="360"/>
        </w:tabs>
        <w:ind w:left="360" w:hanging="360"/>
      </w:pPr>
    </w:lvl>
  </w:abstractNum>
  <w:abstractNum w:abstractNumId="22">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23">
    <w:nsid w:val="254A4F5E"/>
    <w:multiLevelType w:val="singleLevel"/>
    <w:tmpl w:val="9B1ABC72"/>
    <w:lvl w:ilvl="0">
      <w:numFmt w:val="bullet"/>
      <w:lvlText w:val="-"/>
      <w:lvlJc w:val="left"/>
      <w:pPr>
        <w:tabs>
          <w:tab w:val="num" w:pos="795"/>
        </w:tabs>
        <w:ind w:left="795" w:hanging="360"/>
      </w:pPr>
      <w:rPr>
        <w:rFonts w:hint="default"/>
      </w:rPr>
    </w:lvl>
  </w:abstractNum>
  <w:abstractNum w:abstractNumId="24">
    <w:nsid w:val="2BB9150A"/>
    <w:multiLevelType w:val="hybridMultilevel"/>
    <w:tmpl w:val="217AA35E"/>
    <w:lvl w:ilvl="0" w:tplc="6FE8B190">
      <w:start w:val="1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A11EA180">
      <w:numFmt w:val="bullet"/>
      <w:lvlText w:val="-"/>
      <w:lvlJc w:val="left"/>
      <w:pPr>
        <w:ind w:left="3240" w:hanging="360"/>
      </w:pPr>
      <w:rPr>
        <w:rFonts w:ascii="Times New Roman" w:hAnsi="Times New Roman" w:cs="Times New Roman" w:hint="default"/>
        <w:spacing w:val="10"/>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26">
    <w:nsid w:val="2FFF0D60"/>
    <w:multiLevelType w:val="multilevel"/>
    <w:tmpl w:val="DCFE9B4E"/>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39453D21"/>
    <w:multiLevelType w:val="hybridMultilevel"/>
    <w:tmpl w:val="9FBC8C5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9">
    <w:nsid w:val="3C747C70"/>
    <w:multiLevelType w:val="hybridMultilevel"/>
    <w:tmpl w:val="31503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D922D9"/>
    <w:multiLevelType w:val="singleLevel"/>
    <w:tmpl w:val="A4283304"/>
    <w:lvl w:ilvl="0">
      <w:start w:val="1"/>
      <w:numFmt w:val="bullet"/>
      <w:lvlText w:val=""/>
      <w:lvlJc w:val="left"/>
      <w:pPr>
        <w:tabs>
          <w:tab w:val="num" w:pos="360"/>
        </w:tabs>
        <w:ind w:left="360" w:hanging="360"/>
      </w:pPr>
      <w:rPr>
        <w:rFonts w:ascii="Wingdings" w:hAnsi="Wingdings" w:cs="Times New Roman" w:hint="default"/>
      </w:rPr>
    </w:lvl>
  </w:abstractNum>
  <w:abstractNum w:abstractNumId="31">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32">
    <w:nsid w:val="3EFC7D26"/>
    <w:multiLevelType w:val="hybridMultilevel"/>
    <w:tmpl w:val="0630E1AC"/>
    <w:lvl w:ilvl="0" w:tplc="FFFFFFFF">
      <w:numFmt w:val="bullet"/>
      <w:pStyle w:val="GachH-L063"/>
      <w:lvlText w:val="­"/>
      <w:lvlJc w:val="left"/>
      <w:pPr>
        <w:tabs>
          <w:tab w:val="num" w:pos="378"/>
        </w:tabs>
        <w:ind w:left="378" w:hanging="288"/>
      </w:pPr>
      <w:rPr>
        <w:rFonts w:ascii="Courier New" w:eastAsia="Times New Roman" w:hAnsi="Courier New" w:hint="default"/>
        <w:i/>
        <w:color w:val="auto"/>
      </w:rPr>
    </w:lvl>
    <w:lvl w:ilvl="1" w:tplc="FFFFFFFF">
      <w:start w:val="1"/>
      <w:numFmt w:val="bullet"/>
      <w:lvlText w:val="o"/>
      <w:lvlJc w:val="left"/>
      <w:pPr>
        <w:tabs>
          <w:tab w:val="num" w:pos="1264"/>
        </w:tabs>
        <w:ind w:left="1264" w:hanging="360"/>
      </w:pPr>
      <w:rPr>
        <w:rFonts w:ascii="Courier New" w:hAnsi="Courier New" w:cs="Courier New" w:hint="default"/>
      </w:rPr>
    </w:lvl>
    <w:lvl w:ilvl="2" w:tplc="FFFFFFFF" w:tentative="1">
      <w:start w:val="1"/>
      <w:numFmt w:val="bullet"/>
      <w:lvlText w:val=""/>
      <w:lvlJc w:val="left"/>
      <w:pPr>
        <w:tabs>
          <w:tab w:val="num" w:pos="1984"/>
        </w:tabs>
        <w:ind w:left="1984" w:hanging="360"/>
      </w:pPr>
      <w:rPr>
        <w:rFonts w:ascii="Wingdings" w:hAnsi="Wingdings" w:hint="default"/>
      </w:rPr>
    </w:lvl>
    <w:lvl w:ilvl="3" w:tplc="FFFFFFFF">
      <w:start w:val="1"/>
      <w:numFmt w:val="bullet"/>
      <w:lvlText w:val=""/>
      <w:lvlJc w:val="left"/>
      <w:pPr>
        <w:tabs>
          <w:tab w:val="num" w:pos="2704"/>
        </w:tabs>
        <w:ind w:left="2704" w:hanging="360"/>
      </w:pPr>
      <w:rPr>
        <w:rFonts w:ascii="Symbol" w:hAnsi="Symbol" w:hint="default"/>
      </w:rPr>
    </w:lvl>
    <w:lvl w:ilvl="4" w:tplc="FFFFFFFF" w:tentative="1">
      <w:start w:val="1"/>
      <w:numFmt w:val="bullet"/>
      <w:lvlText w:val="o"/>
      <w:lvlJc w:val="left"/>
      <w:pPr>
        <w:tabs>
          <w:tab w:val="num" w:pos="3424"/>
        </w:tabs>
        <w:ind w:left="3424" w:hanging="360"/>
      </w:pPr>
      <w:rPr>
        <w:rFonts w:ascii="Courier New" w:hAnsi="Courier New" w:cs="Courier New" w:hint="default"/>
      </w:rPr>
    </w:lvl>
    <w:lvl w:ilvl="5" w:tplc="FFFFFFFF" w:tentative="1">
      <w:start w:val="1"/>
      <w:numFmt w:val="bullet"/>
      <w:lvlText w:val=""/>
      <w:lvlJc w:val="left"/>
      <w:pPr>
        <w:tabs>
          <w:tab w:val="num" w:pos="4144"/>
        </w:tabs>
        <w:ind w:left="4144" w:hanging="360"/>
      </w:pPr>
      <w:rPr>
        <w:rFonts w:ascii="Wingdings" w:hAnsi="Wingdings" w:hint="default"/>
      </w:rPr>
    </w:lvl>
    <w:lvl w:ilvl="6" w:tplc="FFFFFFFF" w:tentative="1">
      <w:start w:val="1"/>
      <w:numFmt w:val="bullet"/>
      <w:lvlText w:val=""/>
      <w:lvlJc w:val="left"/>
      <w:pPr>
        <w:tabs>
          <w:tab w:val="num" w:pos="4864"/>
        </w:tabs>
        <w:ind w:left="4864" w:hanging="360"/>
      </w:pPr>
      <w:rPr>
        <w:rFonts w:ascii="Symbol" w:hAnsi="Symbol" w:hint="default"/>
      </w:rPr>
    </w:lvl>
    <w:lvl w:ilvl="7" w:tplc="FFFFFFFF" w:tentative="1">
      <w:start w:val="1"/>
      <w:numFmt w:val="bullet"/>
      <w:lvlText w:val="o"/>
      <w:lvlJc w:val="left"/>
      <w:pPr>
        <w:tabs>
          <w:tab w:val="num" w:pos="5584"/>
        </w:tabs>
        <w:ind w:left="5584" w:hanging="360"/>
      </w:pPr>
      <w:rPr>
        <w:rFonts w:ascii="Courier New" w:hAnsi="Courier New" w:cs="Courier New" w:hint="default"/>
      </w:rPr>
    </w:lvl>
    <w:lvl w:ilvl="8" w:tplc="FFFFFFFF" w:tentative="1">
      <w:start w:val="1"/>
      <w:numFmt w:val="bullet"/>
      <w:lvlText w:val=""/>
      <w:lvlJc w:val="left"/>
      <w:pPr>
        <w:tabs>
          <w:tab w:val="num" w:pos="6304"/>
        </w:tabs>
        <w:ind w:left="6304" w:hanging="360"/>
      </w:pPr>
      <w:rPr>
        <w:rFonts w:ascii="Wingdings" w:hAnsi="Wingdings" w:hint="default"/>
      </w:rPr>
    </w:lvl>
  </w:abstractNum>
  <w:abstractNum w:abstractNumId="33">
    <w:nsid w:val="44220202"/>
    <w:multiLevelType w:val="hybridMultilevel"/>
    <w:tmpl w:val="5C06B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35">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36">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7">
    <w:nsid w:val="4A7A604D"/>
    <w:multiLevelType w:val="hybridMultilevel"/>
    <w:tmpl w:val="518A9FCA"/>
    <w:lvl w:ilvl="0" w:tplc="C78CCB5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2873E8"/>
    <w:multiLevelType w:val="hybridMultilevel"/>
    <w:tmpl w:val="B09269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4C6A3B86"/>
    <w:multiLevelType w:val="hybridMultilevel"/>
    <w:tmpl w:val="8E4A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CDB3668"/>
    <w:multiLevelType w:val="hybridMultilevel"/>
    <w:tmpl w:val="A6FED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0F4C40"/>
    <w:multiLevelType w:val="hybridMultilevel"/>
    <w:tmpl w:val="F2BE04D4"/>
    <w:lvl w:ilvl="0" w:tplc="04090003">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194102"/>
    <w:multiLevelType w:val="hybridMultilevel"/>
    <w:tmpl w:val="65F49B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64A7D5D"/>
    <w:multiLevelType w:val="singleLevel"/>
    <w:tmpl w:val="A2B453D0"/>
    <w:name w:val="5222222222222222222"/>
    <w:lvl w:ilvl="0">
      <w:start w:val="1"/>
      <w:numFmt w:val="decimal"/>
      <w:lvlText w:val="%1."/>
      <w:lvlJc w:val="left"/>
      <w:pPr>
        <w:tabs>
          <w:tab w:val="num" w:pos="360"/>
        </w:tabs>
        <w:ind w:left="216" w:hanging="216"/>
      </w:pPr>
    </w:lvl>
  </w:abstractNum>
  <w:abstractNum w:abstractNumId="44">
    <w:nsid w:val="68002798"/>
    <w:multiLevelType w:val="multilevel"/>
    <w:tmpl w:val="29FADF16"/>
    <w:name w:val="522222222222"/>
    <w:lvl w:ilvl="0">
      <w:start w:val="1"/>
      <w:numFmt w:val="decimal"/>
      <w:lvlText w:val="%1"/>
      <w:lvlJc w:val="right"/>
      <w:pPr>
        <w:tabs>
          <w:tab w:val="num" w:pos="432"/>
        </w:tabs>
        <w:ind w:left="432"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9982A18"/>
    <w:multiLevelType w:val="hybridMultilevel"/>
    <w:tmpl w:val="3B28D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AE2D27"/>
    <w:multiLevelType w:val="singleLevel"/>
    <w:tmpl w:val="A2B453D0"/>
    <w:name w:val="52222"/>
    <w:lvl w:ilvl="0">
      <w:start w:val="1"/>
      <w:numFmt w:val="decimal"/>
      <w:lvlText w:val="%1."/>
      <w:lvlJc w:val="left"/>
      <w:pPr>
        <w:tabs>
          <w:tab w:val="num" w:pos="360"/>
        </w:tabs>
        <w:ind w:left="216" w:hanging="216"/>
      </w:pPr>
    </w:lvl>
  </w:abstractNum>
  <w:abstractNum w:abstractNumId="47">
    <w:nsid w:val="6E200C98"/>
    <w:multiLevelType w:val="singleLevel"/>
    <w:tmpl w:val="A2B453D0"/>
    <w:name w:val="522222"/>
    <w:lvl w:ilvl="0">
      <w:start w:val="1"/>
      <w:numFmt w:val="decimal"/>
      <w:lvlText w:val="%1."/>
      <w:lvlJc w:val="left"/>
      <w:pPr>
        <w:tabs>
          <w:tab w:val="num" w:pos="360"/>
        </w:tabs>
        <w:ind w:left="216" w:hanging="216"/>
      </w:pPr>
    </w:lvl>
  </w:abstractNum>
  <w:abstractNum w:abstractNumId="48">
    <w:nsid w:val="6F554E85"/>
    <w:multiLevelType w:val="singleLevel"/>
    <w:tmpl w:val="A2B453D0"/>
    <w:name w:val="52222222222222222"/>
    <w:lvl w:ilvl="0">
      <w:start w:val="1"/>
      <w:numFmt w:val="decimal"/>
      <w:lvlText w:val="%1."/>
      <w:lvlJc w:val="left"/>
      <w:pPr>
        <w:tabs>
          <w:tab w:val="num" w:pos="360"/>
        </w:tabs>
        <w:ind w:left="216" w:hanging="216"/>
      </w:pPr>
    </w:lvl>
  </w:abstractNum>
  <w:abstractNum w:abstractNumId="49">
    <w:nsid w:val="703A2D81"/>
    <w:multiLevelType w:val="singleLevel"/>
    <w:tmpl w:val="A2B453D0"/>
    <w:name w:val="5"/>
    <w:lvl w:ilvl="0">
      <w:start w:val="1"/>
      <w:numFmt w:val="decimal"/>
      <w:lvlText w:val="%1."/>
      <w:lvlJc w:val="left"/>
      <w:pPr>
        <w:tabs>
          <w:tab w:val="num" w:pos="360"/>
        </w:tabs>
        <w:ind w:left="216" w:hanging="216"/>
      </w:pPr>
    </w:lvl>
  </w:abstractNum>
  <w:abstractNum w:abstractNumId="50">
    <w:nsid w:val="71B15F77"/>
    <w:multiLevelType w:val="hybridMultilevel"/>
    <w:tmpl w:val="2C24C5E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71BB7563"/>
    <w:multiLevelType w:val="singleLevel"/>
    <w:tmpl w:val="876EF2CC"/>
    <w:name w:val="5222"/>
    <w:lvl w:ilvl="0">
      <w:start w:val="1"/>
      <w:numFmt w:val="decimal"/>
      <w:pStyle w:val="TableTitle"/>
      <w:lvlText w:val="B¶ng %1:"/>
      <w:lvlJc w:val="left"/>
      <w:pPr>
        <w:tabs>
          <w:tab w:val="num" w:pos="1080"/>
        </w:tabs>
      </w:pPr>
    </w:lvl>
  </w:abstractNum>
  <w:abstractNum w:abstractNumId="52">
    <w:nsid w:val="71ED55ED"/>
    <w:multiLevelType w:val="multilevel"/>
    <w:tmpl w:val="EEFE4652"/>
    <w:lvl w:ilvl="0">
      <w:start w:val="1"/>
      <w:numFmt w:val="decimal"/>
      <w:pStyle w:val="Heading1"/>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7A9040DA"/>
    <w:multiLevelType w:val="hybridMultilevel"/>
    <w:tmpl w:val="EFF88DC4"/>
    <w:name w:val="52222222"/>
    <w:lvl w:ilvl="0" w:tplc="F8AC93E2">
      <w:start w:val="1"/>
      <w:numFmt w:val="bullet"/>
      <w:pStyle w:val="emrule1"/>
      <w:lvlText w:val=""/>
      <w:lvlJc w:val="left"/>
      <w:pPr>
        <w:tabs>
          <w:tab w:val="num" w:pos="1211"/>
        </w:tabs>
        <w:ind w:left="1191" w:hanging="340"/>
      </w:pPr>
      <w:rPr>
        <w:rFonts w:ascii="Symbol" w:hAnsi="Symbol" w:hint="default"/>
      </w:rPr>
    </w:lvl>
    <w:lvl w:ilvl="1" w:tplc="B5D8A63C">
      <w:start w:val="1"/>
      <w:numFmt w:val="decimal"/>
      <w:lvlText w:val="%2."/>
      <w:lvlJc w:val="left"/>
      <w:pPr>
        <w:tabs>
          <w:tab w:val="num" w:pos="2007"/>
        </w:tabs>
        <w:ind w:left="2007" w:hanging="360"/>
      </w:pPr>
    </w:lvl>
    <w:lvl w:ilvl="2" w:tplc="F33AB73E" w:tentative="1">
      <w:start w:val="1"/>
      <w:numFmt w:val="bullet"/>
      <w:lvlText w:val=""/>
      <w:lvlJc w:val="left"/>
      <w:pPr>
        <w:tabs>
          <w:tab w:val="num" w:pos="2727"/>
        </w:tabs>
        <w:ind w:left="2727" w:hanging="360"/>
      </w:pPr>
      <w:rPr>
        <w:rFonts w:ascii="Wingdings" w:hAnsi="Wingdings" w:hint="default"/>
      </w:rPr>
    </w:lvl>
    <w:lvl w:ilvl="3" w:tplc="47ACFC76" w:tentative="1">
      <w:start w:val="1"/>
      <w:numFmt w:val="bullet"/>
      <w:lvlText w:val=""/>
      <w:lvlJc w:val="left"/>
      <w:pPr>
        <w:tabs>
          <w:tab w:val="num" w:pos="3447"/>
        </w:tabs>
        <w:ind w:left="3447" w:hanging="360"/>
      </w:pPr>
      <w:rPr>
        <w:rFonts w:ascii="Symbol" w:hAnsi="Symbol" w:hint="default"/>
      </w:rPr>
    </w:lvl>
    <w:lvl w:ilvl="4" w:tplc="C4324E3E" w:tentative="1">
      <w:start w:val="1"/>
      <w:numFmt w:val="bullet"/>
      <w:lvlText w:val="o"/>
      <w:lvlJc w:val="left"/>
      <w:pPr>
        <w:tabs>
          <w:tab w:val="num" w:pos="4167"/>
        </w:tabs>
        <w:ind w:left="4167" w:hanging="360"/>
      </w:pPr>
      <w:rPr>
        <w:rFonts w:ascii="Courier New" w:hAnsi="Courier New" w:hint="default"/>
      </w:rPr>
    </w:lvl>
    <w:lvl w:ilvl="5" w:tplc="00224F64" w:tentative="1">
      <w:start w:val="1"/>
      <w:numFmt w:val="bullet"/>
      <w:lvlText w:val=""/>
      <w:lvlJc w:val="left"/>
      <w:pPr>
        <w:tabs>
          <w:tab w:val="num" w:pos="4887"/>
        </w:tabs>
        <w:ind w:left="4887" w:hanging="360"/>
      </w:pPr>
      <w:rPr>
        <w:rFonts w:ascii="Wingdings" w:hAnsi="Wingdings" w:hint="default"/>
      </w:rPr>
    </w:lvl>
    <w:lvl w:ilvl="6" w:tplc="1F3EF8C6" w:tentative="1">
      <w:start w:val="1"/>
      <w:numFmt w:val="bullet"/>
      <w:lvlText w:val=""/>
      <w:lvlJc w:val="left"/>
      <w:pPr>
        <w:tabs>
          <w:tab w:val="num" w:pos="5607"/>
        </w:tabs>
        <w:ind w:left="5607" w:hanging="360"/>
      </w:pPr>
      <w:rPr>
        <w:rFonts w:ascii="Symbol" w:hAnsi="Symbol" w:hint="default"/>
      </w:rPr>
    </w:lvl>
    <w:lvl w:ilvl="7" w:tplc="5866C73A" w:tentative="1">
      <w:start w:val="1"/>
      <w:numFmt w:val="bullet"/>
      <w:lvlText w:val="o"/>
      <w:lvlJc w:val="left"/>
      <w:pPr>
        <w:tabs>
          <w:tab w:val="num" w:pos="6327"/>
        </w:tabs>
        <w:ind w:left="6327" w:hanging="360"/>
      </w:pPr>
      <w:rPr>
        <w:rFonts w:ascii="Courier New" w:hAnsi="Courier New" w:hint="default"/>
      </w:rPr>
    </w:lvl>
    <w:lvl w:ilvl="8" w:tplc="AFF6F790" w:tentative="1">
      <w:start w:val="1"/>
      <w:numFmt w:val="bullet"/>
      <w:lvlText w:val=""/>
      <w:lvlJc w:val="left"/>
      <w:pPr>
        <w:tabs>
          <w:tab w:val="num" w:pos="7047"/>
        </w:tabs>
        <w:ind w:left="7047" w:hanging="360"/>
      </w:pPr>
      <w:rPr>
        <w:rFonts w:ascii="Wingdings" w:hAnsi="Wingdings" w:hint="default"/>
      </w:rPr>
    </w:lvl>
  </w:abstractNum>
  <w:abstractNum w:abstractNumId="54">
    <w:nsid w:val="7B8500E7"/>
    <w:multiLevelType w:val="hybridMultilevel"/>
    <w:tmpl w:val="50AA1D28"/>
    <w:lvl w:ilvl="0" w:tplc="B720BF04">
      <w:start w:val="16"/>
      <w:numFmt w:val="bullet"/>
      <w:lvlText w:val="–"/>
      <w:lvlJc w:val="left"/>
      <w:pPr>
        <w:tabs>
          <w:tab w:val="num" w:pos="922"/>
        </w:tabs>
        <w:ind w:left="922" w:hanging="360"/>
      </w:pPr>
      <w:rPr>
        <w:rFonts w:ascii="Times New Roman" w:eastAsia="Times New Roman" w:hAnsi="Times New Roman" w:cs="Times New Roman" w:hint="default"/>
      </w:rPr>
    </w:lvl>
    <w:lvl w:ilvl="1" w:tplc="72800688">
      <w:start w:val="1"/>
      <w:numFmt w:val="bullet"/>
      <w:lvlText w:val="o"/>
      <w:lvlJc w:val="left"/>
      <w:pPr>
        <w:tabs>
          <w:tab w:val="num" w:pos="1642"/>
        </w:tabs>
        <w:ind w:left="1642" w:hanging="360"/>
      </w:pPr>
      <w:rPr>
        <w:rFonts w:ascii="Courier New" w:hAnsi="Courier New" w:cs="Courier New" w:hint="default"/>
      </w:rPr>
    </w:lvl>
    <w:lvl w:ilvl="2" w:tplc="056AF518" w:tentative="1">
      <w:start w:val="1"/>
      <w:numFmt w:val="bullet"/>
      <w:lvlText w:val=""/>
      <w:lvlJc w:val="left"/>
      <w:pPr>
        <w:tabs>
          <w:tab w:val="num" w:pos="2362"/>
        </w:tabs>
        <w:ind w:left="2362" w:hanging="360"/>
      </w:pPr>
      <w:rPr>
        <w:rFonts w:ascii="Wingdings" w:hAnsi="Wingdings" w:hint="default"/>
      </w:rPr>
    </w:lvl>
    <w:lvl w:ilvl="3" w:tplc="2CDC520A" w:tentative="1">
      <w:start w:val="1"/>
      <w:numFmt w:val="bullet"/>
      <w:lvlText w:val=""/>
      <w:lvlJc w:val="left"/>
      <w:pPr>
        <w:tabs>
          <w:tab w:val="num" w:pos="3082"/>
        </w:tabs>
        <w:ind w:left="3082" w:hanging="360"/>
      </w:pPr>
      <w:rPr>
        <w:rFonts w:ascii="Symbol" w:hAnsi="Symbol" w:hint="default"/>
      </w:rPr>
    </w:lvl>
    <w:lvl w:ilvl="4" w:tplc="A8685274" w:tentative="1">
      <w:start w:val="1"/>
      <w:numFmt w:val="bullet"/>
      <w:lvlText w:val="o"/>
      <w:lvlJc w:val="left"/>
      <w:pPr>
        <w:tabs>
          <w:tab w:val="num" w:pos="3802"/>
        </w:tabs>
        <w:ind w:left="3802" w:hanging="360"/>
      </w:pPr>
      <w:rPr>
        <w:rFonts w:ascii="Courier New" w:hAnsi="Courier New" w:cs="Courier New" w:hint="default"/>
      </w:rPr>
    </w:lvl>
    <w:lvl w:ilvl="5" w:tplc="7DC6B5EA" w:tentative="1">
      <w:start w:val="1"/>
      <w:numFmt w:val="bullet"/>
      <w:lvlText w:val=""/>
      <w:lvlJc w:val="left"/>
      <w:pPr>
        <w:tabs>
          <w:tab w:val="num" w:pos="4522"/>
        </w:tabs>
        <w:ind w:left="4522" w:hanging="360"/>
      </w:pPr>
      <w:rPr>
        <w:rFonts w:ascii="Wingdings" w:hAnsi="Wingdings" w:hint="default"/>
      </w:rPr>
    </w:lvl>
    <w:lvl w:ilvl="6" w:tplc="88ACCE5C" w:tentative="1">
      <w:start w:val="1"/>
      <w:numFmt w:val="bullet"/>
      <w:lvlText w:val=""/>
      <w:lvlJc w:val="left"/>
      <w:pPr>
        <w:tabs>
          <w:tab w:val="num" w:pos="5242"/>
        </w:tabs>
        <w:ind w:left="5242" w:hanging="360"/>
      </w:pPr>
      <w:rPr>
        <w:rFonts w:ascii="Symbol" w:hAnsi="Symbol" w:hint="default"/>
      </w:rPr>
    </w:lvl>
    <w:lvl w:ilvl="7" w:tplc="18FE2BFC" w:tentative="1">
      <w:start w:val="1"/>
      <w:numFmt w:val="bullet"/>
      <w:lvlText w:val="o"/>
      <w:lvlJc w:val="left"/>
      <w:pPr>
        <w:tabs>
          <w:tab w:val="num" w:pos="5962"/>
        </w:tabs>
        <w:ind w:left="5962" w:hanging="360"/>
      </w:pPr>
      <w:rPr>
        <w:rFonts w:ascii="Courier New" w:hAnsi="Courier New" w:cs="Courier New" w:hint="default"/>
      </w:rPr>
    </w:lvl>
    <w:lvl w:ilvl="8" w:tplc="AD1224D0" w:tentative="1">
      <w:start w:val="1"/>
      <w:numFmt w:val="bullet"/>
      <w:lvlText w:val=""/>
      <w:lvlJc w:val="left"/>
      <w:pPr>
        <w:tabs>
          <w:tab w:val="num" w:pos="6682"/>
        </w:tabs>
        <w:ind w:left="6682" w:hanging="360"/>
      </w:pPr>
      <w:rPr>
        <w:rFonts w:ascii="Wingdings" w:hAnsi="Wingdings" w:hint="default"/>
      </w:rPr>
    </w:lvl>
  </w:abstractNum>
  <w:abstractNum w:abstractNumId="55">
    <w:nsid w:val="7DA16C7F"/>
    <w:multiLevelType w:val="hybridMultilevel"/>
    <w:tmpl w:val="6D7A6290"/>
    <w:lvl w:ilvl="0" w:tplc="F4FE4F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8"/>
  </w:num>
  <w:num w:numId="4">
    <w:abstractNumId w:val="30"/>
  </w:num>
  <w:num w:numId="5">
    <w:abstractNumId w:val="23"/>
  </w:num>
  <w:num w:numId="6">
    <w:abstractNumId w:val="0"/>
  </w:num>
  <w:num w:numId="7">
    <w:abstractNumId w:val="51"/>
  </w:num>
  <w:num w:numId="8">
    <w:abstractNumId w:val="8"/>
  </w:num>
  <w:num w:numId="9">
    <w:abstractNumId w:val="26"/>
  </w:num>
  <w:num w:numId="10">
    <w:abstractNumId w:val="25"/>
  </w:num>
  <w:num w:numId="11">
    <w:abstractNumId w:val="54"/>
  </w:num>
  <w:num w:numId="12">
    <w:abstractNumId w:val="24"/>
  </w:num>
  <w:num w:numId="13">
    <w:abstractNumId w:val="53"/>
  </w:num>
  <w:num w:numId="14">
    <w:abstractNumId w:val="18"/>
  </w:num>
  <w:num w:numId="15">
    <w:abstractNumId w:val="32"/>
  </w:num>
  <w:num w:numId="16">
    <w:abstractNumId w:val="2"/>
  </w:num>
  <w:num w:numId="17">
    <w:abstractNumId w:val="1"/>
  </w:num>
  <w:num w:numId="18">
    <w:abstractNumId w:val="29"/>
  </w:num>
  <w:num w:numId="19">
    <w:abstractNumId w:val="55"/>
  </w:num>
  <w:num w:numId="20">
    <w:abstractNumId w:val="11"/>
  </w:num>
  <w:num w:numId="21">
    <w:abstractNumId w:val="33"/>
  </w:num>
  <w:num w:numId="22">
    <w:abstractNumId w:val="52"/>
  </w:num>
  <w:num w:numId="23">
    <w:abstractNumId w:val="41"/>
  </w:num>
  <w:num w:numId="24">
    <w:abstractNumId w:val="20"/>
  </w:num>
  <w:num w:numId="25">
    <w:abstractNumId w:val="40"/>
  </w:num>
  <w:num w:numId="26">
    <w:abstractNumId w:val="11"/>
  </w:num>
  <w:num w:numId="27">
    <w:abstractNumId w:val="19"/>
  </w:num>
  <w:num w:numId="28">
    <w:abstractNumId w:val="19"/>
  </w:num>
  <w:num w:numId="29">
    <w:abstractNumId w:val="27"/>
  </w:num>
  <w:num w:numId="30">
    <w:abstractNumId w:val="11"/>
  </w:num>
  <w:num w:numId="31">
    <w:abstractNumId w:val="11"/>
  </w:num>
  <w:num w:numId="32">
    <w:abstractNumId w:val="11"/>
  </w:num>
  <w:num w:numId="33">
    <w:abstractNumId w:val="9"/>
  </w:num>
  <w:num w:numId="34">
    <w:abstractNumId w:val="15"/>
  </w:num>
  <w:num w:numId="35">
    <w:abstractNumId w:val="6"/>
  </w:num>
  <w:num w:numId="36">
    <w:abstractNumId w:val="4"/>
  </w:num>
  <w:num w:numId="37">
    <w:abstractNumId w:val="12"/>
  </w:num>
  <w:num w:numId="38">
    <w:abstractNumId w:val="50"/>
  </w:num>
  <w:num w:numId="39">
    <w:abstractNumId w:val="11"/>
  </w:num>
  <w:num w:numId="40">
    <w:abstractNumId w:val="11"/>
  </w:num>
  <w:num w:numId="41">
    <w:abstractNumId w:val="45"/>
  </w:num>
  <w:num w:numId="42">
    <w:abstractNumId w:val="42"/>
  </w:num>
  <w:num w:numId="43">
    <w:abstractNumId w:val="39"/>
  </w:num>
  <w:num w:numId="44">
    <w:abstractNumId w:val="16"/>
  </w:num>
  <w:num w:numId="45">
    <w:abstractNumId w:val="38"/>
  </w:num>
  <w:num w:numId="46">
    <w:abstractNumId w:val="10"/>
  </w:num>
  <w:num w:numId="47">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04423D"/>
    <w:rsid w:val="000003F5"/>
    <w:rsid w:val="000015A4"/>
    <w:rsid w:val="000015E1"/>
    <w:rsid w:val="00001BC1"/>
    <w:rsid w:val="00001CA9"/>
    <w:rsid w:val="000041E1"/>
    <w:rsid w:val="00004C03"/>
    <w:rsid w:val="00004DA8"/>
    <w:rsid w:val="00005102"/>
    <w:rsid w:val="000056BD"/>
    <w:rsid w:val="00005B21"/>
    <w:rsid w:val="00005FAB"/>
    <w:rsid w:val="00006DA7"/>
    <w:rsid w:val="00007124"/>
    <w:rsid w:val="00007699"/>
    <w:rsid w:val="000107B2"/>
    <w:rsid w:val="00011216"/>
    <w:rsid w:val="00011EA2"/>
    <w:rsid w:val="00011EF2"/>
    <w:rsid w:val="000120C9"/>
    <w:rsid w:val="0001289E"/>
    <w:rsid w:val="00012C04"/>
    <w:rsid w:val="00012C91"/>
    <w:rsid w:val="00012DB8"/>
    <w:rsid w:val="00014526"/>
    <w:rsid w:val="000148D2"/>
    <w:rsid w:val="000149AB"/>
    <w:rsid w:val="00014C8D"/>
    <w:rsid w:val="00014DCD"/>
    <w:rsid w:val="00015306"/>
    <w:rsid w:val="0001551B"/>
    <w:rsid w:val="000156AD"/>
    <w:rsid w:val="0001634E"/>
    <w:rsid w:val="00016BCF"/>
    <w:rsid w:val="00016C99"/>
    <w:rsid w:val="000173BE"/>
    <w:rsid w:val="000200D8"/>
    <w:rsid w:val="00020948"/>
    <w:rsid w:val="00020A90"/>
    <w:rsid w:val="00020E34"/>
    <w:rsid w:val="00022012"/>
    <w:rsid w:val="00022F2A"/>
    <w:rsid w:val="00023840"/>
    <w:rsid w:val="00024E5E"/>
    <w:rsid w:val="000257B9"/>
    <w:rsid w:val="00025F1B"/>
    <w:rsid w:val="000268B0"/>
    <w:rsid w:val="00027182"/>
    <w:rsid w:val="00027432"/>
    <w:rsid w:val="000279D9"/>
    <w:rsid w:val="00027EAD"/>
    <w:rsid w:val="000309DF"/>
    <w:rsid w:val="00030E6F"/>
    <w:rsid w:val="00030FB4"/>
    <w:rsid w:val="00031009"/>
    <w:rsid w:val="00032322"/>
    <w:rsid w:val="00032DD3"/>
    <w:rsid w:val="00033338"/>
    <w:rsid w:val="0003359E"/>
    <w:rsid w:val="000337D5"/>
    <w:rsid w:val="00033ACC"/>
    <w:rsid w:val="00033E51"/>
    <w:rsid w:val="0003468C"/>
    <w:rsid w:val="00035371"/>
    <w:rsid w:val="000377F7"/>
    <w:rsid w:val="00037A48"/>
    <w:rsid w:val="0004157E"/>
    <w:rsid w:val="0004259F"/>
    <w:rsid w:val="00043376"/>
    <w:rsid w:val="00043B68"/>
    <w:rsid w:val="00043EF0"/>
    <w:rsid w:val="0004423D"/>
    <w:rsid w:val="00044435"/>
    <w:rsid w:val="000452E2"/>
    <w:rsid w:val="0004576E"/>
    <w:rsid w:val="00045FA1"/>
    <w:rsid w:val="000472C3"/>
    <w:rsid w:val="000479E2"/>
    <w:rsid w:val="0005007E"/>
    <w:rsid w:val="00050E06"/>
    <w:rsid w:val="00050EF3"/>
    <w:rsid w:val="00051050"/>
    <w:rsid w:val="00052A97"/>
    <w:rsid w:val="00053EE3"/>
    <w:rsid w:val="00054121"/>
    <w:rsid w:val="000542D6"/>
    <w:rsid w:val="00054D06"/>
    <w:rsid w:val="00054EF3"/>
    <w:rsid w:val="0005542F"/>
    <w:rsid w:val="000560E8"/>
    <w:rsid w:val="000571A4"/>
    <w:rsid w:val="0005749D"/>
    <w:rsid w:val="00057788"/>
    <w:rsid w:val="00057FBF"/>
    <w:rsid w:val="00060158"/>
    <w:rsid w:val="0006079D"/>
    <w:rsid w:val="0006101E"/>
    <w:rsid w:val="000612A5"/>
    <w:rsid w:val="00061C8E"/>
    <w:rsid w:val="00061D7C"/>
    <w:rsid w:val="00061EA6"/>
    <w:rsid w:val="00061FC9"/>
    <w:rsid w:val="00064B46"/>
    <w:rsid w:val="00065BE7"/>
    <w:rsid w:val="00066E1B"/>
    <w:rsid w:val="0007007B"/>
    <w:rsid w:val="000713AA"/>
    <w:rsid w:val="00071CFA"/>
    <w:rsid w:val="00072B41"/>
    <w:rsid w:val="00072BFB"/>
    <w:rsid w:val="000730C8"/>
    <w:rsid w:val="00073722"/>
    <w:rsid w:val="000738C8"/>
    <w:rsid w:val="0007458F"/>
    <w:rsid w:val="00074AEC"/>
    <w:rsid w:val="000751F0"/>
    <w:rsid w:val="0007528D"/>
    <w:rsid w:val="0007552E"/>
    <w:rsid w:val="000755DF"/>
    <w:rsid w:val="00075785"/>
    <w:rsid w:val="00076ABD"/>
    <w:rsid w:val="00077231"/>
    <w:rsid w:val="00077F00"/>
    <w:rsid w:val="0008077D"/>
    <w:rsid w:val="000817B4"/>
    <w:rsid w:val="00081A78"/>
    <w:rsid w:val="000824FC"/>
    <w:rsid w:val="00082B63"/>
    <w:rsid w:val="0008361C"/>
    <w:rsid w:val="0008503B"/>
    <w:rsid w:val="000855FC"/>
    <w:rsid w:val="00085FE3"/>
    <w:rsid w:val="000861A4"/>
    <w:rsid w:val="00086816"/>
    <w:rsid w:val="00087709"/>
    <w:rsid w:val="00087B67"/>
    <w:rsid w:val="00087C07"/>
    <w:rsid w:val="00087CFA"/>
    <w:rsid w:val="00087F0E"/>
    <w:rsid w:val="00091572"/>
    <w:rsid w:val="00092865"/>
    <w:rsid w:val="00092C1A"/>
    <w:rsid w:val="00093366"/>
    <w:rsid w:val="00094BCD"/>
    <w:rsid w:val="00096D18"/>
    <w:rsid w:val="000A0533"/>
    <w:rsid w:val="000A0654"/>
    <w:rsid w:val="000A0999"/>
    <w:rsid w:val="000A0B93"/>
    <w:rsid w:val="000A190D"/>
    <w:rsid w:val="000A1A61"/>
    <w:rsid w:val="000A1E63"/>
    <w:rsid w:val="000A33A9"/>
    <w:rsid w:val="000A35D7"/>
    <w:rsid w:val="000A3A08"/>
    <w:rsid w:val="000A3CED"/>
    <w:rsid w:val="000A49D8"/>
    <w:rsid w:val="000A5CE4"/>
    <w:rsid w:val="000A5D26"/>
    <w:rsid w:val="000A6481"/>
    <w:rsid w:val="000A68F1"/>
    <w:rsid w:val="000A6FA9"/>
    <w:rsid w:val="000A73B2"/>
    <w:rsid w:val="000A7CF7"/>
    <w:rsid w:val="000B014A"/>
    <w:rsid w:val="000B09E5"/>
    <w:rsid w:val="000B0E47"/>
    <w:rsid w:val="000B1028"/>
    <w:rsid w:val="000B264E"/>
    <w:rsid w:val="000B4416"/>
    <w:rsid w:val="000B4CCB"/>
    <w:rsid w:val="000B515C"/>
    <w:rsid w:val="000B59E3"/>
    <w:rsid w:val="000B61AA"/>
    <w:rsid w:val="000B6A5B"/>
    <w:rsid w:val="000B6E3A"/>
    <w:rsid w:val="000B7BDD"/>
    <w:rsid w:val="000C06AC"/>
    <w:rsid w:val="000C14AD"/>
    <w:rsid w:val="000C1AF1"/>
    <w:rsid w:val="000C267D"/>
    <w:rsid w:val="000C2D89"/>
    <w:rsid w:val="000C2FBC"/>
    <w:rsid w:val="000C3449"/>
    <w:rsid w:val="000C35B4"/>
    <w:rsid w:val="000C3AFC"/>
    <w:rsid w:val="000C3BC9"/>
    <w:rsid w:val="000C568F"/>
    <w:rsid w:val="000C6357"/>
    <w:rsid w:val="000C6432"/>
    <w:rsid w:val="000C6888"/>
    <w:rsid w:val="000C6F38"/>
    <w:rsid w:val="000C7331"/>
    <w:rsid w:val="000C789F"/>
    <w:rsid w:val="000C7A9D"/>
    <w:rsid w:val="000C7D89"/>
    <w:rsid w:val="000D097A"/>
    <w:rsid w:val="000D0FD9"/>
    <w:rsid w:val="000D1659"/>
    <w:rsid w:val="000D16FA"/>
    <w:rsid w:val="000D27C8"/>
    <w:rsid w:val="000D2911"/>
    <w:rsid w:val="000D2A2E"/>
    <w:rsid w:val="000D2B35"/>
    <w:rsid w:val="000D2F86"/>
    <w:rsid w:val="000D32D5"/>
    <w:rsid w:val="000D458C"/>
    <w:rsid w:val="000D4754"/>
    <w:rsid w:val="000D4E95"/>
    <w:rsid w:val="000D5062"/>
    <w:rsid w:val="000D5969"/>
    <w:rsid w:val="000D5AEA"/>
    <w:rsid w:val="000D608B"/>
    <w:rsid w:val="000D6843"/>
    <w:rsid w:val="000D746A"/>
    <w:rsid w:val="000D76E5"/>
    <w:rsid w:val="000D7A58"/>
    <w:rsid w:val="000D7F52"/>
    <w:rsid w:val="000E039F"/>
    <w:rsid w:val="000E03AB"/>
    <w:rsid w:val="000E059C"/>
    <w:rsid w:val="000E0718"/>
    <w:rsid w:val="000E0A75"/>
    <w:rsid w:val="000E150A"/>
    <w:rsid w:val="000E1C07"/>
    <w:rsid w:val="000E1C5A"/>
    <w:rsid w:val="000E20E6"/>
    <w:rsid w:val="000E21F2"/>
    <w:rsid w:val="000E245A"/>
    <w:rsid w:val="000E2C0F"/>
    <w:rsid w:val="000E3835"/>
    <w:rsid w:val="000E4937"/>
    <w:rsid w:val="000E4C67"/>
    <w:rsid w:val="000E4FFA"/>
    <w:rsid w:val="000E50E2"/>
    <w:rsid w:val="000E531C"/>
    <w:rsid w:val="000E5363"/>
    <w:rsid w:val="000E560E"/>
    <w:rsid w:val="000E5715"/>
    <w:rsid w:val="000E5838"/>
    <w:rsid w:val="000E6581"/>
    <w:rsid w:val="000E6860"/>
    <w:rsid w:val="000E6A63"/>
    <w:rsid w:val="000E7453"/>
    <w:rsid w:val="000F03E6"/>
    <w:rsid w:val="000F10C9"/>
    <w:rsid w:val="000F1703"/>
    <w:rsid w:val="000F17F2"/>
    <w:rsid w:val="000F19ED"/>
    <w:rsid w:val="000F28E6"/>
    <w:rsid w:val="000F3DD9"/>
    <w:rsid w:val="000F4251"/>
    <w:rsid w:val="000F4627"/>
    <w:rsid w:val="000F4F6D"/>
    <w:rsid w:val="000F5527"/>
    <w:rsid w:val="000F554A"/>
    <w:rsid w:val="000F591C"/>
    <w:rsid w:val="000F5C52"/>
    <w:rsid w:val="000F5F97"/>
    <w:rsid w:val="000F5FCB"/>
    <w:rsid w:val="000F621A"/>
    <w:rsid w:val="000F752D"/>
    <w:rsid w:val="000F754C"/>
    <w:rsid w:val="0010072C"/>
    <w:rsid w:val="001008FB"/>
    <w:rsid w:val="00101177"/>
    <w:rsid w:val="001014CD"/>
    <w:rsid w:val="00101B22"/>
    <w:rsid w:val="00101F1B"/>
    <w:rsid w:val="001028E3"/>
    <w:rsid w:val="00102C12"/>
    <w:rsid w:val="00102D81"/>
    <w:rsid w:val="001038CB"/>
    <w:rsid w:val="00104B99"/>
    <w:rsid w:val="001057C2"/>
    <w:rsid w:val="00105DEA"/>
    <w:rsid w:val="00105E60"/>
    <w:rsid w:val="001061F8"/>
    <w:rsid w:val="0010641F"/>
    <w:rsid w:val="001070DC"/>
    <w:rsid w:val="001107AB"/>
    <w:rsid w:val="0011090C"/>
    <w:rsid w:val="001112A0"/>
    <w:rsid w:val="00111833"/>
    <w:rsid w:val="001124C8"/>
    <w:rsid w:val="00113792"/>
    <w:rsid w:val="00113E52"/>
    <w:rsid w:val="00113E97"/>
    <w:rsid w:val="00115BB5"/>
    <w:rsid w:val="00115F41"/>
    <w:rsid w:val="0011613B"/>
    <w:rsid w:val="001166D5"/>
    <w:rsid w:val="00116813"/>
    <w:rsid w:val="00116E60"/>
    <w:rsid w:val="001170AE"/>
    <w:rsid w:val="00117603"/>
    <w:rsid w:val="00117E8A"/>
    <w:rsid w:val="00120D0C"/>
    <w:rsid w:val="00120F3D"/>
    <w:rsid w:val="001215DE"/>
    <w:rsid w:val="001229BC"/>
    <w:rsid w:val="00122AB1"/>
    <w:rsid w:val="001234FE"/>
    <w:rsid w:val="00125A78"/>
    <w:rsid w:val="00125AE2"/>
    <w:rsid w:val="00125B5B"/>
    <w:rsid w:val="0012690E"/>
    <w:rsid w:val="00126DB7"/>
    <w:rsid w:val="001272F6"/>
    <w:rsid w:val="001310A1"/>
    <w:rsid w:val="001319FA"/>
    <w:rsid w:val="00131A05"/>
    <w:rsid w:val="00131AB8"/>
    <w:rsid w:val="00131BDE"/>
    <w:rsid w:val="001329AE"/>
    <w:rsid w:val="00132DB9"/>
    <w:rsid w:val="00132E4D"/>
    <w:rsid w:val="00132E8A"/>
    <w:rsid w:val="0013330A"/>
    <w:rsid w:val="00133DA7"/>
    <w:rsid w:val="00134661"/>
    <w:rsid w:val="00134D1E"/>
    <w:rsid w:val="0013581B"/>
    <w:rsid w:val="00135935"/>
    <w:rsid w:val="00135B60"/>
    <w:rsid w:val="00135FFC"/>
    <w:rsid w:val="0013679B"/>
    <w:rsid w:val="00136A59"/>
    <w:rsid w:val="00136BB2"/>
    <w:rsid w:val="0014111B"/>
    <w:rsid w:val="00141829"/>
    <w:rsid w:val="00141D9E"/>
    <w:rsid w:val="00142FF1"/>
    <w:rsid w:val="00143999"/>
    <w:rsid w:val="00144936"/>
    <w:rsid w:val="00145425"/>
    <w:rsid w:val="00146E34"/>
    <w:rsid w:val="001473B0"/>
    <w:rsid w:val="00147CC3"/>
    <w:rsid w:val="00150428"/>
    <w:rsid w:val="00151373"/>
    <w:rsid w:val="00151B3F"/>
    <w:rsid w:val="00153B97"/>
    <w:rsid w:val="001542F2"/>
    <w:rsid w:val="00154752"/>
    <w:rsid w:val="001548C1"/>
    <w:rsid w:val="00154A0B"/>
    <w:rsid w:val="0015502C"/>
    <w:rsid w:val="001554FF"/>
    <w:rsid w:val="00155DFC"/>
    <w:rsid w:val="0015668F"/>
    <w:rsid w:val="00156934"/>
    <w:rsid w:val="00156A67"/>
    <w:rsid w:val="00156B98"/>
    <w:rsid w:val="00156C5D"/>
    <w:rsid w:val="001606BF"/>
    <w:rsid w:val="00160A4D"/>
    <w:rsid w:val="00161697"/>
    <w:rsid w:val="0016185E"/>
    <w:rsid w:val="00161E80"/>
    <w:rsid w:val="00162A18"/>
    <w:rsid w:val="00162DF3"/>
    <w:rsid w:val="00163CEF"/>
    <w:rsid w:val="00163FC6"/>
    <w:rsid w:val="0016509A"/>
    <w:rsid w:val="00165EE1"/>
    <w:rsid w:val="00167D6F"/>
    <w:rsid w:val="00170619"/>
    <w:rsid w:val="00170BB8"/>
    <w:rsid w:val="00170C8E"/>
    <w:rsid w:val="0017134E"/>
    <w:rsid w:val="001715C9"/>
    <w:rsid w:val="0017174C"/>
    <w:rsid w:val="00171812"/>
    <w:rsid w:val="00171D92"/>
    <w:rsid w:val="00171E7C"/>
    <w:rsid w:val="001723A5"/>
    <w:rsid w:val="0017285A"/>
    <w:rsid w:val="00176A60"/>
    <w:rsid w:val="00176B35"/>
    <w:rsid w:val="00177076"/>
    <w:rsid w:val="00177DC4"/>
    <w:rsid w:val="0018110A"/>
    <w:rsid w:val="0018126A"/>
    <w:rsid w:val="00181569"/>
    <w:rsid w:val="00182999"/>
    <w:rsid w:val="001831F9"/>
    <w:rsid w:val="001834E6"/>
    <w:rsid w:val="001838AD"/>
    <w:rsid w:val="00184767"/>
    <w:rsid w:val="0018479B"/>
    <w:rsid w:val="00184815"/>
    <w:rsid w:val="00184965"/>
    <w:rsid w:val="00184C8C"/>
    <w:rsid w:val="00185255"/>
    <w:rsid w:val="00185984"/>
    <w:rsid w:val="00186697"/>
    <w:rsid w:val="001868FC"/>
    <w:rsid w:val="00187B18"/>
    <w:rsid w:val="00190B67"/>
    <w:rsid w:val="00190E7B"/>
    <w:rsid w:val="00190EB9"/>
    <w:rsid w:val="00190FE2"/>
    <w:rsid w:val="001917D6"/>
    <w:rsid w:val="00191F8B"/>
    <w:rsid w:val="0019201F"/>
    <w:rsid w:val="001924B9"/>
    <w:rsid w:val="001925B1"/>
    <w:rsid w:val="0019393C"/>
    <w:rsid w:val="001956E7"/>
    <w:rsid w:val="00195E25"/>
    <w:rsid w:val="001966AC"/>
    <w:rsid w:val="001975B8"/>
    <w:rsid w:val="001979A1"/>
    <w:rsid w:val="001A0CCC"/>
    <w:rsid w:val="001A0D89"/>
    <w:rsid w:val="001A1193"/>
    <w:rsid w:val="001A13A6"/>
    <w:rsid w:val="001A2458"/>
    <w:rsid w:val="001A2CBD"/>
    <w:rsid w:val="001A3319"/>
    <w:rsid w:val="001A3444"/>
    <w:rsid w:val="001A47A6"/>
    <w:rsid w:val="001A4C2A"/>
    <w:rsid w:val="001A4F05"/>
    <w:rsid w:val="001A6465"/>
    <w:rsid w:val="001A6BFD"/>
    <w:rsid w:val="001A735F"/>
    <w:rsid w:val="001A7E41"/>
    <w:rsid w:val="001A7EED"/>
    <w:rsid w:val="001B006F"/>
    <w:rsid w:val="001B2DF6"/>
    <w:rsid w:val="001B309F"/>
    <w:rsid w:val="001B36FF"/>
    <w:rsid w:val="001B3FF2"/>
    <w:rsid w:val="001B3FF6"/>
    <w:rsid w:val="001B4353"/>
    <w:rsid w:val="001B4C18"/>
    <w:rsid w:val="001B5BB0"/>
    <w:rsid w:val="001B72D5"/>
    <w:rsid w:val="001C004B"/>
    <w:rsid w:val="001C09D1"/>
    <w:rsid w:val="001C0E45"/>
    <w:rsid w:val="001C15F2"/>
    <w:rsid w:val="001C2767"/>
    <w:rsid w:val="001C2B47"/>
    <w:rsid w:val="001C2CBD"/>
    <w:rsid w:val="001C3588"/>
    <w:rsid w:val="001C5029"/>
    <w:rsid w:val="001C5509"/>
    <w:rsid w:val="001C5602"/>
    <w:rsid w:val="001C6CF0"/>
    <w:rsid w:val="001C6F9D"/>
    <w:rsid w:val="001C7592"/>
    <w:rsid w:val="001D0D67"/>
    <w:rsid w:val="001D157F"/>
    <w:rsid w:val="001D2ECB"/>
    <w:rsid w:val="001D2FC3"/>
    <w:rsid w:val="001D3A0D"/>
    <w:rsid w:val="001D3FC7"/>
    <w:rsid w:val="001D45F9"/>
    <w:rsid w:val="001D5D06"/>
    <w:rsid w:val="001D638F"/>
    <w:rsid w:val="001D7EC2"/>
    <w:rsid w:val="001E073F"/>
    <w:rsid w:val="001E1155"/>
    <w:rsid w:val="001E1D07"/>
    <w:rsid w:val="001E1E43"/>
    <w:rsid w:val="001E3507"/>
    <w:rsid w:val="001E380C"/>
    <w:rsid w:val="001E3AF5"/>
    <w:rsid w:val="001E40CC"/>
    <w:rsid w:val="001E43BA"/>
    <w:rsid w:val="001E47DA"/>
    <w:rsid w:val="001E4B4D"/>
    <w:rsid w:val="001E5FB8"/>
    <w:rsid w:val="001E65AB"/>
    <w:rsid w:val="001E6C14"/>
    <w:rsid w:val="001E75C1"/>
    <w:rsid w:val="001F0A8B"/>
    <w:rsid w:val="001F0C57"/>
    <w:rsid w:val="001F16CE"/>
    <w:rsid w:val="001F1896"/>
    <w:rsid w:val="001F19BE"/>
    <w:rsid w:val="001F2688"/>
    <w:rsid w:val="001F318E"/>
    <w:rsid w:val="001F323F"/>
    <w:rsid w:val="001F4F59"/>
    <w:rsid w:val="001F5C1C"/>
    <w:rsid w:val="001F64C6"/>
    <w:rsid w:val="001F7D08"/>
    <w:rsid w:val="00200434"/>
    <w:rsid w:val="00200FBD"/>
    <w:rsid w:val="00201037"/>
    <w:rsid w:val="0020167A"/>
    <w:rsid w:val="00201718"/>
    <w:rsid w:val="00202228"/>
    <w:rsid w:val="002025B0"/>
    <w:rsid w:val="00202884"/>
    <w:rsid w:val="00202EB0"/>
    <w:rsid w:val="00203037"/>
    <w:rsid w:val="00203D8E"/>
    <w:rsid w:val="00204C68"/>
    <w:rsid w:val="00204D5E"/>
    <w:rsid w:val="00205784"/>
    <w:rsid w:val="002058F4"/>
    <w:rsid w:val="00205C70"/>
    <w:rsid w:val="002060B0"/>
    <w:rsid w:val="00206668"/>
    <w:rsid w:val="00210829"/>
    <w:rsid w:val="002117BC"/>
    <w:rsid w:val="00211CCE"/>
    <w:rsid w:val="002127B5"/>
    <w:rsid w:val="002136B9"/>
    <w:rsid w:val="00214680"/>
    <w:rsid w:val="00214B5E"/>
    <w:rsid w:val="00214CEE"/>
    <w:rsid w:val="00215A0B"/>
    <w:rsid w:val="00215EF3"/>
    <w:rsid w:val="00217CD6"/>
    <w:rsid w:val="00220915"/>
    <w:rsid w:val="002213CC"/>
    <w:rsid w:val="0022172C"/>
    <w:rsid w:val="0022208F"/>
    <w:rsid w:val="002226EB"/>
    <w:rsid w:val="00222F9F"/>
    <w:rsid w:val="00223A4F"/>
    <w:rsid w:val="00224ADE"/>
    <w:rsid w:val="00225C27"/>
    <w:rsid w:val="0022678D"/>
    <w:rsid w:val="00226C61"/>
    <w:rsid w:val="00227987"/>
    <w:rsid w:val="00227B08"/>
    <w:rsid w:val="00227CB0"/>
    <w:rsid w:val="002302B8"/>
    <w:rsid w:val="0023056C"/>
    <w:rsid w:val="0023063E"/>
    <w:rsid w:val="0023239D"/>
    <w:rsid w:val="00232D97"/>
    <w:rsid w:val="00233B6A"/>
    <w:rsid w:val="00234173"/>
    <w:rsid w:val="00235205"/>
    <w:rsid w:val="00235D87"/>
    <w:rsid w:val="002363A0"/>
    <w:rsid w:val="00237E07"/>
    <w:rsid w:val="0024006D"/>
    <w:rsid w:val="0024026C"/>
    <w:rsid w:val="00240987"/>
    <w:rsid w:val="002419EA"/>
    <w:rsid w:val="00242EFE"/>
    <w:rsid w:val="0024384F"/>
    <w:rsid w:val="00245B99"/>
    <w:rsid w:val="00245F17"/>
    <w:rsid w:val="00246409"/>
    <w:rsid w:val="002468DB"/>
    <w:rsid w:val="00247BC6"/>
    <w:rsid w:val="00247D0D"/>
    <w:rsid w:val="0025066D"/>
    <w:rsid w:val="00251AC4"/>
    <w:rsid w:val="00252FA1"/>
    <w:rsid w:val="0025384D"/>
    <w:rsid w:val="002547FC"/>
    <w:rsid w:val="00254D03"/>
    <w:rsid w:val="00254E74"/>
    <w:rsid w:val="00255229"/>
    <w:rsid w:val="00255AFE"/>
    <w:rsid w:val="00255B28"/>
    <w:rsid w:val="00255C56"/>
    <w:rsid w:val="0025784A"/>
    <w:rsid w:val="0026067D"/>
    <w:rsid w:val="002610E0"/>
    <w:rsid w:val="002632F7"/>
    <w:rsid w:val="00263900"/>
    <w:rsid w:val="00264427"/>
    <w:rsid w:val="0026442B"/>
    <w:rsid w:val="002645D0"/>
    <w:rsid w:val="00265E5D"/>
    <w:rsid w:val="00265EC2"/>
    <w:rsid w:val="002668FE"/>
    <w:rsid w:val="00266CF5"/>
    <w:rsid w:val="002673C8"/>
    <w:rsid w:val="002676D3"/>
    <w:rsid w:val="002677A2"/>
    <w:rsid w:val="00267943"/>
    <w:rsid w:val="00267F78"/>
    <w:rsid w:val="002705F9"/>
    <w:rsid w:val="002711B7"/>
    <w:rsid w:val="002713DC"/>
    <w:rsid w:val="00271B65"/>
    <w:rsid w:val="00271EC9"/>
    <w:rsid w:val="0027206D"/>
    <w:rsid w:val="00272E30"/>
    <w:rsid w:val="00272ECB"/>
    <w:rsid w:val="00274F56"/>
    <w:rsid w:val="00276043"/>
    <w:rsid w:val="00276F59"/>
    <w:rsid w:val="002773D6"/>
    <w:rsid w:val="002775EE"/>
    <w:rsid w:val="0027798B"/>
    <w:rsid w:val="002804A4"/>
    <w:rsid w:val="0028184E"/>
    <w:rsid w:val="00282EFB"/>
    <w:rsid w:val="002834F8"/>
    <w:rsid w:val="00284D76"/>
    <w:rsid w:val="0028541D"/>
    <w:rsid w:val="00286787"/>
    <w:rsid w:val="00286C49"/>
    <w:rsid w:val="00287125"/>
    <w:rsid w:val="00291536"/>
    <w:rsid w:val="00291B1E"/>
    <w:rsid w:val="00291D7F"/>
    <w:rsid w:val="00291FCF"/>
    <w:rsid w:val="0029289A"/>
    <w:rsid w:val="00292CC5"/>
    <w:rsid w:val="00293919"/>
    <w:rsid w:val="00293FE6"/>
    <w:rsid w:val="002942FC"/>
    <w:rsid w:val="00297550"/>
    <w:rsid w:val="00297552"/>
    <w:rsid w:val="00297646"/>
    <w:rsid w:val="002A0F45"/>
    <w:rsid w:val="002A14FA"/>
    <w:rsid w:val="002A15B9"/>
    <w:rsid w:val="002A243D"/>
    <w:rsid w:val="002A2AC6"/>
    <w:rsid w:val="002A38AF"/>
    <w:rsid w:val="002A4326"/>
    <w:rsid w:val="002A458F"/>
    <w:rsid w:val="002A5B1B"/>
    <w:rsid w:val="002A5C87"/>
    <w:rsid w:val="002A5F05"/>
    <w:rsid w:val="002A6FF7"/>
    <w:rsid w:val="002A7399"/>
    <w:rsid w:val="002A7470"/>
    <w:rsid w:val="002A7531"/>
    <w:rsid w:val="002B01A2"/>
    <w:rsid w:val="002B0EC8"/>
    <w:rsid w:val="002B1330"/>
    <w:rsid w:val="002B169F"/>
    <w:rsid w:val="002B186D"/>
    <w:rsid w:val="002B1F74"/>
    <w:rsid w:val="002B21ED"/>
    <w:rsid w:val="002B28F0"/>
    <w:rsid w:val="002B3BAA"/>
    <w:rsid w:val="002B57B2"/>
    <w:rsid w:val="002B6790"/>
    <w:rsid w:val="002C086B"/>
    <w:rsid w:val="002C1A92"/>
    <w:rsid w:val="002C218D"/>
    <w:rsid w:val="002C309D"/>
    <w:rsid w:val="002C40B9"/>
    <w:rsid w:val="002C575B"/>
    <w:rsid w:val="002C5792"/>
    <w:rsid w:val="002C5BC5"/>
    <w:rsid w:val="002C5DAB"/>
    <w:rsid w:val="002C60D9"/>
    <w:rsid w:val="002C6780"/>
    <w:rsid w:val="002C77DE"/>
    <w:rsid w:val="002D0ED3"/>
    <w:rsid w:val="002D1633"/>
    <w:rsid w:val="002D1741"/>
    <w:rsid w:val="002D1CC1"/>
    <w:rsid w:val="002D2E74"/>
    <w:rsid w:val="002D4EDF"/>
    <w:rsid w:val="002D5304"/>
    <w:rsid w:val="002D61B5"/>
    <w:rsid w:val="002D63B6"/>
    <w:rsid w:val="002D66A7"/>
    <w:rsid w:val="002D6BF1"/>
    <w:rsid w:val="002D7390"/>
    <w:rsid w:val="002E0EB4"/>
    <w:rsid w:val="002E1E97"/>
    <w:rsid w:val="002E2F90"/>
    <w:rsid w:val="002E34BE"/>
    <w:rsid w:val="002E3695"/>
    <w:rsid w:val="002E397D"/>
    <w:rsid w:val="002E4D84"/>
    <w:rsid w:val="002E4DDD"/>
    <w:rsid w:val="002E4FEA"/>
    <w:rsid w:val="002E512E"/>
    <w:rsid w:val="002E5564"/>
    <w:rsid w:val="002E55DE"/>
    <w:rsid w:val="002E56EC"/>
    <w:rsid w:val="002E5BC1"/>
    <w:rsid w:val="002E63C4"/>
    <w:rsid w:val="002E6B8E"/>
    <w:rsid w:val="002E6FD9"/>
    <w:rsid w:val="002E76E6"/>
    <w:rsid w:val="002E7DFA"/>
    <w:rsid w:val="002E7FD9"/>
    <w:rsid w:val="002F0A9D"/>
    <w:rsid w:val="002F0AEB"/>
    <w:rsid w:val="002F0CAA"/>
    <w:rsid w:val="002F0E7A"/>
    <w:rsid w:val="002F2081"/>
    <w:rsid w:val="002F2C83"/>
    <w:rsid w:val="002F3005"/>
    <w:rsid w:val="002F3057"/>
    <w:rsid w:val="002F3DD6"/>
    <w:rsid w:val="002F4A93"/>
    <w:rsid w:val="002F4F3F"/>
    <w:rsid w:val="002F598E"/>
    <w:rsid w:val="002F5EFE"/>
    <w:rsid w:val="002F68B0"/>
    <w:rsid w:val="002F6976"/>
    <w:rsid w:val="002F6B70"/>
    <w:rsid w:val="002F73FE"/>
    <w:rsid w:val="002F7B45"/>
    <w:rsid w:val="00300E02"/>
    <w:rsid w:val="0030120B"/>
    <w:rsid w:val="0030179E"/>
    <w:rsid w:val="00301C5D"/>
    <w:rsid w:val="00302E4C"/>
    <w:rsid w:val="003039E2"/>
    <w:rsid w:val="00303FBC"/>
    <w:rsid w:val="003045D3"/>
    <w:rsid w:val="00304647"/>
    <w:rsid w:val="00305011"/>
    <w:rsid w:val="003054F2"/>
    <w:rsid w:val="0030656E"/>
    <w:rsid w:val="00306947"/>
    <w:rsid w:val="0030723F"/>
    <w:rsid w:val="003072AE"/>
    <w:rsid w:val="003104D0"/>
    <w:rsid w:val="0031083C"/>
    <w:rsid w:val="003109C4"/>
    <w:rsid w:val="00310D4E"/>
    <w:rsid w:val="00312353"/>
    <w:rsid w:val="00312512"/>
    <w:rsid w:val="00313836"/>
    <w:rsid w:val="00313949"/>
    <w:rsid w:val="00313B5B"/>
    <w:rsid w:val="00314798"/>
    <w:rsid w:val="00314A88"/>
    <w:rsid w:val="003151B8"/>
    <w:rsid w:val="00315AC0"/>
    <w:rsid w:val="00315BA2"/>
    <w:rsid w:val="0031612C"/>
    <w:rsid w:val="003164D5"/>
    <w:rsid w:val="00316DFC"/>
    <w:rsid w:val="00317370"/>
    <w:rsid w:val="00317386"/>
    <w:rsid w:val="00317475"/>
    <w:rsid w:val="00317E85"/>
    <w:rsid w:val="00320296"/>
    <w:rsid w:val="00320518"/>
    <w:rsid w:val="00320626"/>
    <w:rsid w:val="0032083D"/>
    <w:rsid w:val="0032195F"/>
    <w:rsid w:val="00321E38"/>
    <w:rsid w:val="003224C5"/>
    <w:rsid w:val="0032350B"/>
    <w:rsid w:val="003239C3"/>
    <w:rsid w:val="00323C72"/>
    <w:rsid w:val="00323F66"/>
    <w:rsid w:val="00324D92"/>
    <w:rsid w:val="00325C3E"/>
    <w:rsid w:val="00325DD5"/>
    <w:rsid w:val="003261BD"/>
    <w:rsid w:val="003276B2"/>
    <w:rsid w:val="00327762"/>
    <w:rsid w:val="00330096"/>
    <w:rsid w:val="003302E2"/>
    <w:rsid w:val="00330CA1"/>
    <w:rsid w:val="00331015"/>
    <w:rsid w:val="00331354"/>
    <w:rsid w:val="003313D0"/>
    <w:rsid w:val="003315EE"/>
    <w:rsid w:val="0033195C"/>
    <w:rsid w:val="00333BC8"/>
    <w:rsid w:val="00333C3C"/>
    <w:rsid w:val="00333C46"/>
    <w:rsid w:val="00334230"/>
    <w:rsid w:val="00334BF0"/>
    <w:rsid w:val="003353E6"/>
    <w:rsid w:val="00336017"/>
    <w:rsid w:val="003372DF"/>
    <w:rsid w:val="003378A3"/>
    <w:rsid w:val="00337CED"/>
    <w:rsid w:val="00340B7A"/>
    <w:rsid w:val="0034117E"/>
    <w:rsid w:val="00341651"/>
    <w:rsid w:val="0034166F"/>
    <w:rsid w:val="0034229A"/>
    <w:rsid w:val="00342A1C"/>
    <w:rsid w:val="00344A5E"/>
    <w:rsid w:val="0034611C"/>
    <w:rsid w:val="00346A34"/>
    <w:rsid w:val="00346FB5"/>
    <w:rsid w:val="00347651"/>
    <w:rsid w:val="00350886"/>
    <w:rsid w:val="003513AC"/>
    <w:rsid w:val="00351C86"/>
    <w:rsid w:val="00352273"/>
    <w:rsid w:val="00352359"/>
    <w:rsid w:val="0035237E"/>
    <w:rsid w:val="00353982"/>
    <w:rsid w:val="003541A7"/>
    <w:rsid w:val="00354AF6"/>
    <w:rsid w:val="00354FDD"/>
    <w:rsid w:val="00355F02"/>
    <w:rsid w:val="003564AD"/>
    <w:rsid w:val="0035698D"/>
    <w:rsid w:val="00357013"/>
    <w:rsid w:val="00360099"/>
    <w:rsid w:val="00360C58"/>
    <w:rsid w:val="00360E05"/>
    <w:rsid w:val="0036193D"/>
    <w:rsid w:val="003620C2"/>
    <w:rsid w:val="003627CD"/>
    <w:rsid w:val="003638DF"/>
    <w:rsid w:val="0036422E"/>
    <w:rsid w:val="00364E44"/>
    <w:rsid w:val="00366150"/>
    <w:rsid w:val="00366959"/>
    <w:rsid w:val="00366A42"/>
    <w:rsid w:val="003708C8"/>
    <w:rsid w:val="00371B51"/>
    <w:rsid w:val="00371BE7"/>
    <w:rsid w:val="003726B5"/>
    <w:rsid w:val="00372924"/>
    <w:rsid w:val="00372DF9"/>
    <w:rsid w:val="0037375B"/>
    <w:rsid w:val="00374BDD"/>
    <w:rsid w:val="00374CE6"/>
    <w:rsid w:val="00374E12"/>
    <w:rsid w:val="0037581F"/>
    <w:rsid w:val="00375CB3"/>
    <w:rsid w:val="00376838"/>
    <w:rsid w:val="00376C2E"/>
    <w:rsid w:val="00377D56"/>
    <w:rsid w:val="00380B6D"/>
    <w:rsid w:val="00381F76"/>
    <w:rsid w:val="003834D8"/>
    <w:rsid w:val="00383EE8"/>
    <w:rsid w:val="003848B5"/>
    <w:rsid w:val="003849CF"/>
    <w:rsid w:val="00385F1A"/>
    <w:rsid w:val="003864E1"/>
    <w:rsid w:val="0038708D"/>
    <w:rsid w:val="00387831"/>
    <w:rsid w:val="00387E51"/>
    <w:rsid w:val="00390E8D"/>
    <w:rsid w:val="003915BE"/>
    <w:rsid w:val="00391DF7"/>
    <w:rsid w:val="00392224"/>
    <w:rsid w:val="003925CA"/>
    <w:rsid w:val="00392C4B"/>
    <w:rsid w:val="00392DB7"/>
    <w:rsid w:val="00394B05"/>
    <w:rsid w:val="00394DDC"/>
    <w:rsid w:val="00395D00"/>
    <w:rsid w:val="00395FB0"/>
    <w:rsid w:val="003968F9"/>
    <w:rsid w:val="00396C34"/>
    <w:rsid w:val="00396DE3"/>
    <w:rsid w:val="0039779B"/>
    <w:rsid w:val="003A006B"/>
    <w:rsid w:val="003A03F6"/>
    <w:rsid w:val="003A0409"/>
    <w:rsid w:val="003A0BE9"/>
    <w:rsid w:val="003A224E"/>
    <w:rsid w:val="003A3A22"/>
    <w:rsid w:val="003A4769"/>
    <w:rsid w:val="003A4841"/>
    <w:rsid w:val="003A514C"/>
    <w:rsid w:val="003A618D"/>
    <w:rsid w:val="003A677C"/>
    <w:rsid w:val="003A782B"/>
    <w:rsid w:val="003A7C1F"/>
    <w:rsid w:val="003A7F0A"/>
    <w:rsid w:val="003B05C2"/>
    <w:rsid w:val="003B21C4"/>
    <w:rsid w:val="003B32E2"/>
    <w:rsid w:val="003B35D5"/>
    <w:rsid w:val="003B3C64"/>
    <w:rsid w:val="003B3C65"/>
    <w:rsid w:val="003B3EE8"/>
    <w:rsid w:val="003B536A"/>
    <w:rsid w:val="003B57EB"/>
    <w:rsid w:val="003B5CEC"/>
    <w:rsid w:val="003B6296"/>
    <w:rsid w:val="003B6990"/>
    <w:rsid w:val="003B6ABB"/>
    <w:rsid w:val="003B6EA9"/>
    <w:rsid w:val="003B6FBC"/>
    <w:rsid w:val="003B747B"/>
    <w:rsid w:val="003B749C"/>
    <w:rsid w:val="003C06CD"/>
    <w:rsid w:val="003C0B10"/>
    <w:rsid w:val="003C0BF1"/>
    <w:rsid w:val="003C0EC7"/>
    <w:rsid w:val="003C0EE7"/>
    <w:rsid w:val="003C14CD"/>
    <w:rsid w:val="003C17C1"/>
    <w:rsid w:val="003C2941"/>
    <w:rsid w:val="003C38EB"/>
    <w:rsid w:val="003C39A5"/>
    <w:rsid w:val="003C3E6A"/>
    <w:rsid w:val="003C3EE9"/>
    <w:rsid w:val="003C44EB"/>
    <w:rsid w:val="003C4C44"/>
    <w:rsid w:val="003C52B2"/>
    <w:rsid w:val="003C5918"/>
    <w:rsid w:val="003C5B68"/>
    <w:rsid w:val="003C666F"/>
    <w:rsid w:val="003C6810"/>
    <w:rsid w:val="003C7193"/>
    <w:rsid w:val="003C759E"/>
    <w:rsid w:val="003C7DDF"/>
    <w:rsid w:val="003D00CF"/>
    <w:rsid w:val="003D089C"/>
    <w:rsid w:val="003D20E4"/>
    <w:rsid w:val="003D3539"/>
    <w:rsid w:val="003D3D7B"/>
    <w:rsid w:val="003D4293"/>
    <w:rsid w:val="003D4532"/>
    <w:rsid w:val="003D4B7F"/>
    <w:rsid w:val="003D510D"/>
    <w:rsid w:val="003D52AB"/>
    <w:rsid w:val="003D5818"/>
    <w:rsid w:val="003D6AA1"/>
    <w:rsid w:val="003D7445"/>
    <w:rsid w:val="003D7F8A"/>
    <w:rsid w:val="003E0186"/>
    <w:rsid w:val="003E01F5"/>
    <w:rsid w:val="003E203A"/>
    <w:rsid w:val="003E264E"/>
    <w:rsid w:val="003E2735"/>
    <w:rsid w:val="003E288F"/>
    <w:rsid w:val="003E2B03"/>
    <w:rsid w:val="003E2E65"/>
    <w:rsid w:val="003E3137"/>
    <w:rsid w:val="003E3D2E"/>
    <w:rsid w:val="003E4F56"/>
    <w:rsid w:val="003E5978"/>
    <w:rsid w:val="003E5A83"/>
    <w:rsid w:val="003E5D48"/>
    <w:rsid w:val="003E60FC"/>
    <w:rsid w:val="003E615D"/>
    <w:rsid w:val="003E63A0"/>
    <w:rsid w:val="003E6A9A"/>
    <w:rsid w:val="003F0527"/>
    <w:rsid w:val="003F17BD"/>
    <w:rsid w:val="003F260C"/>
    <w:rsid w:val="003F2740"/>
    <w:rsid w:val="003F345B"/>
    <w:rsid w:val="003F3D0E"/>
    <w:rsid w:val="003F44AC"/>
    <w:rsid w:val="003F46E1"/>
    <w:rsid w:val="003F4D61"/>
    <w:rsid w:val="003F5120"/>
    <w:rsid w:val="003F640A"/>
    <w:rsid w:val="003F6800"/>
    <w:rsid w:val="003F6F76"/>
    <w:rsid w:val="003F6FFD"/>
    <w:rsid w:val="003F76C0"/>
    <w:rsid w:val="003F7A8A"/>
    <w:rsid w:val="003F7E53"/>
    <w:rsid w:val="0040162A"/>
    <w:rsid w:val="0040177F"/>
    <w:rsid w:val="004026F9"/>
    <w:rsid w:val="00402B23"/>
    <w:rsid w:val="00404038"/>
    <w:rsid w:val="0040414F"/>
    <w:rsid w:val="00404373"/>
    <w:rsid w:val="00404B39"/>
    <w:rsid w:val="004056EA"/>
    <w:rsid w:val="00406E07"/>
    <w:rsid w:val="00406F2F"/>
    <w:rsid w:val="00407306"/>
    <w:rsid w:val="004075AC"/>
    <w:rsid w:val="0041028B"/>
    <w:rsid w:val="00410841"/>
    <w:rsid w:val="00410E9F"/>
    <w:rsid w:val="0041123A"/>
    <w:rsid w:val="00411596"/>
    <w:rsid w:val="0041185B"/>
    <w:rsid w:val="00411899"/>
    <w:rsid w:val="00411B75"/>
    <w:rsid w:val="00411CB4"/>
    <w:rsid w:val="004120BB"/>
    <w:rsid w:val="00412309"/>
    <w:rsid w:val="00412E4D"/>
    <w:rsid w:val="00412FBC"/>
    <w:rsid w:val="00413463"/>
    <w:rsid w:val="004139A0"/>
    <w:rsid w:val="004147FA"/>
    <w:rsid w:val="00414E86"/>
    <w:rsid w:val="004150C3"/>
    <w:rsid w:val="00415563"/>
    <w:rsid w:val="0041568B"/>
    <w:rsid w:val="00417213"/>
    <w:rsid w:val="00417F60"/>
    <w:rsid w:val="00420622"/>
    <w:rsid w:val="004209D0"/>
    <w:rsid w:val="00420FB1"/>
    <w:rsid w:val="0042132B"/>
    <w:rsid w:val="00421ED3"/>
    <w:rsid w:val="0042291D"/>
    <w:rsid w:val="00422C9A"/>
    <w:rsid w:val="0042337C"/>
    <w:rsid w:val="00425BCD"/>
    <w:rsid w:val="00426254"/>
    <w:rsid w:val="00426FBF"/>
    <w:rsid w:val="00427509"/>
    <w:rsid w:val="00427598"/>
    <w:rsid w:val="00427ABC"/>
    <w:rsid w:val="004302B3"/>
    <w:rsid w:val="004306CE"/>
    <w:rsid w:val="004324A7"/>
    <w:rsid w:val="004325B3"/>
    <w:rsid w:val="00432890"/>
    <w:rsid w:val="00433547"/>
    <w:rsid w:val="00433D53"/>
    <w:rsid w:val="00433E1F"/>
    <w:rsid w:val="00434784"/>
    <w:rsid w:val="004354C8"/>
    <w:rsid w:val="00435B5C"/>
    <w:rsid w:val="00435D1E"/>
    <w:rsid w:val="00436A27"/>
    <w:rsid w:val="00437232"/>
    <w:rsid w:val="00437769"/>
    <w:rsid w:val="00440280"/>
    <w:rsid w:val="00440998"/>
    <w:rsid w:val="00440CF1"/>
    <w:rsid w:val="004416BA"/>
    <w:rsid w:val="0044197B"/>
    <w:rsid w:val="00442DB6"/>
    <w:rsid w:val="00443E36"/>
    <w:rsid w:val="00444D9E"/>
    <w:rsid w:val="00444FF0"/>
    <w:rsid w:val="00445752"/>
    <w:rsid w:val="00445839"/>
    <w:rsid w:val="00446CAC"/>
    <w:rsid w:val="0044711E"/>
    <w:rsid w:val="00447225"/>
    <w:rsid w:val="00447667"/>
    <w:rsid w:val="00447A6E"/>
    <w:rsid w:val="00447EBB"/>
    <w:rsid w:val="00447F05"/>
    <w:rsid w:val="004502FD"/>
    <w:rsid w:val="0045033F"/>
    <w:rsid w:val="00450C7E"/>
    <w:rsid w:val="004524E2"/>
    <w:rsid w:val="00453734"/>
    <w:rsid w:val="00453A86"/>
    <w:rsid w:val="00453B67"/>
    <w:rsid w:val="00453BB1"/>
    <w:rsid w:val="00453E6E"/>
    <w:rsid w:val="00454949"/>
    <w:rsid w:val="00454BA2"/>
    <w:rsid w:val="00455C65"/>
    <w:rsid w:val="00455E64"/>
    <w:rsid w:val="00456C63"/>
    <w:rsid w:val="00456D9E"/>
    <w:rsid w:val="00457B35"/>
    <w:rsid w:val="004614C1"/>
    <w:rsid w:val="004617CB"/>
    <w:rsid w:val="0046182F"/>
    <w:rsid w:val="00461D19"/>
    <w:rsid w:val="00462219"/>
    <w:rsid w:val="00462430"/>
    <w:rsid w:val="0046255C"/>
    <w:rsid w:val="0046273F"/>
    <w:rsid w:val="004627B6"/>
    <w:rsid w:val="004646A5"/>
    <w:rsid w:val="004646C0"/>
    <w:rsid w:val="00465421"/>
    <w:rsid w:val="00465BBC"/>
    <w:rsid w:val="00470786"/>
    <w:rsid w:val="0047081E"/>
    <w:rsid w:val="00470DBD"/>
    <w:rsid w:val="004725CE"/>
    <w:rsid w:val="00472BBE"/>
    <w:rsid w:val="00473885"/>
    <w:rsid w:val="00473A69"/>
    <w:rsid w:val="00473CD0"/>
    <w:rsid w:val="004743FB"/>
    <w:rsid w:val="00475304"/>
    <w:rsid w:val="0047619F"/>
    <w:rsid w:val="00476DD2"/>
    <w:rsid w:val="004802D7"/>
    <w:rsid w:val="0048030B"/>
    <w:rsid w:val="00480A7A"/>
    <w:rsid w:val="00480BD5"/>
    <w:rsid w:val="00481194"/>
    <w:rsid w:val="0048169E"/>
    <w:rsid w:val="00481DA9"/>
    <w:rsid w:val="00482562"/>
    <w:rsid w:val="00483B6E"/>
    <w:rsid w:val="00483C78"/>
    <w:rsid w:val="0048433E"/>
    <w:rsid w:val="0048582B"/>
    <w:rsid w:val="00485C04"/>
    <w:rsid w:val="0048663F"/>
    <w:rsid w:val="00486CDC"/>
    <w:rsid w:val="00487B6C"/>
    <w:rsid w:val="00487D23"/>
    <w:rsid w:val="004907D9"/>
    <w:rsid w:val="0049124B"/>
    <w:rsid w:val="00491ED9"/>
    <w:rsid w:val="00492382"/>
    <w:rsid w:val="004923CB"/>
    <w:rsid w:val="00492BE7"/>
    <w:rsid w:val="00492DA0"/>
    <w:rsid w:val="00493953"/>
    <w:rsid w:val="00494109"/>
    <w:rsid w:val="00494A01"/>
    <w:rsid w:val="00494B84"/>
    <w:rsid w:val="00495386"/>
    <w:rsid w:val="004954D4"/>
    <w:rsid w:val="004957C0"/>
    <w:rsid w:val="00495919"/>
    <w:rsid w:val="00495D4C"/>
    <w:rsid w:val="0049780D"/>
    <w:rsid w:val="004A02A0"/>
    <w:rsid w:val="004A2FE0"/>
    <w:rsid w:val="004A389F"/>
    <w:rsid w:val="004A3EEF"/>
    <w:rsid w:val="004A46A5"/>
    <w:rsid w:val="004A56A5"/>
    <w:rsid w:val="004A5920"/>
    <w:rsid w:val="004A5941"/>
    <w:rsid w:val="004A5AC3"/>
    <w:rsid w:val="004A6C32"/>
    <w:rsid w:val="004A6C56"/>
    <w:rsid w:val="004A71CD"/>
    <w:rsid w:val="004A72EA"/>
    <w:rsid w:val="004A7826"/>
    <w:rsid w:val="004B060B"/>
    <w:rsid w:val="004B10B2"/>
    <w:rsid w:val="004B180E"/>
    <w:rsid w:val="004B181C"/>
    <w:rsid w:val="004B1E68"/>
    <w:rsid w:val="004B31EE"/>
    <w:rsid w:val="004B37E3"/>
    <w:rsid w:val="004B4085"/>
    <w:rsid w:val="004B5998"/>
    <w:rsid w:val="004B704C"/>
    <w:rsid w:val="004C08F5"/>
    <w:rsid w:val="004C0AEB"/>
    <w:rsid w:val="004C210B"/>
    <w:rsid w:val="004C21A9"/>
    <w:rsid w:val="004C2878"/>
    <w:rsid w:val="004C2BA7"/>
    <w:rsid w:val="004C3175"/>
    <w:rsid w:val="004C3FC1"/>
    <w:rsid w:val="004C4718"/>
    <w:rsid w:val="004C6179"/>
    <w:rsid w:val="004C77E1"/>
    <w:rsid w:val="004C78D8"/>
    <w:rsid w:val="004D015F"/>
    <w:rsid w:val="004D01C4"/>
    <w:rsid w:val="004D075F"/>
    <w:rsid w:val="004D0DFE"/>
    <w:rsid w:val="004D2231"/>
    <w:rsid w:val="004D3435"/>
    <w:rsid w:val="004D4C75"/>
    <w:rsid w:val="004D6E98"/>
    <w:rsid w:val="004D713C"/>
    <w:rsid w:val="004D7A45"/>
    <w:rsid w:val="004D7D45"/>
    <w:rsid w:val="004D7E85"/>
    <w:rsid w:val="004D7FA7"/>
    <w:rsid w:val="004E038E"/>
    <w:rsid w:val="004E0966"/>
    <w:rsid w:val="004E0A3D"/>
    <w:rsid w:val="004E0F13"/>
    <w:rsid w:val="004E1091"/>
    <w:rsid w:val="004E12C0"/>
    <w:rsid w:val="004E12E1"/>
    <w:rsid w:val="004E1AB8"/>
    <w:rsid w:val="004E25F4"/>
    <w:rsid w:val="004E37D4"/>
    <w:rsid w:val="004E4BF5"/>
    <w:rsid w:val="004E53FF"/>
    <w:rsid w:val="004E54E5"/>
    <w:rsid w:val="004E5F40"/>
    <w:rsid w:val="004E62F6"/>
    <w:rsid w:val="004E64E7"/>
    <w:rsid w:val="004E7619"/>
    <w:rsid w:val="004F0868"/>
    <w:rsid w:val="004F14B1"/>
    <w:rsid w:val="004F23CC"/>
    <w:rsid w:val="004F2AC6"/>
    <w:rsid w:val="004F3087"/>
    <w:rsid w:val="004F40C2"/>
    <w:rsid w:val="004F4738"/>
    <w:rsid w:val="004F5824"/>
    <w:rsid w:val="004F5E2C"/>
    <w:rsid w:val="004F6139"/>
    <w:rsid w:val="004F6841"/>
    <w:rsid w:val="004F7E5D"/>
    <w:rsid w:val="00500EF2"/>
    <w:rsid w:val="00500F93"/>
    <w:rsid w:val="00501244"/>
    <w:rsid w:val="005018D6"/>
    <w:rsid w:val="00502037"/>
    <w:rsid w:val="00505AEA"/>
    <w:rsid w:val="00506430"/>
    <w:rsid w:val="00506631"/>
    <w:rsid w:val="005101A6"/>
    <w:rsid w:val="00510462"/>
    <w:rsid w:val="00510545"/>
    <w:rsid w:val="005107DE"/>
    <w:rsid w:val="00510E36"/>
    <w:rsid w:val="0051148E"/>
    <w:rsid w:val="0051165A"/>
    <w:rsid w:val="00512040"/>
    <w:rsid w:val="00512990"/>
    <w:rsid w:val="00512ADC"/>
    <w:rsid w:val="00512B47"/>
    <w:rsid w:val="00513327"/>
    <w:rsid w:val="00513568"/>
    <w:rsid w:val="00513C0E"/>
    <w:rsid w:val="00513F87"/>
    <w:rsid w:val="0051428A"/>
    <w:rsid w:val="005149FF"/>
    <w:rsid w:val="00515106"/>
    <w:rsid w:val="00516350"/>
    <w:rsid w:val="005163E7"/>
    <w:rsid w:val="005169EC"/>
    <w:rsid w:val="00516B01"/>
    <w:rsid w:val="00517366"/>
    <w:rsid w:val="00517580"/>
    <w:rsid w:val="00517731"/>
    <w:rsid w:val="00520107"/>
    <w:rsid w:val="0052096B"/>
    <w:rsid w:val="005212FD"/>
    <w:rsid w:val="00522142"/>
    <w:rsid w:val="0052266D"/>
    <w:rsid w:val="005227FF"/>
    <w:rsid w:val="00523469"/>
    <w:rsid w:val="0052432D"/>
    <w:rsid w:val="00524464"/>
    <w:rsid w:val="005250AC"/>
    <w:rsid w:val="0052522D"/>
    <w:rsid w:val="00525D86"/>
    <w:rsid w:val="00525FE4"/>
    <w:rsid w:val="0052738E"/>
    <w:rsid w:val="005276E1"/>
    <w:rsid w:val="00527D85"/>
    <w:rsid w:val="005302DF"/>
    <w:rsid w:val="005302EF"/>
    <w:rsid w:val="005303E0"/>
    <w:rsid w:val="00530DB1"/>
    <w:rsid w:val="005316BC"/>
    <w:rsid w:val="00532494"/>
    <w:rsid w:val="00532C2F"/>
    <w:rsid w:val="00533BA2"/>
    <w:rsid w:val="00533D5A"/>
    <w:rsid w:val="00533E10"/>
    <w:rsid w:val="0053400E"/>
    <w:rsid w:val="0053409F"/>
    <w:rsid w:val="0053411D"/>
    <w:rsid w:val="00535300"/>
    <w:rsid w:val="00536AF9"/>
    <w:rsid w:val="00536ED1"/>
    <w:rsid w:val="005370EB"/>
    <w:rsid w:val="00540050"/>
    <w:rsid w:val="00540940"/>
    <w:rsid w:val="00540A25"/>
    <w:rsid w:val="00540E38"/>
    <w:rsid w:val="00541069"/>
    <w:rsid w:val="00541176"/>
    <w:rsid w:val="005416BE"/>
    <w:rsid w:val="005421DD"/>
    <w:rsid w:val="00542292"/>
    <w:rsid w:val="005423EA"/>
    <w:rsid w:val="00542600"/>
    <w:rsid w:val="005429FB"/>
    <w:rsid w:val="00543C44"/>
    <w:rsid w:val="00544246"/>
    <w:rsid w:val="00544760"/>
    <w:rsid w:val="0054499B"/>
    <w:rsid w:val="005458D9"/>
    <w:rsid w:val="00545B5F"/>
    <w:rsid w:val="00545EBA"/>
    <w:rsid w:val="00546072"/>
    <w:rsid w:val="005467E3"/>
    <w:rsid w:val="005473A1"/>
    <w:rsid w:val="00547FFB"/>
    <w:rsid w:val="005518D1"/>
    <w:rsid w:val="00552240"/>
    <w:rsid w:val="0055259A"/>
    <w:rsid w:val="005528AC"/>
    <w:rsid w:val="0055332B"/>
    <w:rsid w:val="005535A1"/>
    <w:rsid w:val="005536AA"/>
    <w:rsid w:val="00554821"/>
    <w:rsid w:val="00554929"/>
    <w:rsid w:val="00554BD9"/>
    <w:rsid w:val="00556075"/>
    <w:rsid w:val="00557FC5"/>
    <w:rsid w:val="0056030F"/>
    <w:rsid w:val="00560686"/>
    <w:rsid w:val="00560915"/>
    <w:rsid w:val="00560B15"/>
    <w:rsid w:val="00560FF8"/>
    <w:rsid w:val="0056165E"/>
    <w:rsid w:val="00561951"/>
    <w:rsid w:val="00561BBF"/>
    <w:rsid w:val="00562290"/>
    <w:rsid w:val="005627D4"/>
    <w:rsid w:val="00562A93"/>
    <w:rsid w:val="00562DAD"/>
    <w:rsid w:val="00562ECD"/>
    <w:rsid w:val="0056345D"/>
    <w:rsid w:val="00564C57"/>
    <w:rsid w:val="00564D96"/>
    <w:rsid w:val="00565104"/>
    <w:rsid w:val="00565924"/>
    <w:rsid w:val="00566362"/>
    <w:rsid w:val="005674DD"/>
    <w:rsid w:val="005703BB"/>
    <w:rsid w:val="00570471"/>
    <w:rsid w:val="00570B7D"/>
    <w:rsid w:val="00570FC0"/>
    <w:rsid w:val="005713C3"/>
    <w:rsid w:val="00571879"/>
    <w:rsid w:val="00571B3F"/>
    <w:rsid w:val="00571F73"/>
    <w:rsid w:val="00571FED"/>
    <w:rsid w:val="005726BC"/>
    <w:rsid w:val="0057351A"/>
    <w:rsid w:val="005743E3"/>
    <w:rsid w:val="00574915"/>
    <w:rsid w:val="00574BAA"/>
    <w:rsid w:val="00576892"/>
    <w:rsid w:val="005768BE"/>
    <w:rsid w:val="0057705E"/>
    <w:rsid w:val="00577147"/>
    <w:rsid w:val="00577297"/>
    <w:rsid w:val="005772B8"/>
    <w:rsid w:val="005777E3"/>
    <w:rsid w:val="00577C5B"/>
    <w:rsid w:val="00580006"/>
    <w:rsid w:val="005808E3"/>
    <w:rsid w:val="005815AA"/>
    <w:rsid w:val="0058174E"/>
    <w:rsid w:val="005818EA"/>
    <w:rsid w:val="00581BC6"/>
    <w:rsid w:val="00581C32"/>
    <w:rsid w:val="00582C7E"/>
    <w:rsid w:val="00584D18"/>
    <w:rsid w:val="00584FA3"/>
    <w:rsid w:val="00585FA4"/>
    <w:rsid w:val="0058635D"/>
    <w:rsid w:val="00586C6C"/>
    <w:rsid w:val="00586DAD"/>
    <w:rsid w:val="0058744A"/>
    <w:rsid w:val="0058770B"/>
    <w:rsid w:val="00587D13"/>
    <w:rsid w:val="00591446"/>
    <w:rsid w:val="00591F64"/>
    <w:rsid w:val="005927B7"/>
    <w:rsid w:val="0059321F"/>
    <w:rsid w:val="00593764"/>
    <w:rsid w:val="0059396C"/>
    <w:rsid w:val="00593DBA"/>
    <w:rsid w:val="00593E4A"/>
    <w:rsid w:val="00593F6D"/>
    <w:rsid w:val="00594200"/>
    <w:rsid w:val="00594248"/>
    <w:rsid w:val="00595049"/>
    <w:rsid w:val="005953D6"/>
    <w:rsid w:val="005958E4"/>
    <w:rsid w:val="005966DA"/>
    <w:rsid w:val="0059677D"/>
    <w:rsid w:val="0059721D"/>
    <w:rsid w:val="00597B44"/>
    <w:rsid w:val="005A0790"/>
    <w:rsid w:val="005A1108"/>
    <w:rsid w:val="005A2541"/>
    <w:rsid w:val="005A33B5"/>
    <w:rsid w:val="005A33D2"/>
    <w:rsid w:val="005A4A32"/>
    <w:rsid w:val="005A6024"/>
    <w:rsid w:val="005A7447"/>
    <w:rsid w:val="005A7747"/>
    <w:rsid w:val="005A7BE5"/>
    <w:rsid w:val="005B0B6D"/>
    <w:rsid w:val="005B18F2"/>
    <w:rsid w:val="005B1C11"/>
    <w:rsid w:val="005B1DEB"/>
    <w:rsid w:val="005B24B6"/>
    <w:rsid w:val="005B2C3E"/>
    <w:rsid w:val="005B2E68"/>
    <w:rsid w:val="005B4158"/>
    <w:rsid w:val="005B594D"/>
    <w:rsid w:val="005B6A0A"/>
    <w:rsid w:val="005B6D5F"/>
    <w:rsid w:val="005B73A1"/>
    <w:rsid w:val="005B7532"/>
    <w:rsid w:val="005C0FBF"/>
    <w:rsid w:val="005C1186"/>
    <w:rsid w:val="005C1542"/>
    <w:rsid w:val="005C2532"/>
    <w:rsid w:val="005C37CB"/>
    <w:rsid w:val="005C3910"/>
    <w:rsid w:val="005C572D"/>
    <w:rsid w:val="005C5AA9"/>
    <w:rsid w:val="005C603F"/>
    <w:rsid w:val="005C6416"/>
    <w:rsid w:val="005C77EF"/>
    <w:rsid w:val="005D0372"/>
    <w:rsid w:val="005D147A"/>
    <w:rsid w:val="005D21E5"/>
    <w:rsid w:val="005D251D"/>
    <w:rsid w:val="005D259E"/>
    <w:rsid w:val="005D2D28"/>
    <w:rsid w:val="005D30CA"/>
    <w:rsid w:val="005D3301"/>
    <w:rsid w:val="005D43C7"/>
    <w:rsid w:val="005D494E"/>
    <w:rsid w:val="005D5855"/>
    <w:rsid w:val="005D5B27"/>
    <w:rsid w:val="005D60F3"/>
    <w:rsid w:val="005D65E8"/>
    <w:rsid w:val="005D6936"/>
    <w:rsid w:val="005D7253"/>
    <w:rsid w:val="005E0538"/>
    <w:rsid w:val="005E0867"/>
    <w:rsid w:val="005E0E6C"/>
    <w:rsid w:val="005E35FA"/>
    <w:rsid w:val="005E3726"/>
    <w:rsid w:val="005E3921"/>
    <w:rsid w:val="005E409C"/>
    <w:rsid w:val="005E4321"/>
    <w:rsid w:val="005E47D2"/>
    <w:rsid w:val="005E490C"/>
    <w:rsid w:val="005E560F"/>
    <w:rsid w:val="005E643B"/>
    <w:rsid w:val="005E670C"/>
    <w:rsid w:val="005E6D79"/>
    <w:rsid w:val="005F0985"/>
    <w:rsid w:val="005F0D43"/>
    <w:rsid w:val="005F23E3"/>
    <w:rsid w:val="005F255D"/>
    <w:rsid w:val="005F29F3"/>
    <w:rsid w:val="005F3320"/>
    <w:rsid w:val="005F3433"/>
    <w:rsid w:val="005F347E"/>
    <w:rsid w:val="005F3CDE"/>
    <w:rsid w:val="005F4FE0"/>
    <w:rsid w:val="005F5288"/>
    <w:rsid w:val="005F5561"/>
    <w:rsid w:val="005F620B"/>
    <w:rsid w:val="005F62B8"/>
    <w:rsid w:val="005F63E0"/>
    <w:rsid w:val="005F7DC7"/>
    <w:rsid w:val="00600589"/>
    <w:rsid w:val="006007A6"/>
    <w:rsid w:val="0060167A"/>
    <w:rsid w:val="0060196B"/>
    <w:rsid w:val="00602395"/>
    <w:rsid w:val="006024F8"/>
    <w:rsid w:val="006029CD"/>
    <w:rsid w:val="00603C3F"/>
    <w:rsid w:val="00603D38"/>
    <w:rsid w:val="00604FA9"/>
    <w:rsid w:val="006052C3"/>
    <w:rsid w:val="006057D5"/>
    <w:rsid w:val="00605D7A"/>
    <w:rsid w:val="006064B4"/>
    <w:rsid w:val="00606A0A"/>
    <w:rsid w:val="00606F0B"/>
    <w:rsid w:val="00607440"/>
    <w:rsid w:val="00607EAB"/>
    <w:rsid w:val="006101A5"/>
    <w:rsid w:val="006105FF"/>
    <w:rsid w:val="006106B7"/>
    <w:rsid w:val="006110D7"/>
    <w:rsid w:val="00611ABD"/>
    <w:rsid w:val="006129F9"/>
    <w:rsid w:val="0061336F"/>
    <w:rsid w:val="00613E1E"/>
    <w:rsid w:val="0061413D"/>
    <w:rsid w:val="00614A30"/>
    <w:rsid w:val="00614BDE"/>
    <w:rsid w:val="00614F8E"/>
    <w:rsid w:val="006150B0"/>
    <w:rsid w:val="0061572E"/>
    <w:rsid w:val="00615DD2"/>
    <w:rsid w:val="00616DFD"/>
    <w:rsid w:val="00616E7C"/>
    <w:rsid w:val="006175C7"/>
    <w:rsid w:val="00620076"/>
    <w:rsid w:val="006204EF"/>
    <w:rsid w:val="00620F6B"/>
    <w:rsid w:val="006211DA"/>
    <w:rsid w:val="00621216"/>
    <w:rsid w:val="00621423"/>
    <w:rsid w:val="00621A9F"/>
    <w:rsid w:val="00622009"/>
    <w:rsid w:val="006225E9"/>
    <w:rsid w:val="00622AE3"/>
    <w:rsid w:val="0062405E"/>
    <w:rsid w:val="0062416B"/>
    <w:rsid w:val="0062437A"/>
    <w:rsid w:val="0062482D"/>
    <w:rsid w:val="00624ACA"/>
    <w:rsid w:val="0062556F"/>
    <w:rsid w:val="00625776"/>
    <w:rsid w:val="00626BFA"/>
    <w:rsid w:val="00626D77"/>
    <w:rsid w:val="00627617"/>
    <w:rsid w:val="006278E7"/>
    <w:rsid w:val="006279C3"/>
    <w:rsid w:val="0063016A"/>
    <w:rsid w:val="00630307"/>
    <w:rsid w:val="00630421"/>
    <w:rsid w:val="006304B6"/>
    <w:rsid w:val="0063063F"/>
    <w:rsid w:val="00630FB0"/>
    <w:rsid w:val="0063307F"/>
    <w:rsid w:val="00633167"/>
    <w:rsid w:val="00633218"/>
    <w:rsid w:val="006345DA"/>
    <w:rsid w:val="00634D16"/>
    <w:rsid w:val="006359A1"/>
    <w:rsid w:val="00635F6E"/>
    <w:rsid w:val="00637157"/>
    <w:rsid w:val="00637B85"/>
    <w:rsid w:val="00637E29"/>
    <w:rsid w:val="00640C4D"/>
    <w:rsid w:val="00640C50"/>
    <w:rsid w:val="0064152D"/>
    <w:rsid w:val="00642288"/>
    <w:rsid w:val="006423A2"/>
    <w:rsid w:val="006423A3"/>
    <w:rsid w:val="00642E31"/>
    <w:rsid w:val="00643934"/>
    <w:rsid w:val="00643C65"/>
    <w:rsid w:val="00644174"/>
    <w:rsid w:val="006444AC"/>
    <w:rsid w:val="00644C95"/>
    <w:rsid w:val="0064557F"/>
    <w:rsid w:val="00646633"/>
    <w:rsid w:val="00646FD1"/>
    <w:rsid w:val="00650CF7"/>
    <w:rsid w:val="00650D65"/>
    <w:rsid w:val="00650EF5"/>
    <w:rsid w:val="00651DD4"/>
    <w:rsid w:val="00652855"/>
    <w:rsid w:val="006528B0"/>
    <w:rsid w:val="00652B58"/>
    <w:rsid w:val="00652E42"/>
    <w:rsid w:val="0065306C"/>
    <w:rsid w:val="006551AC"/>
    <w:rsid w:val="00655AA9"/>
    <w:rsid w:val="00655BE4"/>
    <w:rsid w:val="00656D1F"/>
    <w:rsid w:val="00657ABA"/>
    <w:rsid w:val="00657F74"/>
    <w:rsid w:val="00660504"/>
    <w:rsid w:val="00660CA0"/>
    <w:rsid w:val="0066100F"/>
    <w:rsid w:val="00661C95"/>
    <w:rsid w:val="006634BE"/>
    <w:rsid w:val="00663D36"/>
    <w:rsid w:val="00663F22"/>
    <w:rsid w:val="00666AF4"/>
    <w:rsid w:val="00666D51"/>
    <w:rsid w:val="006675D3"/>
    <w:rsid w:val="0067034B"/>
    <w:rsid w:val="0067112F"/>
    <w:rsid w:val="00671220"/>
    <w:rsid w:val="00671493"/>
    <w:rsid w:val="00672C0F"/>
    <w:rsid w:val="0067345F"/>
    <w:rsid w:val="00673517"/>
    <w:rsid w:val="006735EA"/>
    <w:rsid w:val="00673A84"/>
    <w:rsid w:val="00675289"/>
    <w:rsid w:val="00675DE2"/>
    <w:rsid w:val="00676575"/>
    <w:rsid w:val="006765A6"/>
    <w:rsid w:val="006773B2"/>
    <w:rsid w:val="0068027D"/>
    <w:rsid w:val="00680D43"/>
    <w:rsid w:val="006815BA"/>
    <w:rsid w:val="0068206D"/>
    <w:rsid w:val="00682697"/>
    <w:rsid w:val="006836D9"/>
    <w:rsid w:val="00683865"/>
    <w:rsid w:val="00683A3C"/>
    <w:rsid w:val="0068481B"/>
    <w:rsid w:val="006848EE"/>
    <w:rsid w:val="0068594D"/>
    <w:rsid w:val="0068665E"/>
    <w:rsid w:val="00686924"/>
    <w:rsid w:val="006869F1"/>
    <w:rsid w:val="00686C3E"/>
    <w:rsid w:val="006871D8"/>
    <w:rsid w:val="006875CB"/>
    <w:rsid w:val="00690156"/>
    <w:rsid w:val="006903F9"/>
    <w:rsid w:val="00690C9D"/>
    <w:rsid w:val="00690CA8"/>
    <w:rsid w:val="00690F42"/>
    <w:rsid w:val="00690FB2"/>
    <w:rsid w:val="006930A6"/>
    <w:rsid w:val="00694814"/>
    <w:rsid w:val="00694A6D"/>
    <w:rsid w:val="00694C66"/>
    <w:rsid w:val="00694EAF"/>
    <w:rsid w:val="006953B1"/>
    <w:rsid w:val="00695AE7"/>
    <w:rsid w:val="006962B8"/>
    <w:rsid w:val="00696843"/>
    <w:rsid w:val="006977F6"/>
    <w:rsid w:val="00697F25"/>
    <w:rsid w:val="00697FCC"/>
    <w:rsid w:val="006A01D3"/>
    <w:rsid w:val="006A13F5"/>
    <w:rsid w:val="006A16D7"/>
    <w:rsid w:val="006A239A"/>
    <w:rsid w:val="006A2AE3"/>
    <w:rsid w:val="006A3689"/>
    <w:rsid w:val="006A3B06"/>
    <w:rsid w:val="006A4156"/>
    <w:rsid w:val="006A47E0"/>
    <w:rsid w:val="006A4D29"/>
    <w:rsid w:val="006A4E8C"/>
    <w:rsid w:val="006A5E35"/>
    <w:rsid w:val="006A5F7B"/>
    <w:rsid w:val="006A5FFB"/>
    <w:rsid w:val="006A6FA8"/>
    <w:rsid w:val="006A7AFF"/>
    <w:rsid w:val="006A7F7A"/>
    <w:rsid w:val="006B0325"/>
    <w:rsid w:val="006B0B10"/>
    <w:rsid w:val="006B2BD0"/>
    <w:rsid w:val="006B32F4"/>
    <w:rsid w:val="006B423A"/>
    <w:rsid w:val="006B5C36"/>
    <w:rsid w:val="006B5CF8"/>
    <w:rsid w:val="006B5F7A"/>
    <w:rsid w:val="006B6155"/>
    <w:rsid w:val="006B670D"/>
    <w:rsid w:val="006B6FA5"/>
    <w:rsid w:val="006B7289"/>
    <w:rsid w:val="006B7FDF"/>
    <w:rsid w:val="006C058D"/>
    <w:rsid w:val="006C076C"/>
    <w:rsid w:val="006C0B2C"/>
    <w:rsid w:val="006C0C12"/>
    <w:rsid w:val="006C0DBD"/>
    <w:rsid w:val="006C176D"/>
    <w:rsid w:val="006C1814"/>
    <w:rsid w:val="006C214B"/>
    <w:rsid w:val="006C219B"/>
    <w:rsid w:val="006C26FA"/>
    <w:rsid w:val="006C27E4"/>
    <w:rsid w:val="006C3954"/>
    <w:rsid w:val="006C4D9D"/>
    <w:rsid w:val="006C5133"/>
    <w:rsid w:val="006C5687"/>
    <w:rsid w:val="006C6E2F"/>
    <w:rsid w:val="006C7237"/>
    <w:rsid w:val="006D00A2"/>
    <w:rsid w:val="006D046C"/>
    <w:rsid w:val="006D1962"/>
    <w:rsid w:val="006D23A2"/>
    <w:rsid w:val="006D490A"/>
    <w:rsid w:val="006D53E1"/>
    <w:rsid w:val="006D6013"/>
    <w:rsid w:val="006D6DF6"/>
    <w:rsid w:val="006D6EC0"/>
    <w:rsid w:val="006D759C"/>
    <w:rsid w:val="006E05F6"/>
    <w:rsid w:val="006E0E28"/>
    <w:rsid w:val="006E1852"/>
    <w:rsid w:val="006E2301"/>
    <w:rsid w:val="006E2CBA"/>
    <w:rsid w:val="006E2DBD"/>
    <w:rsid w:val="006E2E92"/>
    <w:rsid w:val="006E3654"/>
    <w:rsid w:val="006E3953"/>
    <w:rsid w:val="006E456D"/>
    <w:rsid w:val="006E46F3"/>
    <w:rsid w:val="006E4A73"/>
    <w:rsid w:val="006E54A3"/>
    <w:rsid w:val="006E564C"/>
    <w:rsid w:val="006E5665"/>
    <w:rsid w:val="006E5F65"/>
    <w:rsid w:val="006E691F"/>
    <w:rsid w:val="006E6A82"/>
    <w:rsid w:val="006E74CC"/>
    <w:rsid w:val="006E75D2"/>
    <w:rsid w:val="006F0A16"/>
    <w:rsid w:val="006F1263"/>
    <w:rsid w:val="006F158A"/>
    <w:rsid w:val="006F1710"/>
    <w:rsid w:val="006F19A5"/>
    <w:rsid w:val="006F1B86"/>
    <w:rsid w:val="006F22E9"/>
    <w:rsid w:val="006F2D16"/>
    <w:rsid w:val="006F32B9"/>
    <w:rsid w:val="006F37B9"/>
    <w:rsid w:val="006F3F44"/>
    <w:rsid w:val="006F4977"/>
    <w:rsid w:val="006F4CB6"/>
    <w:rsid w:val="006F5018"/>
    <w:rsid w:val="006F515A"/>
    <w:rsid w:val="006F5A27"/>
    <w:rsid w:val="006F5BB5"/>
    <w:rsid w:val="006F5FD1"/>
    <w:rsid w:val="006F69F3"/>
    <w:rsid w:val="006F6A4A"/>
    <w:rsid w:val="006F73FC"/>
    <w:rsid w:val="006F794F"/>
    <w:rsid w:val="006F7D6B"/>
    <w:rsid w:val="00700394"/>
    <w:rsid w:val="00700924"/>
    <w:rsid w:val="00701607"/>
    <w:rsid w:val="0070197F"/>
    <w:rsid w:val="0070258F"/>
    <w:rsid w:val="00705299"/>
    <w:rsid w:val="007057AC"/>
    <w:rsid w:val="0070587D"/>
    <w:rsid w:val="007064FB"/>
    <w:rsid w:val="00706642"/>
    <w:rsid w:val="00706B37"/>
    <w:rsid w:val="00707D6F"/>
    <w:rsid w:val="007106D8"/>
    <w:rsid w:val="00710B4C"/>
    <w:rsid w:val="00710D14"/>
    <w:rsid w:val="007128E3"/>
    <w:rsid w:val="00712F74"/>
    <w:rsid w:val="007140F1"/>
    <w:rsid w:val="00715290"/>
    <w:rsid w:val="00715497"/>
    <w:rsid w:val="0071573B"/>
    <w:rsid w:val="00715B4A"/>
    <w:rsid w:val="00715E47"/>
    <w:rsid w:val="00716236"/>
    <w:rsid w:val="00716339"/>
    <w:rsid w:val="00716668"/>
    <w:rsid w:val="007203AF"/>
    <w:rsid w:val="0072047E"/>
    <w:rsid w:val="00720D1A"/>
    <w:rsid w:val="00720D92"/>
    <w:rsid w:val="00721C5D"/>
    <w:rsid w:val="00721DAF"/>
    <w:rsid w:val="00721FA4"/>
    <w:rsid w:val="007221C5"/>
    <w:rsid w:val="0072258B"/>
    <w:rsid w:val="00722C40"/>
    <w:rsid w:val="00723D86"/>
    <w:rsid w:val="007253FE"/>
    <w:rsid w:val="00726E9C"/>
    <w:rsid w:val="00730BF4"/>
    <w:rsid w:val="00731611"/>
    <w:rsid w:val="007316CB"/>
    <w:rsid w:val="00731D6F"/>
    <w:rsid w:val="00732642"/>
    <w:rsid w:val="007331E6"/>
    <w:rsid w:val="00733849"/>
    <w:rsid w:val="007342D9"/>
    <w:rsid w:val="00736286"/>
    <w:rsid w:val="00736803"/>
    <w:rsid w:val="00736ECD"/>
    <w:rsid w:val="007377E0"/>
    <w:rsid w:val="00737C73"/>
    <w:rsid w:val="00737D2F"/>
    <w:rsid w:val="00740021"/>
    <w:rsid w:val="0074021A"/>
    <w:rsid w:val="007404F2"/>
    <w:rsid w:val="00740AEC"/>
    <w:rsid w:val="007420F0"/>
    <w:rsid w:val="00742AC0"/>
    <w:rsid w:val="007437DE"/>
    <w:rsid w:val="0074399A"/>
    <w:rsid w:val="00744C27"/>
    <w:rsid w:val="00746A17"/>
    <w:rsid w:val="00746AE2"/>
    <w:rsid w:val="00746C28"/>
    <w:rsid w:val="00746CF3"/>
    <w:rsid w:val="00747789"/>
    <w:rsid w:val="0074780D"/>
    <w:rsid w:val="00747A48"/>
    <w:rsid w:val="00747C33"/>
    <w:rsid w:val="00750213"/>
    <w:rsid w:val="00750590"/>
    <w:rsid w:val="0075122F"/>
    <w:rsid w:val="007518C0"/>
    <w:rsid w:val="007519FB"/>
    <w:rsid w:val="00751A86"/>
    <w:rsid w:val="00751F63"/>
    <w:rsid w:val="00752FA9"/>
    <w:rsid w:val="0075356C"/>
    <w:rsid w:val="00753E64"/>
    <w:rsid w:val="00754DFF"/>
    <w:rsid w:val="00754E8A"/>
    <w:rsid w:val="007553F6"/>
    <w:rsid w:val="00755732"/>
    <w:rsid w:val="00755CCE"/>
    <w:rsid w:val="00755E7D"/>
    <w:rsid w:val="007564B5"/>
    <w:rsid w:val="00756667"/>
    <w:rsid w:val="00756A19"/>
    <w:rsid w:val="007576BF"/>
    <w:rsid w:val="007577DC"/>
    <w:rsid w:val="007578B5"/>
    <w:rsid w:val="007608E4"/>
    <w:rsid w:val="00760A27"/>
    <w:rsid w:val="00760B93"/>
    <w:rsid w:val="00761562"/>
    <w:rsid w:val="00761C6B"/>
    <w:rsid w:val="007626A8"/>
    <w:rsid w:val="00762B3C"/>
    <w:rsid w:val="00763632"/>
    <w:rsid w:val="0076365B"/>
    <w:rsid w:val="0076384D"/>
    <w:rsid w:val="00763CC1"/>
    <w:rsid w:val="007647CA"/>
    <w:rsid w:val="00764825"/>
    <w:rsid w:val="00765222"/>
    <w:rsid w:val="0076539E"/>
    <w:rsid w:val="007655CE"/>
    <w:rsid w:val="0076696D"/>
    <w:rsid w:val="00767F0A"/>
    <w:rsid w:val="007702C4"/>
    <w:rsid w:val="0077161F"/>
    <w:rsid w:val="00771BC2"/>
    <w:rsid w:val="0077230D"/>
    <w:rsid w:val="00773694"/>
    <w:rsid w:val="0077395A"/>
    <w:rsid w:val="00773A8F"/>
    <w:rsid w:val="007743E9"/>
    <w:rsid w:val="00775114"/>
    <w:rsid w:val="00775877"/>
    <w:rsid w:val="007768E4"/>
    <w:rsid w:val="0077739C"/>
    <w:rsid w:val="00777722"/>
    <w:rsid w:val="00777A76"/>
    <w:rsid w:val="00780DAA"/>
    <w:rsid w:val="0078174B"/>
    <w:rsid w:val="00781D08"/>
    <w:rsid w:val="00782981"/>
    <w:rsid w:val="00783A20"/>
    <w:rsid w:val="00784018"/>
    <w:rsid w:val="0078538B"/>
    <w:rsid w:val="007858CE"/>
    <w:rsid w:val="00786E0E"/>
    <w:rsid w:val="00786F5D"/>
    <w:rsid w:val="007876F8"/>
    <w:rsid w:val="00790770"/>
    <w:rsid w:val="00791B8F"/>
    <w:rsid w:val="00791F11"/>
    <w:rsid w:val="00792B7D"/>
    <w:rsid w:val="00793433"/>
    <w:rsid w:val="00794F86"/>
    <w:rsid w:val="007958A9"/>
    <w:rsid w:val="00795DF3"/>
    <w:rsid w:val="0079651C"/>
    <w:rsid w:val="00796A55"/>
    <w:rsid w:val="007977D2"/>
    <w:rsid w:val="00797948"/>
    <w:rsid w:val="007A09D1"/>
    <w:rsid w:val="007A0D49"/>
    <w:rsid w:val="007A0E7B"/>
    <w:rsid w:val="007A18FB"/>
    <w:rsid w:val="007A1B6A"/>
    <w:rsid w:val="007A3467"/>
    <w:rsid w:val="007A375F"/>
    <w:rsid w:val="007A3D93"/>
    <w:rsid w:val="007A46B1"/>
    <w:rsid w:val="007A4C5C"/>
    <w:rsid w:val="007A5341"/>
    <w:rsid w:val="007A55CC"/>
    <w:rsid w:val="007A5D6A"/>
    <w:rsid w:val="007A5D91"/>
    <w:rsid w:val="007A7215"/>
    <w:rsid w:val="007A7989"/>
    <w:rsid w:val="007A7A18"/>
    <w:rsid w:val="007B0082"/>
    <w:rsid w:val="007B020E"/>
    <w:rsid w:val="007B049E"/>
    <w:rsid w:val="007B0F0C"/>
    <w:rsid w:val="007B11EC"/>
    <w:rsid w:val="007B165D"/>
    <w:rsid w:val="007B1C6D"/>
    <w:rsid w:val="007B278B"/>
    <w:rsid w:val="007B3639"/>
    <w:rsid w:val="007B3665"/>
    <w:rsid w:val="007B3AA2"/>
    <w:rsid w:val="007B3DFB"/>
    <w:rsid w:val="007B5EF8"/>
    <w:rsid w:val="007B61F6"/>
    <w:rsid w:val="007B73CD"/>
    <w:rsid w:val="007C29A2"/>
    <w:rsid w:val="007C2EB7"/>
    <w:rsid w:val="007C2F26"/>
    <w:rsid w:val="007C30A3"/>
    <w:rsid w:val="007C4433"/>
    <w:rsid w:val="007C4A3B"/>
    <w:rsid w:val="007C4DEA"/>
    <w:rsid w:val="007C5286"/>
    <w:rsid w:val="007C53B3"/>
    <w:rsid w:val="007C6B10"/>
    <w:rsid w:val="007D2405"/>
    <w:rsid w:val="007D2665"/>
    <w:rsid w:val="007D2CF5"/>
    <w:rsid w:val="007D551D"/>
    <w:rsid w:val="007D5FDE"/>
    <w:rsid w:val="007D6E63"/>
    <w:rsid w:val="007D742D"/>
    <w:rsid w:val="007D799F"/>
    <w:rsid w:val="007D7E37"/>
    <w:rsid w:val="007E0179"/>
    <w:rsid w:val="007E0A72"/>
    <w:rsid w:val="007E0A76"/>
    <w:rsid w:val="007E0EE3"/>
    <w:rsid w:val="007E23B9"/>
    <w:rsid w:val="007E2C9A"/>
    <w:rsid w:val="007E33DE"/>
    <w:rsid w:val="007E35AE"/>
    <w:rsid w:val="007E3613"/>
    <w:rsid w:val="007E3D56"/>
    <w:rsid w:val="007E3DB7"/>
    <w:rsid w:val="007E41BB"/>
    <w:rsid w:val="007E4F3E"/>
    <w:rsid w:val="007E5C08"/>
    <w:rsid w:val="007E5D13"/>
    <w:rsid w:val="007E67B7"/>
    <w:rsid w:val="007E6DA8"/>
    <w:rsid w:val="007E6FBC"/>
    <w:rsid w:val="007E7152"/>
    <w:rsid w:val="007E71C1"/>
    <w:rsid w:val="007E7571"/>
    <w:rsid w:val="007E79A5"/>
    <w:rsid w:val="007F0568"/>
    <w:rsid w:val="007F1A1A"/>
    <w:rsid w:val="007F2B0D"/>
    <w:rsid w:val="007F2D61"/>
    <w:rsid w:val="007F328A"/>
    <w:rsid w:val="007F3B84"/>
    <w:rsid w:val="007F564E"/>
    <w:rsid w:val="007F5F28"/>
    <w:rsid w:val="007F6E48"/>
    <w:rsid w:val="007F79DF"/>
    <w:rsid w:val="007F7B4A"/>
    <w:rsid w:val="00800CFD"/>
    <w:rsid w:val="00800FB7"/>
    <w:rsid w:val="0080118C"/>
    <w:rsid w:val="008021A8"/>
    <w:rsid w:val="008022D8"/>
    <w:rsid w:val="008027E6"/>
    <w:rsid w:val="00802C9D"/>
    <w:rsid w:val="00802F2E"/>
    <w:rsid w:val="0080467D"/>
    <w:rsid w:val="00804E82"/>
    <w:rsid w:val="00805019"/>
    <w:rsid w:val="008054BB"/>
    <w:rsid w:val="00805D45"/>
    <w:rsid w:val="008113C4"/>
    <w:rsid w:val="00812BEB"/>
    <w:rsid w:val="0081300C"/>
    <w:rsid w:val="00813DDD"/>
    <w:rsid w:val="008143A5"/>
    <w:rsid w:val="00814EC7"/>
    <w:rsid w:val="00814F27"/>
    <w:rsid w:val="00815BF1"/>
    <w:rsid w:val="008170F5"/>
    <w:rsid w:val="00817E1E"/>
    <w:rsid w:val="0082062F"/>
    <w:rsid w:val="00820930"/>
    <w:rsid w:val="00820D6B"/>
    <w:rsid w:val="0082116F"/>
    <w:rsid w:val="00822F0E"/>
    <w:rsid w:val="00822F5B"/>
    <w:rsid w:val="00823290"/>
    <w:rsid w:val="00823306"/>
    <w:rsid w:val="008235A7"/>
    <w:rsid w:val="00823AF1"/>
    <w:rsid w:val="00823B9A"/>
    <w:rsid w:val="00824262"/>
    <w:rsid w:val="0082458F"/>
    <w:rsid w:val="00824B46"/>
    <w:rsid w:val="00826FF4"/>
    <w:rsid w:val="0082795A"/>
    <w:rsid w:val="00827ED9"/>
    <w:rsid w:val="00831748"/>
    <w:rsid w:val="00832EA7"/>
    <w:rsid w:val="00833209"/>
    <w:rsid w:val="00833D2A"/>
    <w:rsid w:val="0083504D"/>
    <w:rsid w:val="00835E55"/>
    <w:rsid w:val="00835FE8"/>
    <w:rsid w:val="0083623A"/>
    <w:rsid w:val="008371BC"/>
    <w:rsid w:val="00841DC4"/>
    <w:rsid w:val="00841E9D"/>
    <w:rsid w:val="00842A45"/>
    <w:rsid w:val="00842AA9"/>
    <w:rsid w:val="00842B0C"/>
    <w:rsid w:val="008434E5"/>
    <w:rsid w:val="00843AAE"/>
    <w:rsid w:val="00844CAA"/>
    <w:rsid w:val="00845064"/>
    <w:rsid w:val="00845D3C"/>
    <w:rsid w:val="00846057"/>
    <w:rsid w:val="00846A6F"/>
    <w:rsid w:val="00846B01"/>
    <w:rsid w:val="00847191"/>
    <w:rsid w:val="008501A6"/>
    <w:rsid w:val="008501DB"/>
    <w:rsid w:val="00850281"/>
    <w:rsid w:val="008508CF"/>
    <w:rsid w:val="00850926"/>
    <w:rsid w:val="0085207B"/>
    <w:rsid w:val="00854568"/>
    <w:rsid w:val="008548D8"/>
    <w:rsid w:val="008557F3"/>
    <w:rsid w:val="008560D4"/>
    <w:rsid w:val="008562D7"/>
    <w:rsid w:val="008564C3"/>
    <w:rsid w:val="0085650A"/>
    <w:rsid w:val="0085684F"/>
    <w:rsid w:val="00856F58"/>
    <w:rsid w:val="008570F9"/>
    <w:rsid w:val="00857D33"/>
    <w:rsid w:val="00860F7A"/>
    <w:rsid w:val="00861F86"/>
    <w:rsid w:val="00862957"/>
    <w:rsid w:val="0086305E"/>
    <w:rsid w:val="00863BE9"/>
    <w:rsid w:val="00863E72"/>
    <w:rsid w:val="00864A6C"/>
    <w:rsid w:val="00864F22"/>
    <w:rsid w:val="0086573E"/>
    <w:rsid w:val="0086674C"/>
    <w:rsid w:val="0086686B"/>
    <w:rsid w:val="00870D6A"/>
    <w:rsid w:val="00870E1A"/>
    <w:rsid w:val="00871001"/>
    <w:rsid w:val="008710F3"/>
    <w:rsid w:val="00871799"/>
    <w:rsid w:val="00871953"/>
    <w:rsid w:val="00872869"/>
    <w:rsid w:val="00872BD7"/>
    <w:rsid w:val="00873525"/>
    <w:rsid w:val="008736E8"/>
    <w:rsid w:val="008744E3"/>
    <w:rsid w:val="0087450C"/>
    <w:rsid w:val="00875AB3"/>
    <w:rsid w:val="00876FF0"/>
    <w:rsid w:val="00877D6A"/>
    <w:rsid w:val="00877E8E"/>
    <w:rsid w:val="008813D1"/>
    <w:rsid w:val="00881FD8"/>
    <w:rsid w:val="008823EF"/>
    <w:rsid w:val="00883053"/>
    <w:rsid w:val="00883937"/>
    <w:rsid w:val="00885030"/>
    <w:rsid w:val="0088534B"/>
    <w:rsid w:val="008853BE"/>
    <w:rsid w:val="00885C53"/>
    <w:rsid w:val="00887F4A"/>
    <w:rsid w:val="00887FDD"/>
    <w:rsid w:val="0089130E"/>
    <w:rsid w:val="0089193A"/>
    <w:rsid w:val="00891F28"/>
    <w:rsid w:val="008921D0"/>
    <w:rsid w:val="00892F92"/>
    <w:rsid w:val="0089311D"/>
    <w:rsid w:val="008944FE"/>
    <w:rsid w:val="00894F3D"/>
    <w:rsid w:val="00895667"/>
    <w:rsid w:val="00895954"/>
    <w:rsid w:val="00896A3F"/>
    <w:rsid w:val="008970EF"/>
    <w:rsid w:val="0089746F"/>
    <w:rsid w:val="00897FAE"/>
    <w:rsid w:val="008A06CE"/>
    <w:rsid w:val="008A0931"/>
    <w:rsid w:val="008A12C0"/>
    <w:rsid w:val="008A288F"/>
    <w:rsid w:val="008A29D2"/>
    <w:rsid w:val="008A3318"/>
    <w:rsid w:val="008A4C48"/>
    <w:rsid w:val="008A60FA"/>
    <w:rsid w:val="008A62FD"/>
    <w:rsid w:val="008A6951"/>
    <w:rsid w:val="008A753C"/>
    <w:rsid w:val="008A7903"/>
    <w:rsid w:val="008A7A79"/>
    <w:rsid w:val="008A7F41"/>
    <w:rsid w:val="008B0155"/>
    <w:rsid w:val="008B0162"/>
    <w:rsid w:val="008B0551"/>
    <w:rsid w:val="008B1733"/>
    <w:rsid w:val="008B18B9"/>
    <w:rsid w:val="008B1D82"/>
    <w:rsid w:val="008B2004"/>
    <w:rsid w:val="008B27F5"/>
    <w:rsid w:val="008B3871"/>
    <w:rsid w:val="008B3913"/>
    <w:rsid w:val="008B4608"/>
    <w:rsid w:val="008B48CF"/>
    <w:rsid w:val="008B611D"/>
    <w:rsid w:val="008B68C9"/>
    <w:rsid w:val="008B7B06"/>
    <w:rsid w:val="008B7E02"/>
    <w:rsid w:val="008C1EAF"/>
    <w:rsid w:val="008C212F"/>
    <w:rsid w:val="008C2906"/>
    <w:rsid w:val="008C2FB2"/>
    <w:rsid w:val="008C3EED"/>
    <w:rsid w:val="008C423D"/>
    <w:rsid w:val="008C4AB5"/>
    <w:rsid w:val="008C4D82"/>
    <w:rsid w:val="008C4EA4"/>
    <w:rsid w:val="008C59D8"/>
    <w:rsid w:val="008C6098"/>
    <w:rsid w:val="008C7315"/>
    <w:rsid w:val="008D0950"/>
    <w:rsid w:val="008D0DF0"/>
    <w:rsid w:val="008D122E"/>
    <w:rsid w:val="008D146E"/>
    <w:rsid w:val="008D1F97"/>
    <w:rsid w:val="008D248E"/>
    <w:rsid w:val="008D2673"/>
    <w:rsid w:val="008D392F"/>
    <w:rsid w:val="008D3E64"/>
    <w:rsid w:val="008D4328"/>
    <w:rsid w:val="008D4E25"/>
    <w:rsid w:val="008D516D"/>
    <w:rsid w:val="008D5796"/>
    <w:rsid w:val="008D5F07"/>
    <w:rsid w:val="008D614A"/>
    <w:rsid w:val="008D6196"/>
    <w:rsid w:val="008D6B09"/>
    <w:rsid w:val="008D6B19"/>
    <w:rsid w:val="008E0045"/>
    <w:rsid w:val="008E0DB7"/>
    <w:rsid w:val="008E0F16"/>
    <w:rsid w:val="008E1400"/>
    <w:rsid w:val="008E18B1"/>
    <w:rsid w:val="008E292A"/>
    <w:rsid w:val="008E438D"/>
    <w:rsid w:val="008E4B2B"/>
    <w:rsid w:val="008E624B"/>
    <w:rsid w:val="008E6741"/>
    <w:rsid w:val="008E70AD"/>
    <w:rsid w:val="008E78A0"/>
    <w:rsid w:val="008E7DD6"/>
    <w:rsid w:val="008E7E06"/>
    <w:rsid w:val="008F0010"/>
    <w:rsid w:val="008F018A"/>
    <w:rsid w:val="008F0AB1"/>
    <w:rsid w:val="008F115B"/>
    <w:rsid w:val="008F1396"/>
    <w:rsid w:val="008F30F7"/>
    <w:rsid w:val="008F39F4"/>
    <w:rsid w:val="008F5243"/>
    <w:rsid w:val="008F5390"/>
    <w:rsid w:val="008F5D8E"/>
    <w:rsid w:val="008F7769"/>
    <w:rsid w:val="008F77E1"/>
    <w:rsid w:val="008F7CE6"/>
    <w:rsid w:val="008F7E75"/>
    <w:rsid w:val="0090040A"/>
    <w:rsid w:val="00900E28"/>
    <w:rsid w:val="009016E2"/>
    <w:rsid w:val="0090251C"/>
    <w:rsid w:val="00902FEA"/>
    <w:rsid w:val="009040F2"/>
    <w:rsid w:val="0090413B"/>
    <w:rsid w:val="00904C19"/>
    <w:rsid w:val="009051D4"/>
    <w:rsid w:val="00905868"/>
    <w:rsid w:val="00906679"/>
    <w:rsid w:val="00907C02"/>
    <w:rsid w:val="00910175"/>
    <w:rsid w:val="0091041D"/>
    <w:rsid w:val="0091047C"/>
    <w:rsid w:val="00910C4E"/>
    <w:rsid w:val="009114F2"/>
    <w:rsid w:val="0091200E"/>
    <w:rsid w:val="00912D6C"/>
    <w:rsid w:val="00912FD3"/>
    <w:rsid w:val="00915B87"/>
    <w:rsid w:val="00916CCA"/>
    <w:rsid w:val="009178E6"/>
    <w:rsid w:val="00920AA1"/>
    <w:rsid w:val="009227A2"/>
    <w:rsid w:val="00922EFE"/>
    <w:rsid w:val="00922FC0"/>
    <w:rsid w:val="009231EE"/>
    <w:rsid w:val="00923A65"/>
    <w:rsid w:val="00923D62"/>
    <w:rsid w:val="00924017"/>
    <w:rsid w:val="0092414C"/>
    <w:rsid w:val="0092491E"/>
    <w:rsid w:val="009255F5"/>
    <w:rsid w:val="009265E5"/>
    <w:rsid w:val="00926829"/>
    <w:rsid w:val="0092709E"/>
    <w:rsid w:val="009275B9"/>
    <w:rsid w:val="009276DE"/>
    <w:rsid w:val="00927727"/>
    <w:rsid w:val="00927913"/>
    <w:rsid w:val="0093053B"/>
    <w:rsid w:val="00931106"/>
    <w:rsid w:val="009311A7"/>
    <w:rsid w:val="0093213E"/>
    <w:rsid w:val="00932935"/>
    <w:rsid w:val="0093484E"/>
    <w:rsid w:val="00935464"/>
    <w:rsid w:val="00935AA5"/>
    <w:rsid w:val="0093646B"/>
    <w:rsid w:val="00936CB8"/>
    <w:rsid w:val="00937ADF"/>
    <w:rsid w:val="00937AE0"/>
    <w:rsid w:val="0094009A"/>
    <w:rsid w:val="009402D0"/>
    <w:rsid w:val="00942A64"/>
    <w:rsid w:val="00942C47"/>
    <w:rsid w:val="00943140"/>
    <w:rsid w:val="00943597"/>
    <w:rsid w:val="009441F9"/>
    <w:rsid w:val="00944B21"/>
    <w:rsid w:val="00945410"/>
    <w:rsid w:val="009465AF"/>
    <w:rsid w:val="00946F50"/>
    <w:rsid w:val="0094731B"/>
    <w:rsid w:val="00947B3C"/>
    <w:rsid w:val="00947C93"/>
    <w:rsid w:val="00947D1C"/>
    <w:rsid w:val="00947E6F"/>
    <w:rsid w:val="00950CF7"/>
    <w:rsid w:val="00951199"/>
    <w:rsid w:val="00952090"/>
    <w:rsid w:val="00952255"/>
    <w:rsid w:val="00952BC2"/>
    <w:rsid w:val="00952E84"/>
    <w:rsid w:val="00952F2D"/>
    <w:rsid w:val="00952FFB"/>
    <w:rsid w:val="0095332F"/>
    <w:rsid w:val="00953330"/>
    <w:rsid w:val="009534F0"/>
    <w:rsid w:val="00954B3A"/>
    <w:rsid w:val="009555F3"/>
    <w:rsid w:val="0095585D"/>
    <w:rsid w:val="00955A87"/>
    <w:rsid w:val="0095623F"/>
    <w:rsid w:val="00956ABD"/>
    <w:rsid w:val="00957FA2"/>
    <w:rsid w:val="0096040D"/>
    <w:rsid w:val="009607F7"/>
    <w:rsid w:val="0096110B"/>
    <w:rsid w:val="0096116F"/>
    <w:rsid w:val="00961871"/>
    <w:rsid w:val="00961B3E"/>
    <w:rsid w:val="00961DF1"/>
    <w:rsid w:val="009620F4"/>
    <w:rsid w:val="00962909"/>
    <w:rsid w:val="0096355D"/>
    <w:rsid w:val="00963888"/>
    <w:rsid w:val="00963A50"/>
    <w:rsid w:val="0096444B"/>
    <w:rsid w:val="009646AD"/>
    <w:rsid w:val="0096480B"/>
    <w:rsid w:val="009648C4"/>
    <w:rsid w:val="00964B80"/>
    <w:rsid w:val="00964D79"/>
    <w:rsid w:val="009652E5"/>
    <w:rsid w:val="00965407"/>
    <w:rsid w:val="009658B2"/>
    <w:rsid w:val="00965CC1"/>
    <w:rsid w:val="00966650"/>
    <w:rsid w:val="00966DF5"/>
    <w:rsid w:val="009677CB"/>
    <w:rsid w:val="009678B1"/>
    <w:rsid w:val="00967CF7"/>
    <w:rsid w:val="009705C0"/>
    <w:rsid w:val="00970AD1"/>
    <w:rsid w:val="00970CAE"/>
    <w:rsid w:val="00971241"/>
    <w:rsid w:val="00971818"/>
    <w:rsid w:val="00972073"/>
    <w:rsid w:val="00972337"/>
    <w:rsid w:val="00972841"/>
    <w:rsid w:val="0097285F"/>
    <w:rsid w:val="00972DAE"/>
    <w:rsid w:val="0097357F"/>
    <w:rsid w:val="00973A14"/>
    <w:rsid w:val="0097488E"/>
    <w:rsid w:val="00975FFA"/>
    <w:rsid w:val="0097681C"/>
    <w:rsid w:val="00977110"/>
    <w:rsid w:val="00977A75"/>
    <w:rsid w:val="00977B87"/>
    <w:rsid w:val="00977D26"/>
    <w:rsid w:val="00981432"/>
    <w:rsid w:val="0098527A"/>
    <w:rsid w:val="00985916"/>
    <w:rsid w:val="00985F39"/>
    <w:rsid w:val="009866FF"/>
    <w:rsid w:val="0098692D"/>
    <w:rsid w:val="0098702A"/>
    <w:rsid w:val="009903E8"/>
    <w:rsid w:val="009913B7"/>
    <w:rsid w:val="0099162B"/>
    <w:rsid w:val="00991733"/>
    <w:rsid w:val="00991789"/>
    <w:rsid w:val="0099196C"/>
    <w:rsid w:val="00991DD9"/>
    <w:rsid w:val="00992170"/>
    <w:rsid w:val="00993211"/>
    <w:rsid w:val="00993840"/>
    <w:rsid w:val="00994239"/>
    <w:rsid w:val="00995288"/>
    <w:rsid w:val="00995846"/>
    <w:rsid w:val="00995D66"/>
    <w:rsid w:val="0099648D"/>
    <w:rsid w:val="00996FFD"/>
    <w:rsid w:val="009A07C8"/>
    <w:rsid w:val="009A1BB1"/>
    <w:rsid w:val="009A20C0"/>
    <w:rsid w:val="009A285A"/>
    <w:rsid w:val="009A2942"/>
    <w:rsid w:val="009A2CC3"/>
    <w:rsid w:val="009A3E59"/>
    <w:rsid w:val="009A455F"/>
    <w:rsid w:val="009A45B3"/>
    <w:rsid w:val="009A48AD"/>
    <w:rsid w:val="009A491D"/>
    <w:rsid w:val="009A51CB"/>
    <w:rsid w:val="009A5F4F"/>
    <w:rsid w:val="009A780A"/>
    <w:rsid w:val="009A78B9"/>
    <w:rsid w:val="009A7FF3"/>
    <w:rsid w:val="009B073A"/>
    <w:rsid w:val="009B1B0F"/>
    <w:rsid w:val="009B2721"/>
    <w:rsid w:val="009B288C"/>
    <w:rsid w:val="009B29F8"/>
    <w:rsid w:val="009B328E"/>
    <w:rsid w:val="009B3A8A"/>
    <w:rsid w:val="009B42CD"/>
    <w:rsid w:val="009B4564"/>
    <w:rsid w:val="009B5320"/>
    <w:rsid w:val="009B64A6"/>
    <w:rsid w:val="009B6EF1"/>
    <w:rsid w:val="009C01E4"/>
    <w:rsid w:val="009C0306"/>
    <w:rsid w:val="009C0313"/>
    <w:rsid w:val="009C0529"/>
    <w:rsid w:val="009C092A"/>
    <w:rsid w:val="009C0E42"/>
    <w:rsid w:val="009C271D"/>
    <w:rsid w:val="009C2791"/>
    <w:rsid w:val="009C301B"/>
    <w:rsid w:val="009C328F"/>
    <w:rsid w:val="009C3696"/>
    <w:rsid w:val="009C382C"/>
    <w:rsid w:val="009C3A6E"/>
    <w:rsid w:val="009C4014"/>
    <w:rsid w:val="009C5247"/>
    <w:rsid w:val="009C6BCB"/>
    <w:rsid w:val="009C7BB4"/>
    <w:rsid w:val="009D06AA"/>
    <w:rsid w:val="009D107D"/>
    <w:rsid w:val="009D1994"/>
    <w:rsid w:val="009D2567"/>
    <w:rsid w:val="009D353B"/>
    <w:rsid w:val="009D4E8B"/>
    <w:rsid w:val="009D5389"/>
    <w:rsid w:val="009D6A3B"/>
    <w:rsid w:val="009D6AD5"/>
    <w:rsid w:val="009D74C4"/>
    <w:rsid w:val="009D7C36"/>
    <w:rsid w:val="009D7CE2"/>
    <w:rsid w:val="009D7DE6"/>
    <w:rsid w:val="009E02AE"/>
    <w:rsid w:val="009E0A2D"/>
    <w:rsid w:val="009E1305"/>
    <w:rsid w:val="009E22EC"/>
    <w:rsid w:val="009E30A7"/>
    <w:rsid w:val="009E41B8"/>
    <w:rsid w:val="009E4266"/>
    <w:rsid w:val="009E4D20"/>
    <w:rsid w:val="009E619D"/>
    <w:rsid w:val="009E66D3"/>
    <w:rsid w:val="009E7333"/>
    <w:rsid w:val="009E74C6"/>
    <w:rsid w:val="009E7963"/>
    <w:rsid w:val="009F06B9"/>
    <w:rsid w:val="009F0E17"/>
    <w:rsid w:val="009F113A"/>
    <w:rsid w:val="009F3375"/>
    <w:rsid w:val="009F3B31"/>
    <w:rsid w:val="009F4C61"/>
    <w:rsid w:val="009F53C4"/>
    <w:rsid w:val="009F56ED"/>
    <w:rsid w:val="009F6C68"/>
    <w:rsid w:val="009F7E68"/>
    <w:rsid w:val="00A00D82"/>
    <w:rsid w:val="00A0328F"/>
    <w:rsid w:val="00A032CE"/>
    <w:rsid w:val="00A03D36"/>
    <w:rsid w:val="00A040F7"/>
    <w:rsid w:val="00A0416E"/>
    <w:rsid w:val="00A05A62"/>
    <w:rsid w:val="00A06B10"/>
    <w:rsid w:val="00A06C6C"/>
    <w:rsid w:val="00A06FFB"/>
    <w:rsid w:val="00A07B69"/>
    <w:rsid w:val="00A07CF2"/>
    <w:rsid w:val="00A1009C"/>
    <w:rsid w:val="00A101B1"/>
    <w:rsid w:val="00A121AF"/>
    <w:rsid w:val="00A1390B"/>
    <w:rsid w:val="00A14388"/>
    <w:rsid w:val="00A15EB6"/>
    <w:rsid w:val="00A167A5"/>
    <w:rsid w:val="00A16A05"/>
    <w:rsid w:val="00A16AA6"/>
    <w:rsid w:val="00A17DA0"/>
    <w:rsid w:val="00A17DAD"/>
    <w:rsid w:val="00A20581"/>
    <w:rsid w:val="00A21348"/>
    <w:rsid w:val="00A21C80"/>
    <w:rsid w:val="00A221A7"/>
    <w:rsid w:val="00A221E4"/>
    <w:rsid w:val="00A231AD"/>
    <w:rsid w:val="00A236E7"/>
    <w:rsid w:val="00A23AD4"/>
    <w:rsid w:val="00A2462A"/>
    <w:rsid w:val="00A24FF9"/>
    <w:rsid w:val="00A25960"/>
    <w:rsid w:val="00A26737"/>
    <w:rsid w:val="00A267FD"/>
    <w:rsid w:val="00A30AED"/>
    <w:rsid w:val="00A32B6D"/>
    <w:rsid w:val="00A340F0"/>
    <w:rsid w:val="00A3489B"/>
    <w:rsid w:val="00A358F2"/>
    <w:rsid w:val="00A364D2"/>
    <w:rsid w:val="00A3653C"/>
    <w:rsid w:val="00A3655D"/>
    <w:rsid w:val="00A36EB5"/>
    <w:rsid w:val="00A40041"/>
    <w:rsid w:val="00A41679"/>
    <w:rsid w:val="00A420BB"/>
    <w:rsid w:val="00A42530"/>
    <w:rsid w:val="00A43F91"/>
    <w:rsid w:val="00A44395"/>
    <w:rsid w:val="00A44729"/>
    <w:rsid w:val="00A44E91"/>
    <w:rsid w:val="00A454AD"/>
    <w:rsid w:val="00A45C24"/>
    <w:rsid w:val="00A465F9"/>
    <w:rsid w:val="00A4675F"/>
    <w:rsid w:val="00A46E93"/>
    <w:rsid w:val="00A4710A"/>
    <w:rsid w:val="00A4711E"/>
    <w:rsid w:val="00A4764A"/>
    <w:rsid w:val="00A47B3C"/>
    <w:rsid w:val="00A47D0D"/>
    <w:rsid w:val="00A47D50"/>
    <w:rsid w:val="00A50237"/>
    <w:rsid w:val="00A50380"/>
    <w:rsid w:val="00A5050D"/>
    <w:rsid w:val="00A50619"/>
    <w:rsid w:val="00A50741"/>
    <w:rsid w:val="00A50D2E"/>
    <w:rsid w:val="00A51EE3"/>
    <w:rsid w:val="00A52D5B"/>
    <w:rsid w:val="00A53CC7"/>
    <w:rsid w:val="00A53D89"/>
    <w:rsid w:val="00A54724"/>
    <w:rsid w:val="00A5528E"/>
    <w:rsid w:val="00A555C9"/>
    <w:rsid w:val="00A561A8"/>
    <w:rsid w:val="00A5661B"/>
    <w:rsid w:val="00A57484"/>
    <w:rsid w:val="00A57AEB"/>
    <w:rsid w:val="00A6025A"/>
    <w:rsid w:val="00A60770"/>
    <w:rsid w:val="00A61115"/>
    <w:rsid w:val="00A615CE"/>
    <w:rsid w:val="00A61859"/>
    <w:rsid w:val="00A618FB"/>
    <w:rsid w:val="00A6292E"/>
    <w:rsid w:val="00A62AE6"/>
    <w:rsid w:val="00A62CD5"/>
    <w:rsid w:val="00A631B0"/>
    <w:rsid w:val="00A638AE"/>
    <w:rsid w:val="00A64053"/>
    <w:rsid w:val="00A64FED"/>
    <w:rsid w:val="00A66AB2"/>
    <w:rsid w:val="00A674BE"/>
    <w:rsid w:val="00A67AB8"/>
    <w:rsid w:val="00A67D07"/>
    <w:rsid w:val="00A70232"/>
    <w:rsid w:val="00A703FE"/>
    <w:rsid w:val="00A70CD8"/>
    <w:rsid w:val="00A70FF1"/>
    <w:rsid w:val="00A71346"/>
    <w:rsid w:val="00A7187B"/>
    <w:rsid w:val="00A73590"/>
    <w:rsid w:val="00A74037"/>
    <w:rsid w:val="00A745E5"/>
    <w:rsid w:val="00A7487D"/>
    <w:rsid w:val="00A748EF"/>
    <w:rsid w:val="00A749E5"/>
    <w:rsid w:val="00A749F0"/>
    <w:rsid w:val="00A752D3"/>
    <w:rsid w:val="00A75D7F"/>
    <w:rsid w:val="00A75E64"/>
    <w:rsid w:val="00A76D38"/>
    <w:rsid w:val="00A774D6"/>
    <w:rsid w:val="00A77ED3"/>
    <w:rsid w:val="00A80961"/>
    <w:rsid w:val="00A809F9"/>
    <w:rsid w:val="00A81B37"/>
    <w:rsid w:val="00A8370F"/>
    <w:rsid w:val="00A84B32"/>
    <w:rsid w:val="00A855BC"/>
    <w:rsid w:val="00A85F94"/>
    <w:rsid w:val="00A86438"/>
    <w:rsid w:val="00A86A6D"/>
    <w:rsid w:val="00A87400"/>
    <w:rsid w:val="00A90BC5"/>
    <w:rsid w:val="00A90E1A"/>
    <w:rsid w:val="00A915F5"/>
    <w:rsid w:val="00A93C25"/>
    <w:rsid w:val="00A93D04"/>
    <w:rsid w:val="00A94188"/>
    <w:rsid w:val="00A946CF"/>
    <w:rsid w:val="00A94A1F"/>
    <w:rsid w:val="00A94F84"/>
    <w:rsid w:val="00A95376"/>
    <w:rsid w:val="00A95CE1"/>
    <w:rsid w:val="00A96148"/>
    <w:rsid w:val="00A962BC"/>
    <w:rsid w:val="00A97EB1"/>
    <w:rsid w:val="00AA06EE"/>
    <w:rsid w:val="00AA0C50"/>
    <w:rsid w:val="00AA0DE8"/>
    <w:rsid w:val="00AA10D3"/>
    <w:rsid w:val="00AA139A"/>
    <w:rsid w:val="00AA22DA"/>
    <w:rsid w:val="00AA3094"/>
    <w:rsid w:val="00AA30FB"/>
    <w:rsid w:val="00AA32CB"/>
    <w:rsid w:val="00AA34C8"/>
    <w:rsid w:val="00AA39F3"/>
    <w:rsid w:val="00AA451E"/>
    <w:rsid w:val="00AA45B1"/>
    <w:rsid w:val="00AA6376"/>
    <w:rsid w:val="00AA702A"/>
    <w:rsid w:val="00AA707B"/>
    <w:rsid w:val="00AB01D1"/>
    <w:rsid w:val="00AB0965"/>
    <w:rsid w:val="00AB2098"/>
    <w:rsid w:val="00AB20C3"/>
    <w:rsid w:val="00AB216A"/>
    <w:rsid w:val="00AB2383"/>
    <w:rsid w:val="00AB2B2F"/>
    <w:rsid w:val="00AB3FC4"/>
    <w:rsid w:val="00AB41E6"/>
    <w:rsid w:val="00AB5246"/>
    <w:rsid w:val="00AB5478"/>
    <w:rsid w:val="00AB5BF6"/>
    <w:rsid w:val="00AB5F63"/>
    <w:rsid w:val="00AB5F82"/>
    <w:rsid w:val="00AB6115"/>
    <w:rsid w:val="00AB64AB"/>
    <w:rsid w:val="00AB6A9C"/>
    <w:rsid w:val="00AB7016"/>
    <w:rsid w:val="00AB70E7"/>
    <w:rsid w:val="00AB7837"/>
    <w:rsid w:val="00AC0D62"/>
    <w:rsid w:val="00AC0D6D"/>
    <w:rsid w:val="00AC1011"/>
    <w:rsid w:val="00AC136F"/>
    <w:rsid w:val="00AC16CA"/>
    <w:rsid w:val="00AC1705"/>
    <w:rsid w:val="00AC2886"/>
    <w:rsid w:val="00AC2B62"/>
    <w:rsid w:val="00AC36E1"/>
    <w:rsid w:val="00AC3A23"/>
    <w:rsid w:val="00AC45AA"/>
    <w:rsid w:val="00AC486F"/>
    <w:rsid w:val="00AC4D5D"/>
    <w:rsid w:val="00AC4DB2"/>
    <w:rsid w:val="00AC52E1"/>
    <w:rsid w:val="00AC5B20"/>
    <w:rsid w:val="00AC6333"/>
    <w:rsid w:val="00AC7F54"/>
    <w:rsid w:val="00AD19FC"/>
    <w:rsid w:val="00AD1EBE"/>
    <w:rsid w:val="00AD26D9"/>
    <w:rsid w:val="00AD2C34"/>
    <w:rsid w:val="00AD3EB6"/>
    <w:rsid w:val="00AD3EFA"/>
    <w:rsid w:val="00AD409F"/>
    <w:rsid w:val="00AD44C3"/>
    <w:rsid w:val="00AD45A5"/>
    <w:rsid w:val="00AD4927"/>
    <w:rsid w:val="00AD4F93"/>
    <w:rsid w:val="00AD59FD"/>
    <w:rsid w:val="00AE03BF"/>
    <w:rsid w:val="00AE0F4E"/>
    <w:rsid w:val="00AE1273"/>
    <w:rsid w:val="00AE2069"/>
    <w:rsid w:val="00AE2096"/>
    <w:rsid w:val="00AE2AFF"/>
    <w:rsid w:val="00AE2BA8"/>
    <w:rsid w:val="00AE333A"/>
    <w:rsid w:val="00AE3994"/>
    <w:rsid w:val="00AE3B1F"/>
    <w:rsid w:val="00AE4306"/>
    <w:rsid w:val="00AE77B7"/>
    <w:rsid w:val="00AE7801"/>
    <w:rsid w:val="00AF0786"/>
    <w:rsid w:val="00AF0D64"/>
    <w:rsid w:val="00AF189F"/>
    <w:rsid w:val="00AF1ED2"/>
    <w:rsid w:val="00AF32A1"/>
    <w:rsid w:val="00AF3799"/>
    <w:rsid w:val="00AF4682"/>
    <w:rsid w:val="00AF61A3"/>
    <w:rsid w:val="00AF6228"/>
    <w:rsid w:val="00AF64ED"/>
    <w:rsid w:val="00AF6AB2"/>
    <w:rsid w:val="00AF6DC9"/>
    <w:rsid w:val="00AF7A9A"/>
    <w:rsid w:val="00B006F8"/>
    <w:rsid w:val="00B0302B"/>
    <w:rsid w:val="00B034FF"/>
    <w:rsid w:val="00B03764"/>
    <w:rsid w:val="00B03FA8"/>
    <w:rsid w:val="00B0415B"/>
    <w:rsid w:val="00B0433A"/>
    <w:rsid w:val="00B04363"/>
    <w:rsid w:val="00B04C34"/>
    <w:rsid w:val="00B04CF2"/>
    <w:rsid w:val="00B0501B"/>
    <w:rsid w:val="00B053A5"/>
    <w:rsid w:val="00B072BB"/>
    <w:rsid w:val="00B100C9"/>
    <w:rsid w:val="00B10D28"/>
    <w:rsid w:val="00B12008"/>
    <w:rsid w:val="00B124EF"/>
    <w:rsid w:val="00B12515"/>
    <w:rsid w:val="00B12528"/>
    <w:rsid w:val="00B12723"/>
    <w:rsid w:val="00B128DB"/>
    <w:rsid w:val="00B12CDC"/>
    <w:rsid w:val="00B13225"/>
    <w:rsid w:val="00B13C9E"/>
    <w:rsid w:val="00B13ED6"/>
    <w:rsid w:val="00B1412E"/>
    <w:rsid w:val="00B14249"/>
    <w:rsid w:val="00B143A9"/>
    <w:rsid w:val="00B14637"/>
    <w:rsid w:val="00B1472F"/>
    <w:rsid w:val="00B1474D"/>
    <w:rsid w:val="00B14FF9"/>
    <w:rsid w:val="00B161B3"/>
    <w:rsid w:val="00B16DDA"/>
    <w:rsid w:val="00B171BE"/>
    <w:rsid w:val="00B20740"/>
    <w:rsid w:val="00B20EB3"/>
    <w:rsid w:val="00B21871"/>
    <w:rsid w:val="00B218E5"/>
    <w:rsid w:val="00B21D79"/>
    <w:rsid w:val="00B21EED"/>
    <w:rsid w:val="00B22409"/>
    <w:rsid w:val="00B22515"/>
    <w:rsid w:val="00B22551"/>
    <w:rsid w:val="00B22D5B"/>
    <w:rsid w:val="00B234B4"/>
    <w:rsid w:val="00B234E5"/>
    <w:rsid w:val="00B24647"/>
    <w:rsid w:val="00B253BC"/>
    <w:rsid w:val="00B25B06"/>
    <w:rsid w:val="00B25B94"/>
    <w:rsid w:val="00B25D4B"/>
    <w:rsid w:val="00B25FC8"/>
    <w:rsid w:val="00B2621F"/>
    <w:rsid w:val="00B266D5"/>
    <w:rsid w:val="00B26726"/>
    <w:rsid w:val="00B27129"/>
    <w:rsid w:val="00B27E76"/>
    <w:rsid w:val="00B30392"/>
    <w:rsid w:val="00B3188C"/>
    <w:rsid w:val="00B31B33"/>
    <w:rsid w:val="00B3296C"/>
    <w:rsid w:val="00B32A3E"/>
    <w:rsid w:val="00B32A72"/>
    <w:rsid w:val="00B33D2B"/>
    <w:rsid w:val="00B34372"/>
    <w:rsid w:val="00B349D3"/>
    <w:rsid w:val="00B35841"/>
    <w:rsid w:val="00B362A4"/>
    <w:rsid w:val="00B36328"/>
    <w:rsid w:val="00B36BF6"/>
    <w:rsid w:val="00B36C65"/>
    <w:rsid w:val="00B37949"/>
    <w:rsid w:val="00B37C89"/>
    <w:rsid w:val="00B40646"/>
    <w:rsid w:val="00B41785"/>
    <w:rsid w:val="00B41852"/>
    <w:rsid w:val="00B421B2"/>
    <w:rsid w:val="00B42C62"/>
    <w:rsid w:val="00B430BF"/>
    <w:rsid w:val="00B4430F"/>
    <w:rsid w:val="00B4480A"/>
    <w:rsid w:val="00B44B6C"/>
    <w:rsid w:val="00B44C82"/>
    <w:rsid w:val="00B45357"/>
    <w:rsid w:val="00B45D5E"/>
    <w:rsid w:val="00B46920"/>
    <w:rsid w:val="00B474C3"/>
    <w:rsid w:val="00B475EF"/>
    <w:rsid w:val="00B50F36"/>
    <w:rsid w:val="00B515C6"/>
    <w:rsid w:val="00B518B5"/>
    <w:rsid w:val="00B518DA"/>
    <w:rsid w:val="00B51BF2"/>
    <w:rsid w:val="00B52CC8"/>
    <w:rsid w:val="00B536A8"/>
    <w:rsid w:val="00B53C50"/>
    <w:rsid w:val="00B53F07"/>
    <w:rsid w:val="00B544FA"/>
    <w:rsid w:val="00B54516"/>
    <w:rsid w:val="00B54753"/>
    <w:rsid w:val="00B5486E"/>
    <w:rsid w:val="00B55A72"/>
    <w:rsid w:val="00B55B37"/>
    <w:rsid w:val="00B561E9"/>
    <w:rsid w:val="00B5668C"/>
    <w:rsid w:val="00B57038"/>
    <w:rsid w:val="00B57E1F"/>
    <w:rsid w:val="00B600D2"/>
    <w:rsid w:val="00B602E5"/>
    <w:rsid w:val="00B60527"/>
    <w:rsid w:val="00B60682"/>
    <w:rsid w:val="00B6068B"/>
    <w:rsid w:val="00B60BA1"/>
    <w:rsid w:val="00B60DAD"/>
    <w:rsid w:val="00B628E5"/>
    <w:rsid w:val="00B6382A"/>
    <w:rsid w:val="00B638BB"/>
    <w:rsid w:val="00B63FFA"/>
    <w:rsid w:val="00B64AB3"/>
    <w:rsid w:val="00B64DDA"/>
    <w:rsid w:val="00B64FF3"/>
    <w:rsid w:val="00B650CD"/>
    <w:rsid w:val="00B66027"/>
    <w:rsid w:val="00B664E0"/>
    <w:rsid w:val="00B66558"/>
    <w:rsid w:val="00B67125"/>
    <w:rsid w:val="00B67A91"/>
    <w:rsid w:val="00B67F0F"/>
    <w:rsid w:val="00B67FE6"/>
    <w:rsid w:val="00B70789"/>
    <w:rsid w:val="00B71002"/>
    <w:rsid w:val="00B71978"/>
    <w:rsid w:val="00B71B6B"/>
    <w:rsid w:val="00B73786"/>
    <w:rsid w:val="00B73974"/>
    <w:rsid w:val="00B75686"/>
    <w:rsid w:val="00B77538"/>
    <w:rsid w:val="00B77A3C"/>
    <w:rsid w:val="00B77D8B"/>
    <w:rsid w:val="00B802C4"/>
    <w:rsid w:val="00B808F5"/>
    <w:rsid w:val="00B80C5A"/>
    <w:rsid w:val="00B80E11"/>
    <w:rsid w:val="00B8152C"/>
    <w:rsid w:val="00B81960"/>
    <w:rsid w:val="00B81B1C"/>
    <w:rsid w:val="00B81FD0"/>
    <w:rsid w:val="00B83F2B"/>
    <w:rsid w:val="00B8408A"/>
    <w:rsid w:val="00B86E72"/>
    <w:rsid w:val="00B87836"/>
    <w:rsid w:val="00B9001B"/>
    <w:rsid w:val="00B910BA"/>
    <w:rsid w:val="00B91AD5"/>
    <w:rsid w:val="00B92CE2"/>
    <w:rsid w:val="00B934C5"/>
    <w:rsid w:val="00B93680"/>
    <w:rsid w:val="00B93C55"/>
    <w:rsid w:val="00B93E43"/>
    <w:rsid w:val="00B94200"/>
    <w:rsid w:val="00B943C7"/>
    <w:rsid w:val="00B9483F"/>
    <w:rsid w:val="00B94C3E"/>
    <w:rsid w:val="00B95DF9"/>
    <w:rsid w:val="00B961A1"/>
    <w:rsid w:val="00B964E2"/>
    <w:rsid w:val="00B9681F"/>
    <w:rsid w:val="00B9732D"/>
    <w:rsid w:val="00BA0588"/>
    <w:rsid w:val="00BA28BC"/>
    <w:rsid w:val="00BA2AFC"/>
    <w:rsid w:val="00BA4CAF"/>
    <w:rsid w:val="00BA6020"/>
    <w:rsid w:val="00BA60C7"/>
    <w:rsid w:val="00BA6351"/>
    <w:rsid w:val="00BA6EF0"/>
    <w:rsid w:val="00BA71E0"/>
    <w:rsid w:val="00BA7617"/>
    <w:rsid w:val="00BA7A61"/>
    <w:rsid w:val="00BA7DB3"/>
    <w:rsid w:val="00BA7F59"/>
    <w:rsid w:val="00BB00C8"/>
    <w:rsid w:val="00BB0382"/>
    <w:rsid w:val="00BB0B70"/>
    <w:rsid w:val="00BB12D2"/>
    <w:rsid w:val="00BB1629"/>
    <w:rsid w:val="00BB1B8A"/>
    <w:rsid w:val="00BB22A1"/>
    <w:rsid w:val="00BB2489"/>
    <w:rsid w:val="00BB261E"/>
    <w:rsid w:val="00BB3297"/>
    <w:rsid w:val="00BB3676"/>
    <w:rsid w:val="00BB3F34"/>
    <w:rsid w:val="00BB3FAC"/>
    <w:rsid w:val="00BB42F9"/>
    <w:rsid w:val="00BB4887"/>
    <w:rsid w:val="00BB4C3D"/>
    <w:rsid w:val="00BB5382"/>
    <w:rsid w:val="00BB53A1"/>
    <w:rsid w:val="00BB53C1"/>
    <w:rsid w:val="00BB573A"/>
    <w:rsid w:val="00BB68ED"/>
    <w:rsid w:val="00BB7073"/>
    <w:rsid w:val="00BB7F24"/>
    <w:rsid w:val="00BB7F68"/>
    <w:rsid w:val="00BC1987"/>
    <w:rsid w:val="00BC1C0F"/>
    <w:rsid w:val="00BC2559"/>
    <w:rsid w:val="00BC282E"/>
    <w:rsid w:val="00BC2A97"/>
    <w:rsid w:val="00BC2B02"/>
    <w:rsid w:val="00BC35B0"/>
    <w:rsid w:val="00BC39A6"/>
    <w:rsid w:val="00BC4BE9"/>
    <w:rsid w:val="00BC5667"/>
    <w:rsid w:val="00BC5910"/>
    <w:rsid w:val="00BC6F95"/>
    <w:rsid w:val="00BC705B"/>
    <w:rsid w:val="00BC7432"/>
    <w:rsid w:val="00BC7C8C"/>
    <w:rsid w:val="00BD0061"/>
    <w:rsid w:val="00BD0571"/>
    <w:rsid w:val="00BD0EEE"/>
    <w:rsid w:val="00BD10BB"/>
    <w:rsid w:val="00BD2489"/>
    <w:rsid w:val="00BD3378"/>
    <w:rsid w:val="00BD3440"/>
    <w:rsid w:val="00BD35D1"/>
    <w:rsid w:val="00BD40E2"/>
    <w:rsid w:val="00BD44BB"/>
    <w:rsid w:val="00BD5C6D"/>
    <w:rsid w:val="00BD670D"/>
    <w:rsid w:val="00BD6C92"/>
    <w:rsid w:val="00BD6D6D"/>
    <w:rsid w:val="00BD7450"/>
    <w:rsid w:val="00BD74B6"/>
    <w:rsid w:val="00BD7655"/>
    <w:rsid w:val="00BE002A"/>
    <w:rsid w:val="00BE16A6"/>
    <w:rsid w:val="00BE18AB"/>
    <w:rsid w:val="00BE191B"/>
    <w:rsid w:val="00BE22B0"/>
    <w:rsid w:val="00BE2C7F"/>
    <w:rsid w:val="00BE2E12"/>
    <w:rsid w:val="00BE2FE7"/>
    <w:rsid w:val="00BE31E0"/>
    <w:rsid w:val="00BE4BCD"/>
    <w:rsid w:val="00BE4E44"/>
    <w:rsid w:val="00BE598B"/>
    <w:rsid w:val="00BE67E3"/>
    <w:rsid w:val="00BE6954"/>
    <w:rsid w:val="00BE6B6D"/>
    <w:rsid w:val="00BE76F5"/>
    <w:rsid w:val="00BF13AB"/>
    <w:rsid w:val="00BF15C5"/>
    <w:rsid w:val="00BF298C"/>
    <w:rsid w:val="00BF3070"/>
    <w:rsid w:val="00BF3934"/>
    <w:rsid w:val="00BF3979"/>
    <w:rsid w:val="00BF3C2D"/>
    <w:rsid w:val="00BF3C64"/>
    <w:rsid w:val="00BF4C5B"/>
    <w:rsid w:val="00BF5055"/>
    <w:rsid w:val="00BF6F37"/>
    <w:rsid w:val="00C00105"/>
    <w:rsid w:val="00C008DC"/>
    <w:rsid w:val="00C00C18"/>
    <w:rsid w:val="00C0338C"/>
    <w:rsid w:val="00C05C19"/>
    <w:rsid w:val="00C061E5"/>
    <w:rsid w:val="00C064CB"/>
    <w:rsid w:val="00C06DBE"/>
    <w:rsid w:val="00C079AE"/>
    <w:rsid w:val="00C07E3B"/>
    <w:rsid w:val="00C10F6B"/>
    <w:rsid w:val="00C113E2"/>
    <w:rsid w:val="00C12CAF"/>
    <w:rsid w:val="00C12FF2"/>
    <w:rsid w:val="00C13CEA"/>
    <w:rsid w:val="00C1461D"/>
    <w:rsid w:val="00C14BF5"/>
    <w:rsid w:val="00C14C7B"/>
    <w:rsid w:val="00C150F9"/>
    <w:rsid w:val="00C154C2"/>
    <w:rsid w:val="00C158BE"/>
    <w:rsid w:val="00C1620B"/>
    <w:rsid w:val="00C164C8"/>
    <w:rsid w:val="00C16FCF"/>
    <w:rsid w:val="00C17279"/>
    <w:rsid w:val="00C17669"/>
    <w:rsid w:val="00C201FC"/>
    <w:rsid w:val="00C20276"/>
    <w:rsid w:val="00C20795"/>
    <w:rsid w:val="00C2125D"/>
    <w:rsid w:val="00C21680"/>
    <w:rsid w:val="00C2191A"/>
    <w:rsid w:val="00C22666"/>
    <w:rsid w:val="00C237BA"/>
    <w:rsid w:val="00C241F5"/>
    <w:rsid w:val="00C245B0"/>
    <w:rsid w:val="00C256D6"/>
    <w:rsid w:val="00C25906"/>
    <w:rsid w:val="00C25A01"/>
    <w:rsid w:val="00C271E7"/>
    <w:rsid w:val="00C30775"/>
    <w:rsid w:val="00C30D90"/>
    <w:rsid w:val="00C31276"/>
    <w:rsid w:val="00C32696"/>
    <w:rsid w:val="00C32B6D"/>
    <w:rsid w:val="00C340AF"/>
    <w:rsid w:val="00C348EA"/>
    <w:rsid w:val="00C35916"/>
    <w:rsid w:val="00C36D22"/>
    <w:rsid w:val="00C36E38"/>
    <w:rsid w:val="00C37446"/>
    <w:rsid w:val="00C37691"/>
    <w:rsid w:val="00C377CC"/>
    <w:rsid w:val="00C37839"/>
    <w:rsid w:val="00C37A1F"/>
    <w:rsid w:val="00C37F85"/>
    <w:rsid w:val="00C41538"/>
    <w:rsid w:val="00C42E00"/>
    <w:rsid w:val="00C432A3"/>
    <w:rsid w:val="00C436AC"/>
    <w:rsid w:val="00C43851"/>
    <w:rsid w:val="00C43F64"/>
    <w:rsid w:val="00C4528B"/>
    <w:rsid w:val="00C45476"/>
    <w:rsid w:val="00C4629B"/>
    <w:rsid w:val="00C465E4"/>
    <w:rsid w:val="00C46B7A"/>
    <w:rsid w:val="00C47C0F"/>
    <w:rsid w:val="00C47C1C"/>
    <w:rsid w:val="00C500A2"/>
    <w:rsid w:val="00C5041A"/>
    <w:rsid w:val="00C5092B"/>
    <w:rsid w:val="00C5185B"/>
    <w:rsid w:val="00C51BF7"/>
    <w:rsid w:val="00C520F6"/>
    <w:rsid w:val="00C527AB"/>
    <w:rsid w:val="00C5285D"/>
    <w:rsid w:val="00C55266"/>
    <w:rsid w:val="00C55E95"/>
    <w:rsid w:val="00C56AEC"/>
    <w:rsid w:val="00C572D1"/>
    <w:rsid w:val="00C57423"/>
    <w:rsid w:val="00C618CA"/>
    <w:rsid w:val="00C620CB"/>
    <w:rsid w:val="00C6248C"/>
    <w:rsid w:val="00C6378E"/>
    <w:rsid w:val="00C63892"/>
    <w:rsid w:val="00C6476A"/>
    <w:rsid w:val="00C64B41"/>
    <w:rsid w:val="00C65799"/>
    <w:rsid w:val="00C6592A"/>
    <w:rsid w:val="00C66011"/>
    <w:rsid w:val="00C66800"/>
    <w:rsid w:val="00C669ED"/>
    <w:rsid w:val="00C6768B"/>
    <w:rsid w:val="00C70770"/>
    <w:rsid w:val="00C7168B"/>
    <w:rsid w:val="00C71794"/>
    <w:rsid w:val="00C72900"/>
    <w:rsid w:val="00C74861"/>
    <w:rsid w:val="00C74A39"/>
    <w:rsid w:val="00C75044"/>
    <w:rsid w:val="00C754E6"/>
    <w:rsid w:val="00C75B46"/>
    <w:rsid w:val="00C76760"/>
    <w:rsid w:val="00C77052"/>
    <w:rsid w:val="00C77EC9"/>
    <w:rsid w:val="00C803E4"/>
    <w:rsid w:val="00C8223F"/>
    <w:rsid w:val="00C82BB1"/>
    <w:rsid w:val="00C82C4C"/>
    <w:rsid w:val="00C82EBC"/>
    <w:rsid w:val="00C84177"/>
    <w:rsid w:val="00C844EC"/>
    <w:rsid w:val="00C84736"/>
    <w:rsid w:val="00C84B77"/>
    <w:rsid w:val="00C84B94"/>
    <w:rsid w:val="00C84F95"/>
    <w:rsid w:val="00C85985"/>
    <w:rsid w:val="00C85D0D"/>
    <w:rsid w:val="00C85FB5"/>
    <w:rsid w:val="00C906A7"/>
    <w:rsid w:val="00C906CB"/>
    <w:rsid w:val="00C91703"/>
    <w:rsid w:val="00C9187B"/>
    <w:rsid w:val="00C9210E"/>
    <w:rsid w:val="00C9232D"/>
    <w:rsid w:val="00C929C4"/>
    <w:rsid w:val="00C93561"/>
    <w:rsid w:val="00C93CFA"/>
    <w:rsid w:val="00C94541"/>
    <w:rsid w:val="00C9513B"/>
    <w:rsid w:val="00C95871"/>
    <w:rsid w:val="00C95B98"/>
    <w:rsid w:val="00C9607F"/>
    <w:rsid w:val="00C96208"/>
    <w:rsid w:val="00C96592"/>
    <w:rsid w:val="00C97DAB"/>
    <w:rsid w:val="00C97FE3"/>
    <w:rsid w:val="00CA1376"/>
    <w:rsid w:val="00CA2A31"/>
    <w:rsid w:val="00CA4C51"/>
    <w:rsid w:val="00CA5A70"/>
    <w:rsid w:val="00CA662C"/>
    <w:rsid w:val="00CA7B6D"/>
    <w:rsid w:val="00CA7E94"/>
    <w:rsid w:val="00CB00EB"/>
    <w:rsid w:val="00CB09DF"/>
    <w:rsid w:val="00CB157F"/>
    <w:rsid w:val="00CB2BA1"/>
    <w:rsid w:val="00CB33B2"/>
    <w:rsid w:val="00CB467E"/>
    <w:rsid w:val="00CB4FA9"/>
    <w:rsid w:val="00CB60CE"/>
    <w:rsid w:val="00CB7020"/>
    <w:rsid w:val="00CB7342"/>
    <w:rsid w:val="00CC0CE4"/>
    <w:rsid w:val="00CC0F70"/>
    <w:rsid w:val="00CC12B7"/>
    <w:rsid w:val="00CC1710"/>
    <w:rsid w:val="00CC18B4"/>
    <w:rsid w:val="00CC1AC3"/>
    <w:rsid w:val="00CC2B24"/>
    <w:rsid w:val="00CC2E70"/>
    <w:rsid w:val="00CC2EB7"/>
    <w:rsid w:val="00CC36A5"/>
    <w:rsid w:val="00CC3C18"/>
    <w:rsid w:val="00CC48BC"/>
    <w:rsid w:val="00CC4BC0"/>
    <w:rsid w:val="00CC4F5F"/>
    <w:rsid w:val="00CC61ED"/>
    <w:rsid w:val="00CC6850"/>
    <w:rsid w:val="00CC6AE2"/>
    <w:rsid w:val="00CC6C55"/>
    <w:rsid w:val="00CC708D"/>
    <w:rsid w:val="00CC73FF"/>
    <w:rsid w:val="00CC7630"/>
    <w:rsid w:val="00CC7BFA"/>
    <w:rsid w:val="00CC7CF3"/>
    <w:rsid w:val="00CC7D74"/>
    <w:rsid w:val="00CD0689"/>
    <w:rsid w:val="00CD0E4D"/>
    <w:rsid w:val="00CD1BFD"/>
    <w:rsid w:val="00CD1ED8"/>
    <w:rsid w:val="00CD2425"/>
    <w:rsid w:val="00CD414B"/>
    <w:rsid w:val="00CD4C5A"/>
    <w:rsid w:val="00CD515E"/>
    <w:rsid w:val="00CD51BB"/>
    <w:rsid w:val="00CD6C3A"/>
    <w:rsid w:val="00CD7704"/>
    <w:rsid w:val="00CE00BD"/>
    <w:rsid w:val="00CE0221"/>
    <w:rsid w:val="00CE0847"/>
    <w:rsid w:val="00CE0C32"/>
    <w:rsid w:val="00CE1789"/>
    <w:rsid w:val="00CE1A4C"/>
    <w:rsid w:val="00CE2260"/>
    <w:rsid w:val="00CE2EF9"/>
    <w:rsid w:val="00CE34B3"/>
    <w:rsid w:val="00CE34C2"/>
    <w:rsid w:val="00CE3D33"/>
    <w:rsid w:val="00CE4B40"/>
    <w:rsid w:val="00CE523F"/>
    <w:rsid w:val="00CE5415"/>
    <w:rsid w:val="00CE5BB5"/>
    <w:rsid w:val="00CE5D76"/>
    <w:rsid w:val="00CE5DC3"/>
    <w:rsid w:val="00CE5FB8"/>
    <w:rsid w:val="00CE6B95"/>
    <w:rsid w:val="00CE7115"/>
    <w:rsid w:val="00CE7DB5"/>
    <w:rsid w:val="00CF0633"/>
    <w:rsid w:val="00CF1753"/>
    <w:rsid w:val="00CF1D78"/>
    <w:rsid w:val="00CF265A"/>
    <w:rsid w:val="00CF2714"/>
    <w:rsid w:val="00CF35E8"/>
    <w:rsid w:val="00CF38C2"/>
    <w:rsid w:val="00CF3D2A"/>
    <w:rsid w:val="00CF68CA"/>
    <w:rsid w:val="00CF6B74"/>
    <w:rsid w:val="00CF6BB5"/>
    <w:rsid w:val="00CF6D51"/>
    <w:rsid w:val="00CF6E4D"/>
    <w:rsid w:val="00CF70B5"/>
    <w:rsid w:val="00CF7434"/>
    <w:rsid w:val="00CF7884"/>
    <w:rsid w:val="00CF78FB"/>
    <w:rsid w:val="00D00E90"/>
    <w:rsid w:val="00D0106D"/>
    <w:rsid w:val="00D01348"/>
    <w:rsid w:val="00D013B1"/>
    <w:rsid w:val="00D0183E"/>
    <w:rsid w:val="00D0221F"/>
    <w:rsid w:val="00D02651"/>
    <w:rsid w:val="00D0298E"/>
    <w:rsid w:val="00D0306A"/>
    <w:rsid w:val="00D033A9"/>
    <w:rsid w:val="00D036F5"/>
    <w:rsid w:val="00D03887"/>
    <w:rsid w:val="00D039CE"/>
    <w:rsid w:val="00D0421C"/>
    <w:rsid w:val="00D04618"/>
    <w:rsid w:val="00D05A0F"/>
    <w:rsid w:val="00D05B6F"/>
    <w:rsid w:val="00D06213"/>
    <w:rsid w:val="00D06C48"/>
    <w:rsid w:val="00D06CA2"/>
    <w:rsid w:val="00D0719A"/>
    <w:rsid w:val="00D07B4F"/>
    <w:rsid w:val="00D1047A"/>
    <w:rsid w:val="00D117B7"/>
    <w:rsid w:val="00D121AC"/>
    <w:rsid w:val="00D12201"/>
    <w:rsid w:val="00D12869"/>
    <w:rsid w:val="00D12A07"/>
    <w:rsid w:val="00D12CCB"/>
    <w:rsid w:val="00D144E0"/>
    <w:rsid w:val="00D14888"/>
    <w:rsid w:val="00D14F96"/>
    <w:rsid w:val="00D14FFC"/>
    <w:rsid w:val="00D154EC"/>
    <w:rsid w:val="00D15855"/>
    <w:rsid w:val="00D15B00"/>
    <w:rsid w:val="00D16A61"/>
    <w:rsid w:val="00D16C9F"/>
    <w:rsid w:val="00D2000E"/>
    <w:rsid w:val="00D2126F"/>
    <w:rsid w:val="00D2208F"/>
    <w:rsid w:val="00D238AC"/>
    <w:rsid w:val="00D23973"/>
    <w:rsid w:val="00D23A56"/>
    <w:rsid w:val="00D23CA1"/>
    <w:rsid w:val="00D24243"/>
    <w:rsid w:val="00D24929"/>
    <w:rsid w:val="00D25E31"/>
    <w:rsid w:val="00D2618A"/>
    <w:rsid w:val="00D26F5C"/>
    <w:rsid w:val="00D26FCC"/>
    <w:rsid w:val="00D270B5"/>
    <w:rsid w:val="00D27269"/>
    <w:rsid w:val="00D27BFB"/>
    <w:rsid w:val="00D27D02"/>
    <w:rsid w:val="00D27D7B"/>
    <w:rsid w:val="00D303CF"/>
    <w:rsid w:val="00D30635"/>
    <w:rsid w:val="00D30954"/>
    <w:rsid w:val="00D310EC"/>
    <w:rsid w:val="00D321CB"/>
    <w:rsid w:val="00D32798"/>
    <w:rsid w:val="00D32849"/>
    <w:rsid w:val="00D33069"/>
    <w:rsid w:val="00D33311"/>
    <w:rsid w:val="00D33640"/>
    <w:rsid w:val="00D337B8"/>
    <w:rsid w:val="00D340F1"/>
    <w:rsid w:val="00D370F4"/>
    <w:rsid w:val="00D404D0"/>
    <w:rsid w:val="00D40DA8"/>
    <w:rsid w:val="00D41A9B"/>
    <w:rsid w:val="00D41BF5"/>
    <w:rsid w:val="00D41D27"/>
    <w:rsid w:val="00D41EB5"/>
    <w:rsid w:val="00D427D6"/>
    <w:rsid w:val="00D42B87"/>
    <w:rsid w:val="00D4365C"/>
    <w:rsid w:val="00D43F9A"/>
    <w:rsid w:val="00D4470B"/>
    <w:rsid w:val="00D452BF"/>
    <w:rsid w:val="00D45612"/>
    <w:rsid w:val="00D45DA8"/>
    <w:rsid w:val="00D46D09"/>
    <w:rsid w:val="00D47125"/>
    <w:rsid w:val="00D47225"/>
    <w:rsid w:val="00D47231"/>
    <w:rsid w:val="00D47552"/>
    <w:rsid w:val="00D47BD6"/>
    <w:rsid w:val="00D50DA5"/>
    <w:rsid w:val="00D50E67"/>
    <w:rsid w:val="00D5102B"/>
    <w:rsid w:val="00D5127B"/>
    <w:rsid w:val="00D5194D"/>
    <w:rsid w:val="00D52A82"/>
    <w:rsid w:val="00D53045"/>
    <w:rsid w:val="00D530C0"/>
    <w:rsid w:val="00D531E7"/>
    <w:rsid w:val="00D53D24"/>
    <w:rsid w:val="00D53E31"/>
    <w:rsid w:val="00D53E4A"/>
    <w:rsid w:val="00D5482D"/>
    <w:rsid w:val="00D54A13"/>
    <w:rsid w:val="00D55719"/>
    <w:rsid w:val="00D55B11"/>
    <w:rsid w:val="00D5651A"/>
    <w:rsid w:val="00D56F92"/>
    <w:rsid w:val="00D57985"/>
    <w:rsid w:val="00D60378"/>
    <w:rsid w:val="00D60768"/>
    <w:rsid w:val="00D60A4D"/>
    <w:rsid w:val="00D611B3"/>
    <w:rsid w:val="00D61560"/>
    <w:rsid w:val="00D61667"/>
    <w:rsid w:val="00D616BF"/>
    <w:rsid w:val="00D618A6"/>
    <w:rsid w:val="00D619B4"/>
    <w:rsid w:val="00D61AD8"/>
    <w:rsid w:val="00D6218D"/>
    <w:rsid w:val="00D622B6"/>
    <w:rsid w:val="00D622F8"/>
    <w:rsid w:val="00D62A2C"/>
    <w:rsid w:val="00D62FC4"/>
    <w:rsid w:val="00D6308D"/>
    <w:rsid w:val="00D633B3"/>
    <w:rsid w:val="00D642B6"/>
    <w:rsid w:val="00D64319"/>
    <w:rsid w:val="00D64F6E"/>
    <w:rsid w:val="00D652AA"/>
    <w:rsid w:val="00D655F4"/>
    <w:rsid w:val="00D65EFB"/>
    <w:rsid w:val="00D67772"/>
    <w:rsid w:val="00D679CB"/>
    <w:rsid w:val="00D67D8B"/>
    <w:rsid w:val="00D70415"/>
    <w:rsid w:val="00D70C0E"/>
    <w:rsid w:val="00D7108F"/>
    <w:rsid w:val="00D71B34"/>
    <w:rsid w:val="00D71DCC"/>
    <w:rsid w:val="00D72020"/>
    <w:rsid w:val="00D7217B"/>
    <w:rsid w:val="00D73073"/>
    <w:rsid w:val="00D7322A"/>
    <w:rsid w:val="00D7366E"/>
    <w:rsid w:val="00D73A0D"/>
    <w:rsid w:val="00D74842"/>
    <w:rsid w:val="00D77A6B"/>
    <w:rsid w:val="00D80306"/>
    <w:rsid w:val="00D803C4"/>
    <w:rsid w:val="00D8095B"/>
    <w:rsid w:val="00D814B5"/>
    <w:rsid w:val="00D81BC4"/>
    <w:rsid w:val="00D81C9A"/>
    <w:rsid w:val="00D82A1B"/>
    <w:rsid w:val="00D82D68"/>
    <w:rsid w:val="00D83770"/>
    <w:rsid w:val="00D84167"/>
    <w:rsid w:val="00D851C7"/>
    <w:rsid w:val="00D85639"/>
    <w:rsid w:val="00D861F7"/>
    <w:rsid w:val="00D86258"/>
    <w:rsid w:val="00D87252"/>
    <w:rsid w:val="00D872CF"/>
    <w:rsid w:val="00D8752A"/>
    <w:rsid w:val="00D87F26"/>
    <w:rsid w:val="00D90B0E"/>
    <w:rsid w:val="00D90DE5"/>
    <w:rsid w:val="00D91038"/>
    <w:rsid w:val="00D923B7"/>
    <w:rsid w:val="00D924A4"/>
    <w:rsid w:val="00D925DF"/>
    <w:rsid w:val="00D92EA0"/>
    <w:rsid w:val="00D93320"/>
    <w:rsid w:val="00D93CB0"/>
    <w:rsid w:val="00D9415F"/>
    <w:rsid w:val="00D94162"/>
    <w:rsid w:val="00D94A5B"/>
    <w:rsid w:val="00D956A7"/>
    <w:rsid w:val="00D95D72"/>
    <w:rsid w:val="00D96428"/>
    <w:rsid w:val="00D96534"/>
    <w:rsid w:val="00D96B19"/>
    <w:rsid w:val="00D97D2F"/>
    <w:rsid w:val="00DA0012"/>
    <w:rsid w:val="00DA082F"/>
    <w:rsid w:val="00DA1137"/>
    <w:rsid w:val="00DA1183"/>
    <w:rsid w:val="00DA1A0C"/>
    <w:rsid w:val="00DA1ADD"/>
    <w:rsid w:val="00DA3533"/>
    <w:rsid w:val="00DA41E6"/>
    <w:rsid w:val="00DA5974"/>
    <w:rsid w:val="00DA6189"/>
    <w:rsid w:val="00DA6BC2"/>
    <w:rsid w:val="00DA7717"/>
    <w:rsid w:val="00DA7A4A"/>
    <w:rsid w:val="00DA7BF7"/>
    <w:rsid w:val="00DA7EFB"/>
    <w:rsid w:val="00DA7F37"/>
    <w:rsid w:val="00DA7FD0"/>
    <w:rsid w:val="00DB04EE"/>
    <w:rsid w:val="00DB0C24"/>
    <w:rsid w:val="00DB1467"/>
    <w:rsid w:val="00DB2A1E"/>
    <w:rsid w:val="00DB2B04"/>
    <w:rsid w:val="00DB2BE8"/>
    <w:rsid w:val="00DB33F5"/>
    <w:rsid w:val="00DB4FB6"/>
    <w:rsid w:val="00DB553D"/>
    <w:rsid w:val="00DB6BF0"/>
    <w:rsid w:val="00DB6C96"/>
    <w:rsid w:val="00DB70E8"/>
    <w:rsid w:val="00DC0F6D"/>
    <w:rsid w:val="00DC13BB"/>
    <w:rsid w:val="00DC2282"/>
    <w:rsid w:val="00DC27E9"/>
    <w:rsid w:val="00DC29CC"/>
    <w:rsid w:val="00DC2BF5"/>
    <w:rsid w:val="00DC3007"/>
    <w:rsid w:val="00DC3782"/>
    <w:rsid w:val="00DC4B04"/>
    <w:rsid w:val="00DC4B63"/>
    <w:rsid w:val="00DC5104"/>
    <w:rsid w:val="00DC53BB"/>
    <w:rsid w:val="00DC60CC"/>
    <w:rsid w:val="00DC6BF6"/>
    <w:rsid w:val="00DD0568"/>
    <w:rsid w:val="00DD12B8"/>
    <w:rsid w:val="00DD1FEE"/>
    <w:rsid w:val="00DD2C47"/>
    <w:rsid w:val="00DD35CD"/>
    <w:rsid w:val="00DD38C0"/>
    <w:rsid w:val="00DD3E64"/>
    <w:rsid w:val="00DD46BA"/>
    <w:rsid w:val="00DD4AF5"/>
    <w:rsid w:val="00DD551F"/>
    <w:rsid w:val="00DD5549"/>
    <w:rsid w:val="00DD56C6"/>
    <w:rsid w:val="00DD6042"/>
    <w:rsid w:val="00DD6E73"/>
    <w:rsid w:val="00DE1BF9"/>
    <w:rsid w:val="00DE2959"/>
    <w:rsid w:val="00DE2F25"/>
    <w:rsid w:val="00DE32B5"/>
    <w:rsid w:val="00DE6A9C"/>
    <w:rsid w:val="00DE7341"/>
    <w:rsid w:val="00DE7943"/>
    <w:rsid w:val="00DE7A03"/>
    <w:rsid w:val="00DF07FA"/>
    <w:rsid w:val="00DF0D8F"/>
    <w:rsid w:val="00DF150A"/>
    <w:rsid w:val="00DF1858"/>
    <w:rsid w:val="00DF2073"/>
    <w:rsid w:val="00DF219D"/>
    <w:rsid w:val="00DF284D"/>
    <w:rsid w:val="00DF2902"/>
    <w:rsid w:val="00DF381B"/>
    <w:rsid w:val="00DF3866"/>
    <w:rsid w:val="00DF3ADB"/>
    <w:rsid w:val="00DF3BAB"/>
    <w:rsid w:val="00DF3F86"/>
    <w:rsid w:val="00DF4196"/>
    <w:rsid w:val="00DF4920"/>
    <w:rsid w:val="00DF4DED"/>
    <w:rsid w:val="00DF4E59"/>
    <w:rsid w:val="00DF5842"/>
    <w:rsid w:val="00DF5B51"/>
    <w:rsid w:val="00DF632C"/>
    <w:rsid w:val="00DF63C9"/>
    <w:rsid w:val="00DF728D"/>
    <w:rsid w:val="00DF74BC"/>
    <w:rsid w:val="00E000A7"/>
    <w:rsid w:val="00E00338"/>
    <w:rsid w:val="00E0079C"/>
    <w:rsid w:val="00E00AB1"/>
    <w:rsid w:val="00E03309"/>
    <w:rsid w:val="00E03497"/>
    <w:rsid w:val="00E04865"/>
    <w:rsid w:val="00E04995"/>
    <w:rsid w:val="00E06289"/>
    <w:rsid w:val="00E063A3"/>
    <w:rsid w:val="00E068AC"/>
    <w:rsid w:val="00E06CA1"/>
    <w:rsid w:val="00E06CCB"/>
    <w:rsid w:val="00E07280"/>
    <w:rsid w:val="00E108F5"/>
    <w:rsid w:val="00E11BF6"/>
    <w:rsid w:val="00E1231F"/>
    <w:rsid w:val="00E12DF9"/>
    <w:rsid w:val="00E12F39"/>
    <w:rsid w:val="00E145DD"/>
    <w:rsid w:val="00E14C79"/>
    <w:rsid w:val="00E14DD1"/>
    <w:rsid w:val="00E151DA"/>
    <w:rsid w:val="00E17751"/>
    <w:rsid w:val="00E17AF5"/>
    <w:rsid w:val="00E203B5"/>
    <w:rsid w:val="00E21454"/>
    <w:rsid w:val="00E219A7"/>
    <w:rsid w:val="00E221BE"/>
    <w:rsid w:val="00E228E8"/>
    <w:rsid w:val="00E22F56"/>
    <w:rsid w:val="00E235F6"/>
    <w:rsid w:val="00E23B07"/>
    <w:rsid w:val="00E240E1"/>
    <w:rsid w:val="00E24FEB"/>
    <w:rsid w:val="00E2671C"/>
    <w:rsid w:val="00E26C29"/>
    <w:rsid w:val="00E277AB"/>
    <w:rsid w:val="00E27950"/>
    <w:rsid w:val="00E279E5"/>
    <w:rsid w:val="00E27A03"/>
    <w:rsid w:val="00E27EB2"/>
    <w:rsid w:val="00E27F63"/>
    <w:rsid w:val="00E30323"/>
    <w:rsid w:val="00E30D1E"/>
    <w:rsid w:val="00E30FA5"/>
    <w:rsid w:val="00E31237"/>
    <w:rsid w:val="00E31260"/>
    <w:rsid w:val="00E314D8"/>
    <w:rsid w:val="00E3156F"/>
    <w:rsid w:val="00E32072"/>
    <w:rsid w:val="00E32495"/>
    <w:rsid w:val="00E327F4"/>
    <w:rsid w:val="00E32D8A"/>
    <w:rsid w:val="00E32DC7"/>
    <w:rsid w:val="00E3338F"/>
    <w:rsid w:val="00E339CF"/>
    <w:rsid w:val="00E33FD9"/>
    <w:rsid w:val="00E34211"/>
    <w:rsid w:val="00E34295"/>
    <w:rsid w:val="00E35BF2"/>
    <w:rsid w:val="00E35C6A"/>
    <w:rsid w:val="00E35D8F"/>
    <w:rsid w:val="00E3612D"/>
    <w:rsid w:val="00E3632C"/>
    <w:rsid w:val="00E36593"/>
    <w:rsid w:val="00E36A1C"/>
    <w:rsid w:val="00E36B3A"/>
    <w:rsid w:val="00E36B65"/>
    <w:rsid w:val="00E36E9F"/>
    <w:rsid w:val="00E36FA3"/>
    <w:rsid w:val="00E37186"/>
    <w:rsid w:val="00E37BFB"/>
    <w:rsid w:val="00E37E19"/>
    <w:rsid w:val="00E40F4F"/>
    <w:rsid w:val="00E41DF5"/>
    <w:rsid w:val="00E432D0"/>
    <w:rsid w:val="00E43DB9"/>
    <w:rsid w:val="00E44271"/>
    <w:rsid w:val="00E455B0"/>
    <w:rsid w:val="00E45803"/>
    <w:rsid w:val="00E45BCF"/>
    <w:rsid w:val="00E46B1D"/>
    <w:rsid w:val="00E46C2A"/>
    <w:rsid w:val="00E47BB7"/>
    <w:rsid w:val="00E504B2"/>
    <w:rsid w:val="00E50A0A"/>
    <w:rsid w:val="00E50AA6"/>
    <w:rsid w:val="00E51472"/>
    <w:rsid w:val="00E517E1"/>
    <w:rsid w:val="00E51C05"/>
    <w:rsid w:val="00E51C96"/>
    <w:rsid w:val="00E53384"/>
    <w:rsid w:val="00E5344E"/>
    <w:rsid w:val="00E53505"/>
    <w:rsid w:val="00E53BF3"/>
    <w:rsid w:val="00E54413"/>
    <w:rsid w:val="00E5445A"/>
    <w:rsid w:val="00E550F8"/>
    <w:rsid w:val="00E55831"/>
    <w:rsid w:val="00E56C2E"/>
    <w:rsid w:val="00E56DCE"/>
    <w:rsid w:val="00E6020C"/>
    <w:rsid w:val="00E6020D"/>
    <w:rsid w:val="00E60D22"/>
    <w:rsid w:val="00E614D2"/>
    <w:rsid w:val="00E6291B"/>
    <w:rsid w:val="00E63927"/>
    <w:rsid w:val="00E645C1"/>
    <w:rsid w:val="00E64612"/>
    <w:rsid w:val="00E64E99"/>
    <w:rsid w:val="00E65C1F"/>
    <w:rsid w:val="00E65F3C"/>
    <w:rsid w:val="00E6670F"/>
    <w:rsid w:val="00E66C9E"/>
    <w:rsid w:val="00E67295"/>
    <w:rsid w:val="00E6733B"/>
    <w:rsid w:val="00E67996"/>
    <w:rsid w:val="00E720E3"/>
    <w:rsid w:val="00E72E80"/>
    <w:rsid w:val="00E7315E"/>
    <w:rsid w:val="00E73225"/>
    <w:rsid w:val="00E737EA"/>
    <w:rsid w:val="00E73DCE"/>
    <w:rsid w:val="00E74B75"/>
    <w:rsid w:val="00E74DA2"/>
    <w:rsid w:val="00E74ECA"/>
    <w:rsid w:val="00E76B9C"/>
    <w:rsid w:val="00E777AD"/>
    <w:rsid w:val="00E800D8"/>
    <w:rsid w:val="00E80131"/>
    <w:rsid w:val="00E81347"/>
    <w:rsid w:val="00E82E2E"/>
    <w:rsid w:val="00E83413"/>
    <w:rsid w:val="00E8399B"/>
    <w:rsid w:val="00E83C12"/>
    <w:rsid w:val="00E8443F"/>
    <w:rsid w:val="00E84465"/>
    <w:rsid w:val="00E84AC8"/>
    <w:rsid w:val="00E84F22"/>
    <w:rsid w:val="00E85512"/>
    <w:rsid w:val="00E90663"/>
    <w:rsid w:val="00E90C61"/>
    <w:rsid w:val="00E90E74"/>
    <w:rsid w:val="00E90F5A"/>
    <w:rsid w:val="00E91046"/>
    <w:rsid w:val="00E917A2"/>
    <w:rsid w:val="00E91E64"/>
    <w:rsid w:val="00E91EC6"/>
    <w:rsid w:val="00E92A7D"/>
    <w:rsid w:val="00E940D6"/>
    <w:rsid w:val="00E94E92"/>
    <w:rsid w:val="00E95F4F"/>
    <w:rsid w:val="00E96C38"/>
    <w:rsid w:val="00E97AB9"/>
    <w:rsid w:val="00E97C8E"/>
    <w:rsid w:val="00EA043A"/>
    <w:rsid w:val="00EA05A5"/>
    <w:rsid w:val="00EA173F"/>
    <w:rsid w:val="00EA26FC"/>
    <w:rsid w:val="00EA2FF2"/>
    <w:rsid w:val="00EA40BD"/>
    <w:rsid w:val="00EA49B7"/>
    <w:rsid w:val="00EA4BE1"/>
    <w:rsid w:val="00EA544E"/>
    <w:rsid w:val="00EA5DF6"/>
    <w:rsid w:val="00EA7AAE"/>
    <w:rsid w:val="00EA7B93"/>
    <w:rsid w:val="00EA7DEC"/>
    <w:rsid w:val="00EB08DC"/>
    <w:rsid w:val="00EB0B09"/>
    <w:rsid w:val="00EB1E01"/>
    <w:rsid w:val="00EB260F"/>
    <w:rsid w:val="00EB2672"/>
    <w:rsid w:val="00EB4980"/>
    <w:rsid w:val="00EB4C35"/>
    <w:rsid w:val="00EB62AD"/>
    <w:rsid w:val="00EB68EF"/>
    <w:rsid w:val="00EB6F01"/>
    <w:rsid w:val="00EB76F8"/>
    <w:rsid w:val="00EC2D82"/>
    <w:rsid w:val="00EC5E2B"/>
    <w:rsid w:val="00EC6026"/>
    <w:rsid w:val="00EC6137"/>
    <w:rsid w:val="00EC6174"/>
    <w:rsid w:val="00EC6C5F"/>
    <w:rsid w:val="00EC6DEA"/>
    <w:rsid w:val="00EC6F12"/>
    <w:rsid w:val="00EC7D57"/>
    <w:rsid w:val="00EC7F29"/>
    <w:rsid w:val="00ED0D5C"/>
    <w:rsid w:val="00ED0FD6"/>
    <w:rsid w:val="00ED27B4"/>
    <w:rsid w:val="00ED28FC"/>
    <w:rsid w:val="00ED357C"/>
    <w:rsid w:val="00ED35DB"/>
    <w:rsid w:val="00ED400D"/>
    <w:rsid w:val="00ED536E"/>
    <w:rsid w:val="00ED56F8"/>
    <w:rsid w:val="00ED5B93"/>
    <w:rsid w:val="00ED5C8A"/>
    <w:rsid w:val="00ED5CD8"/>
    <w:rsid w:val="00ED5EE8"/>
    <w:rsid w:val="00ED70B8"/>
    <w:rsid w:val="00ED7648"/>
    <w:rsid w:val="00ED7943"/>
    <w:rsid w:val="00ED7C73"/>
    <w:rsid w:val="00EE0224"/>
    <w:rsid w:val="00EE0964"/>
    <w:rsid w:val="00EE2564"/>
    <w:rsid w:val="00EE2746"/>
    <w:rsid w:val="00EE3060"/>
    <w:rsid w:val="00EE3375"/>
    <w:rsid w:val="00EE38ED"/>
    <w:rsid w:val="00EE3991"/>
    <w:rsid w:val="00EE3AC2"/>
    <w:rsid w:val="00EE3EFC"/>
    <w:rsid w:val="00EE42E6"/>
    <w:rsid w:val="00EE4A7F"/>
    <w:rsid w:val="00EE5FAB"/>
    <w:rsid w:val="00EE6FD2"/>
    <w:rsid w:val="00EE7255"/>
    <w:rsid w:val="00EE79B2"/>
    <w:rsid w:val="00EE7AFA"/>
    <w:rsid w:val="00EE7F68"/>
    <w:rsid w:val="00EF00DC"/>
    <w:rsid w:val="00EF0615"/>
    <w:rsid w:val="00EF09B5"/>
    <w:rsid w:val="00EF1D03"/>
    <w:rsid w:val="00EF26AA"/>
    <w:rsid w:val="00EF3125"/>
    <w:rsid w:val="00EF375B"/>
    <w:rsid w:val="00EF4A29"/>
    <w:rsid w:val="00EF4CBC"/>
    <w:rsid w:val="00EF5578"/>
    <w:rsid w:val="00EF5FBD"/>
    <w:rsid w:val="00EF60B1"/>
    <w:rsid w:val="00EF6882"/>
    <w:rsid w:val="00EF7CCA"/>
    <w:rsid w:val="00F00143"/>
    <w:rsid w:val="00F001CA"/>
    <w:rsid w:val="00F022E0"/>
    <w:rsid w:val="00F0253C"/>
    <w:rsid w:val="00F0382D"/>
    <w:rsid w:val="00F0410E"/>
    <w:rsid w:val="00F042A5"/>
    <w:rsid w:val="00F0458E"/>
    <w:rsid w:val="00F045B1"/>
    <w:rsid w:val="00F0494D"/>
    <w:rsid w:val="00F04C4E"/>
    <w:rsid w:val="00F05C58"/>
    <w:rsid w:val="00F06692"/>
    <w:rsid w:val="00F07CAD"/>
    <w:rsid w:val="00F07FC9"/>
    <w:rsid w:val="00F1010C"/>
    <w:rsid w:val="00F10BB2"/>
    <w:rsid w:val="00F1174D"/>
    <w:rsid w:val="00F118DC"/>
    <w:rsid w:val="00F1243B"/>
    <w:rsid w:val="00F127C2"/>
    <w:rsid w:val="00F14810"/>
    <w:rsid w:val="00F14BB0"/>
    <w:rsid w:val="00F14BBF"/>
    <w:rsid w:val="00F15025"/>
    <w:rsid w:val="00F15AC3"/>
    <w:rsid w:val="00F15E17"/>
    <w:rsid w:val="00F1633C"/>
    <w:rsid w:val="00F171B6"/>
    <w:rsid w:val="00F1725A"/>
    <w:rsid w:val="00F208BC"/>
    <w:rsid w:val="00F21749"/>
    <w:rsid w:val="00F2241C"/>
    <w:rsid w:val="00F22462"/>
    <w:rsid w:val="00F22FA2"/>
    <w:rsid w:val="00F23728"/>
    <w:rsid w:val="00F23DFD"/>
    <w:rsid w:val="00F2406A"/>
    <w:rsid w:val="00F24806"/>
    <w:rsid w:val="00F24EE5"/>
    <w:rsid w:val="00F250AE"/>
    <w:rsid w:val="00F258F4"/>
    <w:rsid w:val="00F25BA6"/>
    <w:rsid w:val="00F25EF9"/>
    <w:rsid w:val="00F26432"/>
    <w:rsid w:val="00F26F0A"/>
    <w:rsid w:val="00F27C06"/>
    <w:rsid w:val="00F27DA9"/>
    <w:rsid w:val="00F30039"/>
    <w:rsid w:val="00F30FD1"/>
    <w:rsid w:val="00F3145E"/>
    <w:rsid w:val="00F318BA"/>
    <w:rsid w:val="00F31D43"/>
    <w:rsid w:val="00F323DC"/>
    <w:rsid w:val="00F32949"/>
    <w:rsid w:val="00F3326A"/>
    <w:rsid w:val="00F342D0"/>
    <w:rsid w:val="00F34A2B"/>
    <w:rsid w:val="00F34E57"/>
    <w:rsid w:val="00F34E8D"/>
    <w:rsid w:val="00F35453"/>
    <w:rsid w:val="00F370B8"/>
    <w:rsid w:val="00F37684"/>
    <w:rsid w:val="00F37BFC"/>
    <w:rsid w:val="00F37D64"/>
    <w:rsid w:val="00F41B1C"/>
    <w:rsid w:val="00F41B1F"/>
    <w:rsid w:val="00F42A85"/>
    <w:rsid w:val="00F42B44"/>
    <w:rsid w:val="00F43703"/>
    <w:rsid w:val="00F43D7E"/>
    <w:rsid w:val="00F44109"/>
    <w:rsid w:val="00F443E4"/>
    <w:rsid w:val="00F44F61"/>
    <w:rsid w:val="00F45658"/>
    <w:rsid w:val="00F4667B"/>
    <w:rsid w:val="00F47029"/>
    <w:rsid w:val="00F47D90"/>
    <w:rsid w:val="00F47EEB"/>
    <w:rsid w:val="00F5081C"/>
    <w:rsid w:val="00F520F0"/>
    <w:rsid w:val="00F52379"/>
    <w:rsid w:val="00F52E0A"/>
    <w:rsid w:val="00F545C2"/>
    <w:rsid w:val="00F54FE7"/>
    <w:rsid w:val="00F5531B"/>
    <w:rsid w:val="00F556CE"/>
    <w:rsid w:val="00F558D1"/>
    <w:rsid w:val="00F5634E"/>
    <w:rsid w:val="00F572C0"/>
    <w:rsid w:val="00F57FBD"/>
    <w:rsid w:val="00F60555"/>
    <w:rsid w:val="00F60F3A"/>
    <w:rsid w:val="00F61607"/>
    <w:rsid w:val="00F6182C"/>
    <w:rsid w:val="00F61880"/>
    <w:rsid w:val="00F61891"/>
    <w:rsid w:val="00F62B93"/>
    <w:rsid w:val="00F645DA"/>
    <w:rsid w:val="00F652AD"/>
    <w:rsid w:val="00F65E92"/>
    <w:rsid w:val="00F662F5"/>
    <w:rsid w:val="00F666E9"/>
    <w:rsid w:val="00F67E69"/>
    <w:rsid w:val="00F70906"/>
    <w:rsid w:val="00F71389"/>
    <w:rsid w:val="00F71DD7"/>
    <w:rsid w:val="00F72A57"/>
    <w:rsid w:val="00F730E7"/>
    <w:rsid w:val="00F7313C"/>
    <w:rsid w:val="00F732FB"/>
    <w:rsid w:val="00F73880"/>
    <w:rsid w:val="00F73C5F"/>
    <w:rsid w:val="00F73CD7"/>
    <w:rsid w:val="00F74054"/>
    <w:rsid w:val="00F74443"/>
    <w:rsid w:val="00F74C43"/>
    <w:rsid w:val="00F7605C"/>
    <w:rsid w:val="00F760FA"/>
    <w:rsid w:val="00F764AA"/>
    <w:rsid w:val="00F76568"/>
    <w:rsid w:val="00F769F6"/>
    <w:rsid w:val="00F76AF8"/>
    <w:rsid w:val="00F77A05"/>
    <w:rsid w:val="00F77A0F"/>
    <w:rsid w:val="00F77DD6"/>
    <w:rsid w:val="00F80563"/>
    <w:rsid w:val="00F80869"/>
    <w:rsid w:val="00F80B11"/>
    <w:rsid w:val="00F81AB3"/>
    <w:rsid w:val="00F82008"/>
    <w:rsid w:val="00F82408"/>
    <w:rsid w:val="00F8255E"/>
    <w:rsid w:val="00F82A05"/>
    <w:rsid w:val="00F830D8"/>
    <w:rsid w:val="00F831BC"/>
    <w:rsid w:val="00F83986"/>
    <w:rsid w:val="00F83ACB"/>
    <w:rsid w:val="00F84E1A"/>
    <w:rsid w:val="00F856AE"/>
    <w:rsid w:val="00F8786F"/>
    <w:rsid w:val="00F91022"/>
    <w:rsid w:val="00F91881"/>
    <w:rsid w:val="00F91D63"/>
    <w:rsid w:val="00F91D97"/>
    <w:rsid w:val="00F923EE"/>
    <w:rsid w:val="00F92F08"/>
    <w:rsid w:val="00F93499"/>
    <w:rsid w:val="00F934B7"/>
    <w:rsid w:val="00F94997"/>
    <w:rsid w:val="00F953E2"/>
    <w:rsid w:val="00F9590F"/>
    <w:rsid w:val="00F95C0C"/>
    <w:rsid w:val="00F96323"/>
    <w:rsid w:val="00F963DA"/>
    <w:rsid w:val="00F96DCF"/>
    <w:rsid w:val="00F96E7F"/>
    <w:rsid w:val="00F96FA3"/>
    <w:rsid w:val="00F970D2"/>
    <w:rsid w:val="00F97309"/>
    <w:rsid w:val="00F978E1"/>
    <w:rsid w:val="00FA0912"/>
    <w:rsid w:val="00FA0F34"/>
    <w:rsid w:val="00FA1390"/>
    <w:rsid w:val="00FA1BE9"/>
    <w:rsid w:val="00FA2F89"/>
    <w:rsid w:val="00FA2FE3"/>
    <w:rsid w:val="00FA33D1"/>
    <w:rsid w:val="00FA33EB"/>
    <w:rsid w:val="00FA38BB"/>
    <w:rsid w:val="00FA3DF0"/>
    <w:rsid w:val="00FA412B"/>
    <w:rsid w:val="00FA4B3A"/>
    <w:rsid w:val="00FA55D3"/>
    <w:rsid w:val="00FA5A55"/>
    <w:rsid w:val="00FA6EF7"/>
    <w:rsid w:val="00FA7097"/>
    <w:rsid w:val="00FA7494"/>
    <w:rsid w:val="00FA74D0"/>
    <w:rsid w:val="00FA780A"/>
    <w:rsid w:val="00FA788B"/>
    <w:rsid w:val="00FA7991"/>
    <w:rsid w:val="00FA7BF2"/>
    <w:rsid w:val="00FB0036"/>
    <w:rsid w:val="00FB06AB"/>
    <w:rsid w:val="00FB0780"/>
    <w:rsid w:val="00FB109D"/>
    <w:rsid w:val="00FB1628"/>
    <w:rsid w:val="00FB1FE3"/>
    <w:rsid w:val="00FB2203"/>
    <w:rsid w:val="00FB262E"/>
    <w:rsid w:val="00FB2DAC"/>
    <w:rsid w:val="00FB2ED5"/>
    <w:rsid w:val="00FB307F"/>
    <w:rsid w:val="00FB3F4F"/>
    <w:rsid w:val="00FB4303"/>
    <w:rsid w:val="00FB53E2"/>
    <w:rsid w:val="00FB61CF"/>
    <w:rsid w:val="00FB676D"/>
    <w:rsid w:val="00FB6778"/>
    <w:rsid w:val="00FB6856"/>
    <w:rsid w:val="00FB6CEE"/>
    <w:rsid w:val="00FB6EE7"/>
    <w:rsid w:val="00FB6F0F"/>
    <w:rsid w:val="00FB759C"/>
    <w:rsid w:val="00FC0641"/>
    <w:rsid w:val="00FC0666"/>
    <w:rsid w:val="00FC16FB"/>
    <w:rsid w:val="00FC1B07"/>
    <w:rsid w:val="00FC2926"/>
    <w:rsid w:val="00FC39E2"/>
    <w:rsid w:val="00FC3A5C"/>
    <w:rsid w:val="00FC3B85"/>
    <w:rsid w:val="00FC5104"/>
    <w:rsid w:val="00FC5DE8"/>
    <w:rsid w:val="00FC6216"/>
    <w:rsid w:val="00FC634F"/>
    <w:rsid w:val="00FC64BA"/>
    <w:rsid w:val="00FC689C"/>
    <w:rsid w:val="00FC76EF"/>
    <w:rsid w:val="00FD0712"/>
    <w:rsid w:val="00FD0831"/>
    <w:rsid w:val="00FD138B"/>
    <w:rsid w:val="00FD221A"/>
    <w:rsid w:val="00FD291A"/>
    <w:rsid w:val="00FD2998"/>
    <w:rsid w:val="00FD4423"/>
    <w:rsid w:val="00FD52F5"/>
    <w:rsid w:val="00FD55F3"/>
    <w:rsid w:val="00FD5ACB"/>
    <w:rsid w:val="00FD6505"/>
    <w:rsid w:val="00FD67A4"/>
    <w:rsid w:val="00FD6906"/>
    <w:rsid w:val="00FD69B8"/>
    <w:rsid w:val="00FD6B67"/>
    <w:rsid w:val="00FD6E52"/>
    <w:rsid w:val="00FD7063"/>
    <w:rsid w:val="00FE02EC"/>
    <w:rsid w:val="00FE1A44"/>
    <w:rsid w:val="00FE2096"/>
    <w:rsid w:val="00FE2BE4"/>
    <w:rsid w:val="00FE2E69"/>
    <w:rsid w:val="00FE39DC"/>
    <w:rsid w:val="00FE40B0"/>
    <w:rsid w:val="00FE493E"/>
    <w:rsid w:val="00FE4986"/>
    <w:rsid w:val="00FE5040"/>
    <w:rsid w:val="00FE523E"/>
    <w:rsid w:val="00FE55B5"/>
    <w:rsid w:val="00FE561C"/>
    <w:rsid w:val="00FE5C0E"/>
    <w:rsid w:val="00FE5D41"/>
    <w:rsid w:val="00FE5F88"/>
    <w:rsid w:val="00FE639D"/>
    <w:rsid w:val="00FE665E"/>
    <w:rsid w:val="00FE769C"/>
    <w:rsid w:val="00FE7EED"/>
    <w:rsid w:val="00FF137C"/>
    <w:rsid w:val="00FF145A"/>
    <w:rsid w:val="00FF1C45"/>
    <w:rsid w:val="00FF1CE4"/>
    <w:rsid w:val="00FF2057"/>
    <w:rsid w:val="00FF31C3"/>
    <w:rsid w:val="00FF3D73"/>
    <w:rsid w:val="00FF54F0"/>
    <w:rsid w:val="00FF5D73"/>
    <w:rsid w:val="00FF6846"/>
    <w:rsid w:val="00FF6C8A"/>
    <w:rsid w:val="00FF6F0F"/>
    <w:rsid w:val="00FF728F"/>
    <w:rsid w:val="00FF76AF"/>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0568"/>
    <w:pPr>
      <w:keepNext/>
      <w:spacing w:before="120" w:line="360" w:lineRule="auto"/>
    </w:pPr>
    <w:rPr>
      <w:rFonts w:cs="Tahoma"/>
      <w:sz w:val="22"/>
      <w:szCs w:val="24"/>
      <w:lang w:val="en-US" w:eastAsia="en-US"/>
    </w:rPr>
  </w:style>
  <w:style w:type="paragraph" w:styleId="Heading1">
    <w:name w:val="heading 1"/>
    <w:aliases w:val="H1,Heading 1(Report Only),Chapter,Heading 1(Report Only)1,Chapter1,DO NOT USE_h1,Level 1 Topic Heading,h1,Heading 1 Char"/>
    <w:basedOn w:val="Normal"/>
    <w:next w:val="Heading2"/>
    <w:autoRedefine/>
    <w:qFormat/>
    <w:rsid w:val="00C12FF2"/>
    <w:pPr>
      <w:numPr>
        <w:numId w:val="22"/>
      </w:numPr>
      <w:spacing w:before="240" w:after="60"/>
      <w:ind w:left="0" w:hanging="11"/>
      <w:outlineLvl w:val="0"/>
    </w:pPr>
    <w:rPr>
      <w:rFonts w:cs="Times New Roman"/>
      <w:b/>
      <w:caps/>
      <w:kern w:val="28"/>
      <w:sz w:val="26"/>
      <w:szCs w:val="26"/>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CF3D2A"/>
    <w:pPr>
      <w:spacing w:before="240" w:after="60" w:line="312" w:lineRule="auto"/>
      <w:outlineLvl w:val="1"/>
    </w:pPr>
    <w:rPr>
      <w:rFonts w:cs="Times New Roman"/>
      <w:b/>
      <w:color w:val="000000"/>
      <w:sz w:val="26"/>
      <w:szCs w:val="26"/>
    </w:rPr>
  </w:style>
  <w:style w:type="paragraph" w:styleId="Heading3">
    <w:name w:val="heading 3"/>
    <w:aliases w:val="h3,h31,h31 Char,Heading 3 Char Char,H3,d"/>
    <w:basedOn w:val="Normal"/>
    <w:next w:val="Normal"/>
    <w:link w:val="Heading3Char"/>
    <w:autoRedefine/>
    <w:qFormat/>
    <w:rsid w:val="00C12FF2"/>
    <w:pPr>
      <w:tabs>
        <w:tab w:val="left" w:pos="709"/>
      </w:tabs>
      <w:spacing w:after="120"/>
      <w:ind w:left="1224"/>
      <w:jc w:val="both"/>
      <w:outlineLvl w:val="2"/>
    </w:pPr>
    <w:rPr>
      <w:rFonts w:cs="Times New Roman"/>
      <w:b/>
      <w:i/>
      <w:sz w:val="24"/>
    </w:rPr>
  </w:style>
  <w:style w:type="paragraph" w:styleId="Heading40">
    <w:name w:val="heading 4"/>
    <w:aliases w:val="Heading 4 Char,h4 Char,h41 Char Char Char Char,h4,h41"/>
    <w:basedOn w:val="heading4"/>
    <w:next w:val="Normal"/>
    <w:qFormat/>
    <w:rsid w:val="00701607"/>
    <w:pPr>
      <w:outlineLvl w:val="3"/>
    </w:pPr>
  </w:style>
  <w:style w:type="paragraph" w:styleId="Heading5">
    <w:name w:val="heading 5"/>
    <w:aliases w:val="New,Heading 5 Char Char,Heading 5 Char,Heading 5(unused)"/>
    <w:basedOn w:val="Normal"/>
    <w:next w:val="Normal"/>
    <w:qFormat/>
    <w:rsid w:val="00470786"/>
    <w:pPr>
      <w:ind w:left="720"/>
      <w:jc w:val="both"/>
      <w:outlineLvl w:val="4"/>
    </w:pPr>
    <w:rPr>
      <w:b/>
      <w:bCs/>
    </w:rPr>
  </w:style>
  <w:style w:type="paragraph" w:styleId="Heading6">
    <w:name w:val="heading 6"/>
    <w:basedOn w:val="Normal"/>
    <w:next w:val="Normal"/>
    <w:qFormat/>
    <w:rsid w:val="00470786"/>
    <w:pPr>
      <w:ind w:left="1080"/>
      <w:outlineLvl w:val="5"/>
    </w:pPr>
    <w:rPr>
      <w:rFonts w:ascii=".VnTime" w:hAnsi=".VnTime" w:cs="Times New Roman"/>
      <w:b/>
      <w:bCs/>
      <w:i/>
      <w:iCs/>
      <w:szCs w:val="22"/>
    </w:rPr>
  </w:style>
  <w:style w:type="paragraph" w:styleId="Heading7">
    <w:name w:val="heading 7"/>
    <w:basedOn w:val="Normal"/>
    <w:next w:val="Normal"/>
    <w:qFormat/>
    <w:rsid w:val="00470786"/>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rsid w:val="00470786"/>
    <w:pPr>
      <w:ind w:left="720"/>
      <w:jc w:val="both"/>
      <w:outlineLvl w:val="7"/>
    </w:pPr>
    <w:rPr>
      <w:rFonts w:ascii=".VnArialH" w:hAnsi=".VnArialH" w:cs="Times New Roman"/>
      <w:b/>
      <w:bCs/>
    </w:rPr>
  </w:style>
  <w:style w:type="paragraph" w:styleId="Heading9">
    <w:name w:val="heading 9"/>
    <w:basedOn w:val="Normal"/>
    <w:next w:val="Normal"/>
    <w:qFormat/>
    <w:rsid w:val="00470786"/>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rsid w:val="00470786"/>
    <w:pPr>
      <w:spacing w:before="0"/>
      <w:ind w:left="720"/>
    </w:pPr>
    <w:rPr>
      <w:rFonts w:ascii=".VnTime" w:hAnsi=".VnTime" w:cs="Times New Roman"/>
    </w:rPr>
  </w:style>
  <w:style w:type="paragraph" w:styleId="Caption">
    <w:name w:val="caption"/>
    <w:basedOn w:val="Normal"/>
    <w:next w:val="Normal"/>
    <w:qFormat/>
    <w:rsid w:val="00470786"/>
    <w:pPr>
      <w:spacing w:after="120"/>
      <w:ind w:left="1440"/>
      <w:jc w:val="both"/>
    </w:pPr>
    <w:rPr>
      <w:rFonts w:ascii=".VnTime" w:hAnsi=".VnTime" w:cs="Times New Roman"/>
      <w:b/>
      <w:bCs/>
      <w:sz w:val="24"/>
    </w:rPr>
  </w:style>
  <w:style w:type="paragraph" w:styleId="Footer">
    <w:name w:val="footer"/>
    <w:basedOn w:val="Normal"/>
    <w:link w:val="FooterChar"/>
    <w:uiPriority w:val="99"/>
    <w:rsid w:val="00470786"/>
    <w:pPr>
      <w:tabs>
        <w:tab w:val="center" w:pos="4320"/>
        <w:tab w:val="right" w:pos="8640"/>
      </w:tabs>
    </w:pPr>
    <w:rPr>
      <w:rFonts w:cs="Times New Roman"/>
    </w:rPr>
  </w:style>
  <w:style w:type="paragraph" w:styleId="Header">
    <w:name w:val="header"/>
    <w:basedOn w:val="Arial"/>
    <w:autoRedefine/>
    <w:rsid w:val="001329AE"/>
    <w:pPr>
      <w:pBdr>
        <w:bottom w:val="dotDash" w:sz="4" w:space="6" w:color="auto"/>
      </w:pBdr>
      <w:tabs>
        <w:tab w:val="right" w:pos="9072"/>
      </w:tabs>
      <w:spacing w:before="240" w:after="120" w:line="240" w:lineRule="auto"/>
      <w:ind w:right="0"/>
    </w:pPr>
    <w:rPr>
      <w:szCs w:val="22"/>
    </w:rPr>
  </w:style>
  <w:style w:type="character" w:styleId="Hyperlink">
    <w:name w:val="Hyperlink"/>
    <w:uiPriority w:val="99"/>
    <w:rsid w:val="00470786"/>
    <w:rPr>
      <w:color w:val="0000FF"/>
      <w:u w:val="single"/>
    </w:rPr>
  </w:style>
  <w:style w:type="paragraph" w:customStyle="1" w:styleId="NormalCaption">
    <w:name w:val="NormalCaption"/>
    <w:basedOn w:val="Normal"/>
    <w:autoRedefine/>
    <w:rsid w:val="00470786"/>
    <w:pPr>
      <w:spacing w:after="120"/>
      <w:jc w:val="center"/>
    </w:pPr>
    <w:rPr>
      <w:b/>
      <w:bCs/>
    </w:rPr>
  </w:style>
  <w:style w:type="paragraph" w:customStyle="1" w:styleId="NormalIndent0">
    <w:name w:val="NormalIndent"/>
    <w:basedOn w:val="Normal"/>
    <w:rsid w:val="00470786"/>
    <w:pPr>
      <w:ind w:left="720"/>
    </w:pPr>
  </w:style>
  <w:style w:type="paragraph" w:customStyle="1" w:styleId="NormalIndex">
    <w:name w:val="NormalIndex"/>
    <w:basedOn w:val="NormalIndent0"/>
    <w:rsid w:val="00470786"/>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link w:val="NormalIndentChar"/>
    <w:autoRedefine/>
    <w:rsid w:val="000E245A"/>
    <w:pPr>
      <w:widowControl w:val="0"/>
      <w:tabs>
        <w:tab w:val="left" w:pos="0"/>
      </w:tabs>
      <w:ind w:right="14"/>
      <w:jc w:val="both"/>
    </w:pPr>
    <w:rPr>
      <w:rFonts w:cs="Times New Roman"/>
      <w:sz w:val="24"/>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36193D"/>
    <w:pPr>
      <w:tabs>
        <w:tab w:val="left" w:pos="1080"/>
        <w:tab w:val="left" w:pos="1400"/>
        <w:tab w:val="right" w:leader="dot" w:pos="9072"/>
      </w:tabs>
      <w:spacing w:before="20" w:after="20" w:line="240" w:lineRule="auto"/>
      <w:ind w:left="284" w:right="-283"/>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rsid w:val="00470786"/>
    <w:pPr>
      <w:tabs>
        <w:tab w:val="left" w:pos="360"/>
      </w:tabs>
      <w:ind w:left="360" w:hanging="360"/>
    </w:pPr>
    <w:rPr>
      <w:rFonts w:ascii=".VnArial" w:hAnsi=".VnArial" w:cs="Times New Roman"/>
      <w:b/>
      <w:bCs/>
      <w:sz w:val="24"/>
    </w:rPr>
  </w:style>
  <w:style w:type="paragraph" w:customStyle="1" w:styleId="NH-2">
    <w:name w:val="NH-2"/>
    <w:basedOn w:val="Normal"/>
    <w:next w:val="NormalIndent"/>
    <w:rsid w:val="00470786"/>
    <w:pPr>
      <w:tabs>
        <w:tab w:val="left" w:pos="720"/>
      </w:tabs>
      <w:ind w:left="360" w:hanging="360"/>
    </w:pPr>
    <w:rPr>
      <w:rFonts w:ascii=".VnArial" w:hAnsi=".VnArial" w:cs="Times New Roman"/>
      <w:b/>
      <w:bCs/>
      <w:sz w:val="24"/>
    </w:rPr>
  </w:style>
  <w:style w:type="paragraph" w:customStyle="1" w:styleId="NormalText">
    <w:name w:val="NormalText"/>
    <w:basedOn w:val="Normal"/>
    <w:rsid w:val="00470786"/>
    <w:pPr>
      <w:ind w:left="720"/>
      <w:jc w:val="both"/>
    </w:pPr>
  </w:style>
  <w:style w:type="paragraph" w:customStyle="1" w:styleId="H5">
    <w:name w:val="H5"/>
    <w:basedOn w:val="NormalIndent"/>
    <w:next w:val="Normal"/>
    <w:rsid w:val="00470786"/>
    <w:rPr>
      <w:rFonts w:ascii=".VnTime" w:hAnsi=".VnTime"/>
      <w:b/>
      <w:bCs/>
      <w:i/>
      <w:iCs/>
      <w:color w:val="800080"/>
    </w:rPr>
  </w:style>
  <w:style w:type="paragraph" w:customStyle="1" w:styleId="NormalFD">
    <w:name w:val="NormalFD"/>
    <w:basedOn w:val="Normal"/>
    <w:rsid w:val="00470786"/>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rsid w:val="00470786"/>
    <w:pPr>
      <w:spacing w:before="0"/>
      <w:ind w:left="360" w:hanging="360"/>
    </w:pPr>
    <w:rPr>
      <w:sz w:val="16"/>
      <w:szCs w:val="16"/>
    </w:rPr>
  </w:style>
  <w:style w:type="character" w:styleId="FootnoteReference">
    <w:name w:val="footnote reference"/>
    <w:semiHidden/>
    <w:rsid w:val="00470786"/>
    <w:rPr>
      <w:vertAlign w:val="superscript"/>
    </w:rPr>
  </w:style>
  <w:style w:type="paragraph" w:customStyle="1" w:styleId="Normal2">
    <w:name w:val="Normal 2"/>
    <w:basedOn w:val="Normal"/>
    <w:rsid w:val="00470786"/>
    <w:pPr>
      <w:tabs>
        <w:tab w:val="left" w:pos="360"/>
      </w:tabs>
      <w:ind w:left="360" w:hanging="360"/>
    </w:pPr>
  </w:style>
  <w:style w:type="paragraph" w:styleId="BlockText">
    <w:name w:val="Block Text"/>
    <w:basedOn w:val="Normal"/>
    <w:rsid w:val="00470786"/>
    <w:pPr>
      <w:tabs>
        <w:tab w:val="left" w:pos="8820"/>
      </w:tabs>
      <w:spacing w:before="0"/>
      <w:ind w:left="720" w:right="22"/>
      <w:jc w:val="both"/>
    </w:pPr>
    <w:rPr>
      <w:rFonts w:ascii=".VnTime" w:hAnsi=".VnTime" w:cs="Times New Roman"/>
    </w:rPr>
  </w:style>
  <w:style w:type="paragraph" w:styleId="TOC4">
    <w:name w:val="toc 4"/>
    <w:basedOn w:val="Normal"/>
    <w:next w:val="Normal"/>
    <w:autoRedefine/>
    <w:uiPriority w:val="39"/>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uiPriority w:val="39"/>
    <w:rsid w:val="00470786"/>
    <w:pPr>
      <w:spacing w:before="0"/>
      <w:ind w:left="800"/>
    </w:pPr>
    <w:rPr>
      <w:sz w:val="18"/>
      <w:szCs w:val="18"/>
    </w:rPr>
  </w:style>
  <w:style w:type="paragraph" w:styleId="TOC6">
    <w:name w:val="toc 6"/>
    <w:basedOn w:val="Normal"/>
    <w:next w:val="Normal"/>
    <w:autoRedefine/>
    <w:uiPriority w:val="39"/>
    <w:rsid w:val="00470786"/>
    <w:pPr>
      <w:spacing w:before="0"/>
      <w:ind w:left="1000"/>
    </w:pPr>
    <w:rPr>
      <w:sz w:val="18"/>
      <w:szCs w:val="18"/>
    </w:rPr>
  </w:style>
  <w:style w:type="paragraph" w:styleId="TOC7">
    <w:name w:val="toc 7"/>
    <w:basedOn w:val="Normal"/>
    <w:next w:val="Normal"/>
    <w:autoRedefine/>
    <w:uiPriority w:val="39"/>
    <w:rsid w:val="00470786"/>
    <w:pPr>
      <w:spacing w:before="0"/>
      <w:ind w:left="1200"/>
    </w:pPr>
    <w:rPr>
      <w:sz w:val="18"/>
      <w:szCs w:val="18"/>
    </w:rPr>
  </w:style>
  <w:style w:type="paragraph" w:styleId="TOC8">
    <w:name w:val="toc 8"/>
    <w:basedOn w:val="Normal"/>
    <w:next w:val="Normal"/>
    <w:autoRedefine/>
    <w:uiPriority w:val="39"/>
    <w:rsid w:val="00470786"/>
    <w:pPr>
      <w:spacing w:before="0"/>
      <w:ind w:left="1400"/>
    </w:pPr>
    <w:rPr>
      <w:sz w:val="18"/>
      <w:szCs w:val="18"/>
    </w:rPr>
  </w:style>
  <w:style w:type="paragraph" w:styleId="TOC9">
    <w:name w:val="toc 9"/>
    <w:basedOn w:val="Normal"/>
    <w:next w:val="Normal"/>
    <w:autoRedefine/>
    <w:uiPriority w:val="39"/>
    <w:rsid w:val="00470786"/>
    <w:pPr>
      <w:spacing w:before="0"/>
      <w:ind w:left="1600"/>
    </w:pPr>
    <w:rPr>
      <w:sz w:val="18"/>
      <w:szCs w:val="18"/>
    </w:rPr>
  </w:style>
  <w:style w:type="paragraph" w:styleId="BodyText">
    <w:name w:val="Body Text"/>
    <w:basedOn w:val="Normal"/>
    <w:rsid w:val="00470786"/>
    <w:pPr>
      <w:spacing w:before="0"/>
      <w:jc w:val="center"/>
    </w:pPr>
    <w:rPr>
      <w:szCs w:val="22"/>
    </w:rPr>
  </w:style>
  <w:style w:type="paragraph" w:customStyle="1" w:styleId="NormalTB">
    <w:name w:val="NormalTB"/>
    <w:rsid w:val="00470786"/>
    <w:pPr>
      <w:jc w:val="center"/>
    </w:pPr>
    <w:rPr>
      <w:rFonts w:ascii=".VnTime" w:hAnsi=".VnTime"/>
      <w:lang w:val="en-GB" w:eastAsia="en-US"/>
    </w:rPr>
  </w:style>
  <w:style w:type="paragraph" w:customStyle="1" w:styleId="Vidu">
    <w:name w:val="Vidu"/>
    <w:basedOn w:val="Normal"/>
    <w:rsid w:val="00470786"/>
    <w:pPr>
      <w:tabs>
        <w:tab w:val="num" w:pos="795"/>
      </w:tabs>
      <w:spacing w:before="0"/>
      <w:ind w:left="360" w:hanging="360"/>
      <w:jc w:val="both"/>
    </w:pPr>
  </w:style>
  <w:style w:type="paragraph" w:customStyle="1" w:styleId="Mucvidu">
    <w:name w:val="Mucvidu"/>
    <w:basedOn w:val="Vidu"/>
    <w:rsid w:val="00470786"/>
    <w:pPr>
      <w:tabs>
        <w:tab w:val="clear" w:pos="795"/>
      </w:tabs>
      <w:ind w:left="1080"/>
    </w:pPr>
  </w:style>
  <w:style w:type="paragraph" w:customStyle="1" w:styleId="Tailieu">
    <w:name w:val="Tailieu"/>
    <w:basedOn w:val="Refer"/>
    <w:rsid w:val="00470786"/>
    <w:pPr>
      <w:tabs>
        <w:tab w:val="num" w:pos="360"/>
      </w:tabs>
      <w:ind w:left="360" w:hanging="360"/>
    </w:pPr>
    <w:rPr>
      <w:sz w:val="28"/>
      <w:szCs w:val="28"/>
    </w:rPr>
  </w:style>
  <w:style w:type="paragraph" w:customStyle="1" w:styleId="Refer">
    <w:name w:val="Refer"/>
    <w:basedOn w:val="Normal"/>
    <w:rsid w:val="00470786"/>
    <w:pPr>
      <w:spacing w:before="0" w:after="120"/>
      <w:ind w:firstLine="720"/>
      <w:jc w:val="both"/>
    </w:pPr>
  </w:style>
  <w:style w:type="paragraph" w:customStyle="1" w:styleId="Point">
    <w:name w:val="Point"/>
    <w:basedOn w:val="Header"/>
    <w:rsid w:val="00470786"/>
    <w:pPr>
      <w:tabs>
        <w:tab w:val="num" w:pos="795"/>
      </w:tabs>
      <w:spacing w:before="0"/>
      <w:ind w:left="795" w:hanging="360"/>
    </w:pPr>
  </w:style>
  <w:style w:type="character" w:styleId="CommentReference">
    <w:name w:val="annotation reference"/>
    <w:semiHidden/>
    <w:rsid w:val="00470786"/>
    <w:rPr>
      <w:sz w:val="16"/>
      <w:szCs w:val="16"/>
    </w:rPr>
  </w:style>
  <w:style w:type="paragraph" w:styleId="CommentText">
    <w:name w:val="annotation text"/>
    <w:basedOn w:val="Normal"/>
    <w:link w:val="CommentTextChar"/>
    <w:semiHidden/>
    <w:rsid w:val="00470786"/>
    <w:pPr>
      <w:spacing w:before="0"/>
      <w:jc w:val="both"/>
    </w:pPr>
    <w:rPr>
      <w:rFonts w:ascii=".VnTime" w:hAnsi=".VnTime" w:cs="Times New Roman"/>
    </w:rPr>
  </w:style>
  <w:style w:type="paragraph" w:customStyle="1" w:styleId="Bang">
    <w:name w:val="Bang"/>
    <w:basedOn w:val="Normal"/>
    <w:autoRedefine/>
    <w:rsid w:val="00470786"/>
    <w:pPr>
      <w:spacing w:before="80" w:after="80" w:line="240" w:lineRule="auto"/>
    </w:pPr>
    <w:rPr>
      <w:sz w:val="18"/>
      <w:szCs w:val="18"/>
    </w:rPr>
  </w:style>
  <w:style w:type="paragraph" w:styleId="BodyText3">
    <w:name w:val="Body Text 3"/>
    <w:basedOn w:val="Normal"/>
    <w:rsid w:val="00470786"/>
    <w:pPr>
      <w:spacing w:before="0"/>
    </w:pPr>
    <w:rPr>
      <w:rFonts w:ascii=".VnTime" w:hAnsi=".VnTime" w:cs="Times New Roman"/>
      <w:i/>
      <w:iCs/>
    </w:rPr>
  </w:style>
  <w:style w:type="paragraph" w:customStyle="1" w:styleId="Content">
    <w:name w:val="Content"/>
    <w:basedOn w:val="Normal"/>
    <w:rsid w:val="00470786"/>
    <w:pPr>
      <w:ind w:firstLine="720"/>
      <w:jc w:val="both"/>
    </w:pPr>
    <w:rPr>
      <w:rFonts w:ascii=".VnTime" w:hAnsi=".VnTime" w:cs="Times New Roman"/>
      <w:sz w:val="24"/>
    </w:rPr>
  </w:style>
  <w:style w:type="paragraph" w:styleId="TableofFigures">
    <w:name w:val="table of figures"/>
    <w:basedOn w:val="Normal"/>
    <w:next w:val="Normal"/>
    <w:semiHidden/>
    <w:rsid w:val="00470786"/>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sid w:val="00470786"/>
    <w:rPr>
      <w:b/>
      <w:bCs/>
    </w:rPr>
  </w:style>
  <w:style w:type="character" w:styleId="Strong">
    <w:name w:val="Strong"/>
    <w:uiPriority w:val="22"/>
    <w:qFormat/>
    <w:rsid w:val="00470786"/>
    <w:rPr>
      <w:b/>
      <w:bCs/>
    </w:rPr>
  </w:style>
  <w:style w:type="paragraph" w:styleId="Title">
    <w:name w:val="Title"/>
    <w:basedOn w:val="Normal"/>
    <w:link w:val="TitleChar"/>
    <w:qFormat/>
    <w:rsid w:val="00470786"/>
    <w:pPr>
      <w:spacing w:before="240" w:after="60"/>
      <w:jc w:val="center"/>
      <w:outlineLvl w:val="0"/>
    </w:pPr>
    <w:rPr>
      <w:rFonts w:cs="Times New Roman"/>
      <w:b/>
      <w:bCs/>
      <w:kern w:val="28"/>
      <w:sz w:val="32"/>
      <w:szCs w:val="32"/>
    </w:rPr>
  </w:style>
  <w:style w:type="paragraph" w:customStyle="1" w:styleId="TableTitle">
    <w:name w:val="Table Title"/>
    <w:basedOn w:val="NormalIndent"/>
    <w:autoRedefine/>
    <w:rsid w:val="00470786"/>
    <w:pPr>
      <w:numPr>
        <w:numId w:val="7"/>
      </w:numPr>
      <w:ind w:right="29"/>
      <w:jc w:val="right"/>
    </w:pPr>
    <w:rPr>
      <w:rFonts w:ascii=".VnTime" w:hAnsi=".VnTime"/>
    </w:rPr>
  </w:style>
  <w:style w:type="paragraph" w:customStyle="1" w:styleId="Arial">
    <w:name w:val="Arial"/>
    <w:basedOn w:val="NormalIndent"/>
    <w:rsid w:val="00470786"/>
  </w:style>
  <w:style w:type="paragraph" w:customStyle="1" w:styleId="NormalNV">
    <w:name w:val="NormalNV"/>
    <w:basedOn w:val="Normal"/>
    <w:rsid w:val="00470786"/>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rsid w:val="00470786"/>
    <w:pPr>
      <w:spacing w:before="60" w:after="60" w:line="480" w:lineRule="auto"/>
    </w:pPr>
    <w:rPr>
      <w:sz w:val="24"/>
    </w:rPr>
  </w:style>
  <w:style w:type="character" w:styleId="FollowedHyperlink">
    <w:name w:val="FollowedHyperlink"/>
    <w:rsid w:val="00470786"/>
    <w:rPr>
      <w:color w:val="800080"/>
      <w:u w:val="single"/>
    </w:rPr>
  </w:style>
  <w:style w:type="paragraph" w:styleId="BodyTextIndent3">
    <w:name w:val="Body Text Indent 3"/>
    <w:basedOn w:val="Normal"/>
    <w:rsid w:val="00470786"/>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rsid w:val="00470786"/>
    <w:pPr>
      <w:widowControl/>
      <w:spacing w:before="0"/>
      <w:ind w:left="432" w:right="0"/>
    </w:pPr>
    <w:rPr>
      <w:i/>
      <w:iCs/>
      <w:color w:val="0000FF"/>
      <w:lang w:val="en-AU"/>
    </w:rPr>
  </w:style>
  <w:style w:type="paragraph" w:styleId="NormalWeb">
    <w:name w:val="Normal (Web)"/>
    <w:basedOn w:val="Normal"/>
    <w:rsid w:val="00470786"/>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sid w:val="00470786"/>
    <w:rPr>
      <w:rFonts w:ascii="Arial" w:hAnsi="Arial" w:cs="Arial"/>
      <w:b/>
      <w:bCs/>
      <w:color w:val="auto"/>
      <w:sz w:val="18"/>
      <w:szCs w:val="18"/>
      <w:u w:val="none"/>
      <w:effect w:val="none"/>
    </w:rPr>
  </w:style>
  <w:style w:type="character" w:customStyle="1" w:styleId="arial10bblue1">
    <w:name w:val="arial10bblue1"/>
    <w:rsid w:val="00470786"/>
    <w:rPr>
      <w:rFonts w:ascii="Arial" w:hAnsi="Arial" w:cs="Arial"/>
      <w:b/>
      <w:bCs/>
      <w:color w:val="auto"/>
      <w:sz w:val="15"/>
      <w:szCs w:val="15"/>
      <w:u w:val="none"/>
      <w:effect w:val="none"/>
    </w:rPr>
  </w:style>
  <w:style w:type="paragraph" w:customStyle="1" w:styleId="HeadingBig">
    <w:name w:val="Heading Big"/>
    <w:basedOn w:val="NormalTB"/>
    <w:autoRedefine/>
    <w:rsid w:val="00470786"/>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rsid w:val="00470786"/>
    <w:pPr>
      <w:spacing w:before="80" w:after="80" w:line="240" w:lineRule="auto"/>
      <w:jc w:val="center"/>
    </w:pPr>
    <w:rPr>
      <w:b/>
      <w:color w:val="6E2500"/>
    </w:rPr>
  </w:style>
  <w:style w:type="paragraph" w:customStyle="1" w:styleId="HeadingLv2">
    <w:name w:val="Heading Lv2"/>
    <w:basedOn w:val="Bang"/>
    <w:autoRedefine/>
    <w:rsid w:val="00470786"/>
    <w:rPr>
      <w:b/>
      <w:bCs/>
      <w:color w:val="003400"/>
    </w:rPr>
  </w:style>
  <w:style w:type="paragraph" w:styleId="ListBullet">
    <w:name w:val="List Bullet"/>
    <w:basedOn w:val="Normal"/>
    <w:autoRedefine/>
    <w:rsid w:val="00470786"/>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rsid w:val="00470786"/>
    <w:pPr>
      <w:tabs>
        <w:tab w:val="num" w:pos="709"/>
      </w:tabs>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rsid w:val="00470786"/>
    <w:pPr>
      <w:tabs>
        <w:tab w:val="num" w:pos="709"/>
      </w:tabs>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rsid w:val="00470786"/>
    <w:pPr>
      <w:numPr>
        <w:numId w:val="0"/>
      </w:numPr>
      <w:tabs>
        <w:tab w:val="num" w:pos="360"/>
      </w:tabs>
      <w:spacing w:before="120"/>
      <w:ind w:left="360" w:right="-360" w:hanging="360"/>
    </w:pPr>
    <w:rPr>
      <w:rFonts w:ascii="Arial" w:hAnsi="Arial" w:cs="Arial"/>
      <w:sz w:val="18"/>
      <w:szCs w:val="18"/>
      <w:lang w:val="en-GB"/>
    </w:rPr>
  </w:style>
  <w:style w:type="paragraph" w:styleId="MessageHeader">
    <w:name w:val="Message Header"/>
    <w:basedOn w:val="BodyText"/>
    <w:rsid w:val="00470786"/>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rsid w:val="00470786"/>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rsid w:val="00470786"/>
    <w:pPr>
      <w:widowControl w:val="0"/>
      <w:spacing w:before="120"/>
      <w:ind w:left="54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rsid w:val="000E7453"/>
    <w:pPr>
      <w:spacing w:after="160" w:line="240" w:lineRule="exact"/>
    </w:pPr>
    <w:rPr>
      <w:rFonts w:ascii="Verdana" w:hAnsi="Verdana"/>
      <w:sz w:val="22"/>
      <w:lang w:val="en-US" w:eastAsia="en-US"/>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3"/>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tabs>
        <w:tab w:val="num" w:pos="922"/>
      </w:tabs>
      <w:spacing w:after="160" w:line="240" w:lineRule="exact"/>
      <w:ind w:left="922" w:hanging="360"/>
    </w:pPr>
    <w:rPr>
      <w:rFonts w:ascii="Verdana" w:hAnsi="Verdana"/>
      <w:lang w:val="en-US" w:eastAsia="en-US"/>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5518D1"/>
    <w:pPr>
      <w:keepNext/>
      <w:spacing w:before="120" w:after="120" w:line="360" w:lineRule="auto"/>
      <w:jc w:val="center"/>
    </w:pPr>
    <w:rPr>
      <w:rFonts w:cs="Tahoma"/>
      <w:i/>
      <w:sz w:val="22"/>
      <w:szCs w:val="22"/>
      <w:lang w:val="en-US" w:eastAsia="en-US"/>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lang w:val="en-US" w:eastAsia="en-US"/>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paragraph" w:customStyle="1" w:styleId="GachH-L063">
    <w:name w:val="GachH-L0.63"/>
    <w:basedOn w:val="Normal"/>
    <w:link w:val="GachH-L063Char"/>
    <w:rsid w:val="00897FAE"/>
    <w:pPr>
      <w:keepNext w:val="0"/>
      <w:numPr>
        <w:numId w:val="15"/>
      </w:numPr>
      <w:spacing w:before="80" w:line="288" w:lineRule="auto"/>
      <w:jc w:val="both"/>
    </w:pPr>
    <w:rPr>
      <w:rFonts w:cs="Times New Roman"/>
      <w:sz w:val="24"/>
    </w:rPr>
  </w:style>
  <w:style w:type="character" w:customStyle="1" w:styleId="GachH-L063Char">
    <w:name w:val="GachH-L0.63 Char"/>
    <w:link w:val="GachH-L063"/>
    <w:rsid w:val="00897FAE"/>
    <w:rPr>
      <w:sz w:val="24"/>
      <w:szCs w:val="24"/>
    </w:rPr>
  </w:style>
  <w:style w:type="character" w:customStyle="1" w:styleId="NormalIndentChar">
    <w:name w:val="Normal Indent Char"/>
    <w:link w:val="NormalIndent"/>
    <w:locked/>
    <w:rsid w:val="000E245A"/>
    <w:rPr>
      <w:sz w:val="24"/>
      <w:szCs w:val="24"/>
    </w:rPr>
  </w:style>
  <w:style w:type="paragraph" w:styleId="ListParagraph">
    <w:name w:val="List Paragraph"/>
    <w:basedOn w:val="Normal"/>
    <w:uiPriority w:val="34"/>
    <w:qFormat/>
    <w:rsid w:val="00032DD3"/>
    <w:pPr>
      <w:ind w:left="720"/>
    </w:pPr>
  </w:style>
  <w:style w:type="paragraph" w:styleId="CommentSubject">
    <w:name w:val="annotation subject"/>
    <w:basedOn w:val="CommentText"/>
    <w:next w:val="CommentText"/>
    <w:link w:val="CommentSubjectChar"/>
    <w:rsid w:val="00EA7DEC"/>
    <w:pPr>
      <w:spacing w:before="120"/>
      <w:jc w:val="left"/>
    </w:pPr>
    <w:rPr>
      <w:rFonts w:ascii="Times New Roman" w:hAnsi="Times New Roman" w:cs="Tahoma"/>
      <w:b/>
      <w:bCs/>
      <w:sz w:val="20"/>
      <w:szCs w:val="20"/>
    </w:rPr>
  </w:style>
  <w:style w:type="character" w:customStyle="1" w:styleId="CommentTextChar">
    <w:name w:val="Comment Text Char"/>
    <w:link w:val="CommentText"/>
    <w:semiHidden/>
    <w:rsid w:val="00EA7DEC"/>
    <w:rPr>
      <w:rFonts w:ascii=".VnTime" w:hAnsi=".VnTime"/>
      <w:sz w:val="22"/>
      <w:szCs w:val="24"/>
      <w:lang w:val="en-US" w:eastAsia="en-US"/>
    </w:rPr>
  </w:style>
  <w:style w:type="character" w:customStyle="1" w:styleId="CommentSubjectChar">
    <w:name w:val="Comment Subject Char"/>
    <w:basedOn w:val="CommentTextChar"/>
    <w:link w:val="CommentSubject"/>
    <w:rsid w:val="00EA7DEC"/>
    <w:rPr>
      <w:rFonts w:ascii=".VnTime" w:hAnsi=".VnTime"/>
      <w:sz w:val="22"/>
      <w:szCs w:val="24"/>
      <w:lang w:val="en-US" w:eastAsia="en-US"/>
    </w:rPr>
  </w:style>
  <w:style w:type="paragraph" w:styleId="BalloonText">
    <w:name w:val="Balloon Text"/>
    <w:basedOn w:val="Normal"/>
    <w:link w:val="BalloonTextChar"/>
    <w:rsid w:val="00EA7DEC"/>
    <w:pPr>
      <w:spacing w:before="0" w:line="240" w:lineRule="auto"/>
    </w:pPr>
    <w:rPr>
      <w:rFonts w:ascii="Tahoma" w:hAnsi="Tahoma" w:cs="Times New Roman"/>
      <w:sz w:val="16"/>
      <w:szCs w:val="16"/>
    </w:rPr>
  </w:style>
  <w:style w:type="character" w:customStyle="1" w:styleId="BalloonTextChar">
    <w:name w:val="Balloon Text Char"/>
    <w:link w:val="BalloonText"/>
    <w:rsid w:val="00EA7DEC"/>
    <w:rPr>
      <w:rFonts w:ascii="Tahoma" w:hAnsi="Tahoma" w:cs="Tahoma"/>
      <w:sz w:val="16"/>
      <w:szCs w:val="16"/>
      <w:lang w:val="en-US" w:eastAsia="en-US"/>
    </w:rPr>
  </w:style>
  <w:style w:type="character" w:styleId="PageNumber">
    <w:name w:val="page number"/>
    <w:basedOn w:val="DefaultParagraphFont"/>
    <w:rsid w:val="00A809F9"/>
  </w:style>
  <w:style w:type="paragraph" w:customStyle="1" w:styleId="heading4">
    <w:name w:val="heading4"/>
    <w:basedOn w:val="Normal"/>
    <w:link w:val="heading4Char"/>
    <w:rsid w:val="00701607"/>
    <w:pPr>
      <w:numPr>
        <w:ilvl w:val="3"/>
        <w:numId w:val="8"/>
      </w:numPr>
      <w:jc w:val="both"/>
    </w:pPr>
    <w:rPr>
      <w:rFonts w:cs="Times New Roman"/>
      <w:i/>
      <w:sz w:val="24"/>
    </w:rPr>
  </w:style>
  <w:style w:type="numbering" w:customStyle="1" w:styleId="n">
    <w:name w:val="n"/>
    <w:uiPriority w:val="99"/>
    <w:rsid w:val="00715E47"/>
    <w:pPr>
      <w:numPr>
        <w:numId w:val="17"/>
      </w:numPr>
    </w:pPr>
  </w:style>
  <w:style w:type="character" w:customStyle="1" w:styleId="heading4Char">
    <w:name w:val="heading4 Char"/>
    <w:link w:val="heading4"/>
    <w:rsid w:val="00701607"/>
    <w:rPr>
      <w:i/>
      <w:sz w:val="24"/>
      <w:szCs w:val="24"/>
    </w:rPr>
  </w:style>
  <w:style w:type="character" w:customStyle="1" w:styleId="Heading3Char">
    <w:name w:val="Heading 3 Char"/>
    <w:aliases w:val="h3 Char,h31 Char1,h31 Char Char,Heading 3 Char Char Char,H3 Char,d Char"/>
    <w:link w:val="Heading3"/>
    <w:rsid w:val="00C12FF2"/>
    <w:rPr>
      <w:b/>
      <w:i/>
      <w:sz w:val="24"/>
      <w:szCs w:val="24"/>
    </w:rPr>
  </w:style>
  <w:style w:type="paragraph" w:customStyle="1" w:styleId="1Vanban">
    <w:name w:val="1.Vanban"/>
    <w:basedOn w:val="Normal"/>
    <w:link w:val="1VanbanChar"/>
    <w:autoRedefine/>
    <w:qFormat/>
    <w:rsid w:val="00C12FF2"/>
    <w:pPr>
      <w:keepNext w:val="0"/>
      <w:keepLines/>
      <w:widowControl w:val="0"/>
      <w:tabs>
        <w:tab w:val="left" w:pos="851"/>
      </w:tabs>
      <w:ind w:firstLine="567"/>
      <w:jc w:val="both"/>
    </w:pPr>
    <w:rPr>
      <w:rFonts w:cs="Times New Roman"/>
      <w:sz w:val="24"/>
      <w:lang w:val="nb-NO"/>
    </w:rPr>
  </w:style>
  <w:style w:type="character" w:customStyle="1" w:styleId="1VanbanChar">
    <w:name w:val="1.Vanban Char"/>
    <w:link w:val="1Vanban"/>
    <w:rsid w:val="00C12FF2"/>
    <w:rPr>
      <w:sz w:val="24"/>
      <w:szCs w:val="24"/>
      <w:lang w:val="nb-NO"/>
    </w:rPr>
  </w:style>
  <w:style w:type="character" w:customStyle="1" w:styleId="TitleChar">
    <w:name w:val="Title Char"/>
    <w:link w:val="Title"/>
    <w:rsid w:val="00C12FF2"/>
    <w:rPr>
      <w:rFonts w:cs="Tahoma"/>
      <w:b/>
      <w:bCs/>
      <w:kern w:val="28"/>
      <w:sz w:val="32"/>
      <w:szCs w:val="32"/>
    </w:rPr>
  </w:style>
  <w:style w:type="paragraph" w:styleId="NoSpacing">
    <w:name w:val="No Spacing"/>
    <w:uiPriority w:val="1"/>
    <w:qFormat/>
    <w:rsid w:val="003E6A9A"/>
    <w:pPr>
      <w:keepNext/>
    </w:pPr>
    <w:rPr>
      <w:rFonts w:cs="Tahoma"/>
      <w:sz w:val="22"/>
      <w:szCs w:val="24"/>
      <w:lang w:val="en-US" w:eastAsia="en-US"/>
    </w:rPr>
  </w:style>
  <w:style w:type="character" w:customStyle="1" w:styleId="FooterChar">
    <w:name w:val="Footer Char"/>
    <w:link w:val="Footer"/>
    <w:uiPriority w:val="99"/>
    <w:rsid w:val="003915BE"/>
    <w:rPr>
      <w:rFonts w:cs="Tahoma"/>
      <w:sz w:val="22"/>
      <w:szCs w:val="24"/>
    </w:rPr>
  </w:style>
  <w:style w:type="paragraph" w:customStyle="1" w:styleId="AAA">
    <w:name w:val="AAA"/>
    <w:basedOn w:val="Normal"/>
    <w:link w:val="AAAChar"/>
    <w:qFormat/>
    <w:rsid w:val="00547FFB"/>
    <w:pPr>
      <w:numPr>
        <w:numId w:val="20"/>
      </w:numPr>
    </w:pPr>
    <w:rPr>
      <w:rFonts w:cs="Times New Roman"/>
      <w:sz w:val="26"/>
      <w:szCs w:val="26"/>
    </w:rPr>
  </w:style>
  <w:style w:type="paragraph" w:customStyle="1" w:styleId="a">
    <w:name w:val="__"/>
    <w:basedOn w:val="ListParagraph"/>
    <w:link w:val="Char1"/>
    <w:qFormat/>
    <w:rsid w:val="006F4977"/>
    <w:pPr>
      <w:keepNext w:val="0"/>
      <w:numPr>
        <w:numId w:val="27"/>
      </w:numPr>
      <w:tabs>
        <w:tab w:val="left" w:pos="993"/>
      </w:tabs>
      <w:spacing w:before="60" w:after="120" w:line="240" w:lineRule="auto"/>
      <w:contextualSpacing/>
    </w:pPr>
    <w:rPr>
      <w:rFonts w:cs="Times New Roman"/>
      <w:sz w:val="26"/>
      <w:szCs w:val="26"/>
      <w:lang w:val="nb-NO" w:eastAsia="ja-JP"/>
    </w:rPr>
  </w:style>
  <w:style w:type="character" w:customStyle="1" w:styleId="AAAChar">
    <w:name w:val="AAA Char"/>
    <w:link w:val="AAA"/>
    <w:rsid w:val="00547FFB"/>
    <w:rPr>
      <w:sz w:val="26"/>
      <w:szCs w:val="26"/>
    </w:rPr>
  </w:style>
  <w:style w:type="character" w:customStyle="1" w:styleId="Char1">
    <w:name w:val="__ Char"/>
    <w:link w:val="a"/>
    <w:rsid w:val="006F4977"/>
    <w:rPr>
      <w:sz w:val="26"/>
      <w:szCs w:val="26"/>
      <w:lang w:val="nb-NO" w:eastAsia="ja-JP"/>
    </w:rPr>
  </w:style>
  <w:style w:type="character" w:customStyle="1" w:styleId="apple-converted-space">
    <w:name w:val="apple-converted-space"/>
    <w:rsid w:val="00BA2A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Indent">
    <w:name w:val="n"/>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87397">
      <w:bodyDiv w:val="1"/>
      <w:marLeft w:val="0"/>
      <w:marRight w:val="0"/>
      <w:marTop w:val="0"/>
      <w:marBottom w:val="0"/>
      <w:divBdr>
        <w:top w:val="none" w:sz="0" w:space="0" w:color="auto"/>
        <w:left w:val="none" w:sz="0" w:space="0" w:color="auto"/>
        <w:bottom w:val="none" w:sz="0" w:space="0" w:color="auto"/>
        <w:right w:val="none" w:sz="0" w:space="0" w:color="auto"/>
      </w:divBdr>
    </w:div>
    <w:div w:id="596136852">
      <w:bodyDiv w:val="1"/>
      <w:marLeft w:val="0"/>
      <w:marRight w:val="0"/>
      <w:marTop w:val="0"/>
      <w:marBottom w:val="0"/>
      <w:divBdr>
        <w:top w:val="none" w:sz="0" w:space="0" w:color="auto"/>
        <w:left w:val="none" w:sz="0" w:space="0" w:color="auto"/>
        <w:bottom w:val="none" w:sz="0" w:space="0" w:color="auto"/>
        <w:right w:val="none" w:sz="0" w:space="0" w:color="auto"/>
      </w:divBdr>
      <w:divsChild>
        <w:div w:id="302781539">
          <w:marLeft w:val="45"/>
          <w:marRight w:val="0"/>
          <w:marTop w:val="0"/>
          <w:marBottom w:val="0"/>
          <w:divBdr>
            <w:top w:val="none" w:sz="0" w:space="0" w:color="auto"/>
            <w:left w:val="none" w:sz="0" w:space="0" w:color="auto"/>
            <w:bottom w:val="none" w:sz="0" w:space="0" w:color="auto"/>
            <w:right w:val="none" w:sz="0" w:space="0" w:color="auto"/>
          </w:divBdr>
        </w:div>
      </w:divsChild>
    </w:div>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66989046">
      <w:bodyDiv w:val="1"/>
      <w:marLeft w:val="0"/>
      <w:marRight w:val="0"/>
      <w:marTop w:val="0"/>
      <w:marBottom w:val="0"/>
      <w:divBdr>
        <w:top w:val="none" w:sz="0" w:space="0" w:color="auto"/>
        <w:left w:val="none" w:sz="0" w:space="0" w:color="auto"/>
        <w:bottom w:val="none" w:sz="0" w:space="0" w:color="auto"/>
        <w:right w:val="none" w:sz="0" w:space="0" w:color="auto"/>
      </w:divBdr>
    </w:div>
    <w:div w:id="944574936">
      <w:bodyDiv w:val="1"/>
      <w:marLeft w:val="0"/>
      <w:marRight w:val="0"/>
      <w:marTop w:val="0"/>
      <w:marBottom w:val="0"/>
      <w:divBdr>
        <w:top w:val="none" w:sz="0" w:space="0" w:color="auto"/>
        <w:left w:val="none" w:sz="0" w:space="0" w:color="auto"/>
        <w:bottom w:val="none" w:sz="0" w:space="0" w:color="auto"/>
        <w:right w:val="none" w:sz="0" w:space="0" w:color="auto"/>
      </w:divBdr>
    </w:div>
    <w:div w:id="1136919535">
      <w:bodyDiv w:val="1"/>
      <w:marLeft w:val="0"/>
      <w:marRight w:val="0"/>
      <w:marTop w:val="0"/>
      <w:marBottom w:val="0"/>
      <w:divBdr>
        <w:top w:val="none" w:sz="0" w:space="0" w:color="auto"/>
        <w:left w:val="none" w:sz="0" w:space="0" w:color="auto"/>
        <w:bottom w:val="none" w:sz="0" w:space="0" w:color="auto"/>
        <w:right w:val="none" w:sz="0" w:space="0" w:color="auto"/>
      </w:divBdr>
    </w:div>
    <w:div w:id="1145659209">
      <w:bodyDiv w:val="1"/>
      <w:marLeft w:val="0"/>
      <w:marRight w:val="0"/>
      <w:marTop w:val="0"/>
      <w:marBottom w:val="0"/>
      <w:divBdr>
        <w:top w:val="none" w:sz="0" w:space="0" w:color="auto"/>
        <w:left w:val="none" w:sz="0" w:space="0" w:color="auto"/>
        <w:bottom w:val="none" w:sz="0" w:space="0" w:color="auto"/>
        <w:right w:val="none" w:sz="0" w:space="0" w:color="auto"/>
      </w:divBdr>
    </w:div>
    <w:div w:id="1530725887">
      <w:bodyDiv w:val="1"/>
      <w:marLeft w:val="0"/>
      <w:marRight w:val="0"/>
      <w:marTop w:val="0"/>
      <w:marBottom w:val="0"/>
      <w:divBdr>
        <w:top w:val="none" w:sz="0" w:space="0" w:color="auto"/>
        <w:left w:val="none" w:sz="0" w:space="0" w:color="auto"/>
        <w:bottom w:val="none" w:sz="0" w:space="0" w:color="auto"/>
        <w:right w:val="none" w:sz="0" w:space="0" w:color="auto"/>
      </w:divBdr>
    </w:div>
    <w:div w:id="1567691105">
      <w:bodyDiv w:val="1"/>
      <w:marLeft w:val="0"/>
      <w:marRight w:val="0"/>
      <w:marTop w:val="0"/>
      <w:marBottom w:val="0"/>
      <w:divBdr>
        <w:top w:val="none" w:sz="0" w:space="0" w:color="auto"/>
        <w:left w:val="none" w:sz="0" w:space="0" w:color="auto"/>
        <w:bottom w:val="none" w:sz="0" w:space="0" w:color="auto"/>
        <w:right w:val="none" w:sz="0" w:space="0" w:color="auto"/>
      </w:divBdr>
    </w:div>
    <w:div w:id="1659110075">
      <w:bodyDiv w:val="1"/>
      <w:marLeft w:val="0"/>
      <w:marRight w:val="0"/>
      <w:marTop w:val="0"/>
      <w:marBottom w:val="0"/>
      <w:divBdr>
        <w:top w:val="none" w:sz="0" w:space="0" w:color="auto"/>
        <w:left w:val="none" w:sz="0" w:space="0" w:color="auto"/>
        <w:bottom w:val="none" w:sz="0" w:space="0" w:color="auto"/>
        <w:right w:val="none" w:sz="0" w:space="0" w:color="auto"/>
      </w:divBdr>
    </w:div>
    <w:div w:id="169977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yperlink" Target="https://vnsw.gov.vn" TargetMode="External"/><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vnsw.gov.vn/Files/HuongDanDangKyTaiKhoan.doc"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vnsw.gov.vn"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B20909-B882-49DB-B9D6-B5552F97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plan.dot</Template>
  <TotalTime>799</TotalTime>
  <Pages>39</Pages>
  <Words>5217</Words>
  <Characters>29740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34888</CharactersWithSpaces>
  <SharedDoc>false</SharedDoc>
  <HLinks>
    <vt:vector size="192" baseType="variant">
      <vt:variant>
        <vt:i4>4194372</vt:i4>
      </vt:variant>
      <vt:variant>
        <vt:i4>189</vt:i4>
      </vt:variant>
      <vt:variant>
        <vt:i4>0</vt:i4>
      </vt:variant>
      <vt:variant>
        <vt:i4>5</vt:i4>
      </vt:variant>
      <vt:variant>
        <vt:lpwstr>https://vnsw.gov.vn/</vt:lpwstr>
      </vt:variant>
      <vt:variant>
        <vt:lpwstr/>
      </vt:variant>
      <vt:variant>
        <vt:i4>1703987</vt:i4>
      </vt:variant>
      <vt:variant>
        <vt:i4>182</vt:i4>
      </vt:variant>
      <vt:variant>
        <vt:i4>0</vt:i4>
      </vt:variant>
      <vt:variant>
        <vt:i4>5</vt:i4>
      </vt:variant>
      <vt:variant>
        <vt:lpwstr/>
      </vt:variant>
      <vt:variant>
        <vt:lpwstr>_Toc427962643</vt:lpwstr>
      </vt:variant>
      <vt:variant>
        <vt:i4>1703987</vt:i4>
      </vt:variant>
      <vt:variant>
        <vt:i4>176</vt:i4>
      </vt:variant>
      <vt:variant>
        <vt:i4>0</vt:i4>
      </vt:variant>
      <vt:variant>
        <vt:i4>5</vt:i4>
      </vt:variant>
      <vt:variant>
        <vt:lpwstr/>
      </vt:variant>
      <vt:variant>
        <vt:lpwstr>_Toc427962642</vt:lpwstr>
      </vt:variant>
      <vt:variant>
        <vt:i4>1703987</vt:i4>
      </vt:variant>
      <vt:variant>
        <vt:i4>170</vt:i4>
      </vt:variant>
      <vt:variant>
        <vt:i4>0</vt:i4>
      </vt:variant>
      <vt:variant>
        <vt:i4>5</vt:i4>
      </vt:variant>
      <vt:variant>
        <vt:lpwstr/>
      </vt:variant>
      <vt:variant>
        <vt:lpwstr>_Toc427962641</vt:lpwstr>
      </vt:variant>
      <vt:variant>
        <vt:i4>1703987</vt:i4>
      </vt:variant>
      <vt:variant>
        <vt:i4>164</vt:i4>
      </vt:variant>
      <vt:variant>
        <vt:i4>0</vt:i4>
      </vt:variant>
      <vt:variant>
        <vt:i4>5</vt:i4>
      </vt:variant>
      <vt:variant>
        <vt:lpwstr/>
      </vt:variant>
      <vt:variant>
        <vt:lpwstr>_Toc427962640</vt:lpwstr>
      </vt:variant>
      <vt:variant>
        <vt:i4>1900595</vt:i4>
      </vt:variant>
      <vt:variant>
        <vt:i4>158</vt:i4>
      </vt:variant>
      <vt:variant>
        <vt:i4>0</vt:i4>
      </vt:variant>
      <vt:variant>
        <vt:i4>5</vt:i4>
      </vt:variant>
      <vt:variant>
        <vt:lpwstr/>
      </vt:variant>
      <vt:variant>
        <vt:lpwstr>_Toc427962639</vt:lpwstr>
      </vt:variant>
      <vt:variant>
        <vt:i4>1900595</vt:i4>
      </vt:variant>
      <vt:variant>
        <vt:i4>152</vt:i4>
      </vt:variant>
      <vt:variant>
        <vt:i4>0</vt:i4>
      </vt:variant>
      <vt:variant>
        <vt:i4>5</vt:i4>
      </vt:variant>
      <vt:variant>
        <vt:lpwstr/>
      </vt:variant>
      <vt:variant>
        <vt:lpwstr>_Toc427962638</vt:lpwstr>
      </vt:variant>
      <vt:variant>
        <vt:i4>1900595</vt:i4>
      </vt:variant>
      <vt:variant>
        <vt:i4>146</vt:i4>
      </vt:variant>
      <vt:variant>
        <vt:i4>0</vt:i4>
      </vt:variant>
      <vt:variant>
        <vt:i4>5</vt:i4>
      </vt:variant>
      <vt:variant>
        <vt:lpwstr/>
      </vt:variant>
      <vt:variant>
        <vt:lpwstr>_Toc427962637</vt:lpwstr>
      </vt:variant>
      <vt:variant>
        <vt:i4>1900595</vt:i4>
      </vt:variant>
      <vt:variant>
        <vt:i4>140</vt:i4>
      </vt:variant>
      <vt:variant>
        <vt:i4>0</vt:i4>
      </vt:variant>
      <vt:variant>
        <vt:i4>5</vt:i4>
      </vt:variant>
      <vt:variant>
        <vt:lpwstr/>
      </vt:variant>
      <vt:variant>
        <vt:lpwstr>_Toc427962636</vt:lpwstr>
      </vt:variant>
      <vt:variant>
        <vt:i4>1900595</vt:i4>
      </vt:variant>
      <vt:variant>
        <vt:i4>134</vt:i4>
      </vt:variant>
      <vt:variant>
        <vt:i4>0</vt:i4>
      </vt:variant>
      <vt:variant>
        <vt:i4>5</vt:i4>
      </vt:variant>
      <vt:variant>
        <vt:lpwstr/>
      </vt:variant>
      <vt:variant>
        <vt:lpwstr>_Toc427962635</vt:lpwstr>
      </vt:variant>
      <vt:variant>
        <vt:i4>1900595</vt:i4>
      </vt:variant>
      <vt:variant>
        <vt:i4>128</vt:i4>
      </vt:variant>
      <vt:variant>
        <vt:i4>0</vt:i4>
      </vt:variant>
      <vt:variant>
        <vt:i4>5</vt:i4>
      </vt:variant>
      <vt:variant>
        <vt:lpwstr/>
      </vt:variant>
      <vt:variant>
        <vt:lpwstr>_Toc427962634</vt:lpwstr>
      </vt:variant>
      <vt:variant>
        <vt:i4>1900595</vt:i4>
      </vt:variant>
      <vt:variant>
        <vt:i4>122</vt:i4>
      </vt:variant>
      <vt:variant>
        <vt:i4>0</vt:i4>
      </vt:variant>
      <vt:variant>
        <vt:i4>5</vt:i4>
      </vt:variant>
      <vt:variant>
        <vt:lpwstr/>
      </vt:variant>
      <vt:variant>
        <vt:lpwstr>_Toc427962633</vt:lpwstr>
      </vt:variant>
      <vt:variant>
        <vt:i4>1900595</vt:i4>
      </vt:variant>
      <vt:variant>
        <vt:i4>116</vt:i4>
      </vt:variant>
      <vt:variant>
        <vt:i4>0</vt:i4>
      </vt:variant>
      <vt:variant>
        <vt:i4>5</vt:i4>
      </vt:variant>
      <vt:variant>
        <vt:lpwstr/>
      </vt:variant>
      <vt:variant>
        <vt:lpwstr>_Toc427962632</vt:lpwstr>
      </vt:variant>
      <vt:variant>
        <vt:i4>1900595</vt:i4>
      </vt:variant>
      <vt:variant>
        <vt:i4>110</vt:i4>
      </vt:variant>
      <vt:variant>
        <vt:i4>0</vt:i4>
      </vt:variant>
      <vt:variant>
        <vt:i4>5</vt:i4>
      </vt:variant>
      <vt:variant>
        <vt:lpwstr/>
      </vt:variant>
      <vt:variant>
        <vt:lpwstr>_Toc427962631</vt:lpwstr>
      </vt:variant>
      <vt:variant>
        <vt:i4>1900595</vt:i4>
      </vt:variant>
      <vt:variant>
        <vt:i4>104</vt:i4>
      </vt:variant>
      <vt:variant>
        <vt:i4>0</vt:i4>
      </vt:variant>
      <vt:variant>
        <vt:i4>5</vt:i4>
      </vt:variant>
      <vt:variant>
        <vt:lpwstr/>
      </vt:variant>
      <vt:variant>
        <vt:lpwstr>_Toc427962630</vt:lpwstr>
      </vt:variant>
      <vt:variant>
        <vt:i4>1835059</vt:i4>
      </vt:variant>
      <vt:variant>
        <vt:i4>98</vt:i4>
      </vt:variant>
      <vt:variant>
        <vt:i4>0</vt:i4>
      </vt:variant>
      <vt:variant>
        <vt:i4>5</vt:i4>
      </vt:variant>
      <vt:variant>
        <vt:lpwstr/>
      </vt:variant>
      <vt:variant>
        <vt:lpwstr>_Toc427962629</vt:lpwstr>
      </vt:variant>
      <vt:variant>
        <vt:i4>1835059</vt:i4>
      </vt:variant>
      <vt:variant>
        <vt:i4>92</vt:i4>
      </vt:variant>
      <vt:variant>
        <vt:i4>0</vt:i4>
      </vt:variant>
      <vt:variant>
        <vt:i4>5</vt:i4>
      </vt:variant>
      <vt:variant>
        <vt:lpwstr/>
      </vt:variant>
      <vt:variant>
        <vt:lpwstr>_Toc427962628</vt:lpwstr>
      </vt:variant>
      <vt:variant>
        <vt:i4>1835059</vt:i4>
      </vt:variant>
      <vt:variant>
        <vt:i4>86</vt:i4>
      </vt:variant>
      <vt:variant>
        <vt:i4>0</vt:i4>
      </vt:variant>
      <vt:variant>
        <vt:i4>5</vt:i4>
      </vt:variant>
      <vt:variant>
        <vt:lpwstr/>
      </vt:variant>
      <vt:variant>
        <vt:lpwstr>_Toc427962627</vt:lpwstr>
      </vt:variant>
      <vt:variant>
        <vt:i4>1835059</vt:i4>
      </vt:variant>
      <vt:variant>
        <vt:i4>80</vt:i4>
      </vt:variant>
      <vt:variant>
        <vt:i4>0</vt:i4>
      </vt:variant>
      <vt:variant>
        <vt:i4>5</vt:i4>
      </vt:variant>
      <vt:variant>
        <vt:lpwstr/>
      </vt:variant>
      <vt:variant>
        <vt:lpwstr>_Toc427962626</vt:lpwstr>
      </vt:variant>
      <vt:variant>
        <vt:i4>1835059</vt:i4>
      </vt:variant>
      <vt:variant>
        <vt:i4>74</vt:i4>
      </vt:variant>
      <vt:variant>
        <vt:i4>0</vt:i4>
      </vt:variant>
      <vt:variant>
        <vt:i4>5</vt:i4>
      </vt:variant>
      <vt:variant>
        <vt:lpwstr/>
      </vt:variant>
      <vt:variant>
        <vt:lpwstr>_Toc427962625</vt:lpwstr>
      </vt:variant>
      <vt:variant>
        <vt:i4>1835059</vt:i4>
      </vt:variant>
      <vt:variant>
        <vt:i4>68</vt:i4>
      </vt:variant>
      <vt:variant>
        <vt:i4>0</vt:i4>
      </vt:variant>
      <vt:variant>
        <vt:i4>5</vt:i4>
      </vt:variant>
      <vt:variant>
        <vt:lpwstr/>
      </vt:variant>
      <vt:variant>
        <vt:lpwstr>_Toc427962624</vt:lpwstr>
      </vt:variant>
      <vt:variant>
        <vt:i4>1835059</vt:i4>
      </vt:variant>
      <vt:variant>
        <vt:i4>62</vt:i4>
      </vt:variant>
      <vt:variant>
        <vt:i4>0</vt:i4>
      </vt:variant>
      <vt:variant>
        <vt:i4>5</vt:i4>
      </vt:variant>
      <vt:variant>
        <vt:lpwstr/>
      </vt:variant>
      <vt:variant>
        <vt:lpwstr>_Toc427962623</vt:lpwstr>
      </vt:variant>
      <vt:variant>
        <vt:i4>1835059</vt:i4>
      </vt:variant>
      <vt:variant>
        <vt:i4>56</vt:i4>
      </vt:variant>
      <vt:variant>
        <vt:i4>0</vt:i4>
      </vt:variant>
      <vt:variant>
        <vt:i4>5</vt:i4>
      </vt:variant>
      <vt:variant>
        <vt:lpwstr/>
      </vt:variant>
      <vt:variant>
        <vt:lpwstr>_Toc427962622</vt:lpwstr>
      </vt:variant>
      <vt:variant>
        <vt:i4>1835059</vt:i4>
      </vt:variant>
      <vt:variant>
        <vt:i4>50</vt:i4>
      </vt:variant>
      <vt:variant>
        <vt:i4>0</vt:i4>
      </vt:variant>
      <vt:variant>
        <vt:i4>5</vt:i4>
      </vt:variant>
      <vt:variant>
        <vt:lpwstr/>
      </vt:variant>
      <vt:variant>
        <vt:lpwstr>_Toc427962621</vt:lpwstr>
      </vt:variant>
      <vt:variant>
        <vt:i4>1835059</vt:i4>
      </vt:variant>
      <vt:variant>
        <vt:i4>44</vt:i4>
      </vt:variant>
      <vt:variant>
        <vt:i4>0</vt:i4>
      </vt:variant>
      <vt:variant>
        <vt:i4>5</vt:i4>
      </vt:variant>
      <vt:variant>
        <vt:lpwstr/>
      </vt:variant>
      <vt:variant>
        <vt:lpwstr>_Toc427962620</vt:lpwstr>
      </vt:variant>
      <vt:variant>
        <vt:i4>2031667</vt:i4>
      </vt:variant>
      <vt:variant>
        <vt:i4>38</vt:i4>
      </vt:variant>
      <vt:variant>
        <vt:i4>0</vt:i4>
      </vt:variant>
      <vt:variant>
        <vt:i4>5</vt:i4>
      </vt:variant>
      <vt:variant>
        <vt:lpwstr/>
      </vt:variant>
      <vt:variant>
        <vt:lpwstr>_Toc427962619</vt:lpwstr>
      </vt:variant>
      <vt:variant>
        <vt:i4>2031667</vt:i4>
      </vt:variant>
      <vt:variant>
        <vt:i4>32</vt:i4>
      </vt:variant>
      <vt:variant>
        <vt:i4>0</vt:i4>
      </vt:variant>
      <vt:variant>
        <vt:i4>5</vt:i4>
      </vt:variant>
      <vt:variant>
        <vt:lpwstr/>
      </vt:variant>
      <vt:variant>
        <vt:lpwstr>_Toc427962618</vt:lpwstr>
      </vt:variant>
      <vt:variant>
        <vt:i4>2031667</vt:i4>
      </vt:variant>
      <vt:variant>
        <vt:i4>26</vt:i4>
      </vt:variant>
      <vt:variant>
        <vt:i4>0</vt:i4>
      </vt:variant>
      <vt:variant>
        <vt:i4>5</vt:i4>
      </vt:variant>
      <vt:variant>
        <vt:lpwstr/>
      </vt:variant>
      <vt:variant>
        <vt:lpwstr>_Toc427962617</vt:lpwstr>
      </vt:variant>
      <vt:variant>
        <vt:i4>2031667</vt:i4>
      </vt:variant>
      <vt:variant>
        <vt:i4>20</vt:i4>
      </vt:variant>
      <vt:variant>
        <vt:i4>0</vt:i4>
      </vt:variant>
      <vt:variant>
        <vt:i4>5</vt:i4>
      </vt:variant>
      <vt:variant>
        <vt:lpwstr/>
      </vt:variant>
      <vt:variant>
        <vt:lpwstr>_Toc427962616</vt:lpwstr>
      </vt:variant>
      <vt:variant>
        <vt:i4>2031667</vt:i4>
      </vt:variant>
      <vt:variant>
        <vt:i4>14</vt:i4>
      </vt:variant>
      <vt:variant>
        <vt:i4>0</vt:i4>
      </vt:variant>
      <vt:variant>
        <vt:i4>5</vt:i4>
      </vt:variant>
      <vt:variant>
        <vt:lpwstr/>
      </vt:variant>
      <vt:variant>
        <vt:lpwstr>_Toc427962615</vt:lpwstr>
      </vt:variant>
      <vt:variant>
        <vt:i4>2031667</vt:i4>
      </vt:variant>
      <vt:variant>
        <vt:i4>8</vt:i4>
      </vt:variant>
      <vt:variant>
        <vt:i4>0</vt:i4>
      </vt:variant>
      <vt:variant>
        <vt:i4>5</vt:i4>
      </vt:variant>
      <vt:variant>
        <vt:lpwstr/>
      </vt:variant>
      <vt:variant>
        <vt:lpwstr>_Toc427962614</vt:lpwstr>
      </vt:variant>
      <vt:variant>
        <vt:i4>2031667</vt:i4>
      </vt:variant>
      <vt:variant>
        <vt:i4>2</vt:i4>
      </vt:variant>
      <vt:variant>
        <vt:i4>0</vt:i4>
      </vt:variant>
      <vt:variant>
        <vt:i4>5</vt:i4>
      </vt:variant>
      <vt:variant>
        <vt:lpwstr/>
      </vt:variant>
      <vt:variant>
        <vt:lpwstr>_Toc427962613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cp:lastModifiedBy>GPCP_XUANTT4</cp:lastModifiedBy>
  <cp:revision>183</cp:revision>
  <cp:lastPrinted>2013-10-10T10:15:00Z</cp:lastPrinted>
  <dcterms:created xsi:type="dcterms:W3CDTF">2015-08-25T09:59:00Z</dcterms:created>
  <dcterms:modified xsi:type="dcterms:W3CDTF">2017-04-28T08:04:00Z</dcterms:modified>
</cp:coreProperties>
</file>