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453" w:rsidRPr="0016152C" w:rsidRDefault="000E7453" w:rsidP="00171D92">
      <w:pPr>
        <w:spacing w:before="240"/>
        <w:rPr>
          <w:rFonts w:cs="Times New Roman"/>
          <w:sz w:val="26"/>
          <w:szCs w:val="26"/>
        </w:rPr>
      </w:pPr>
      <w:bookmarkStart w:id="0" w:name="_Toc107798717"/>
    </w:p>
    <w:p w:rsidR="00171D92" w:rsidRPr="00EF6F28" w:rsidRDefault="00171D92" w:rsidP="00171D92">
      <w:pPr>
        <w:jc w:val="center"/>
        <w:rPr>
          <w:rFonts w:cs="Times New Roman"/>
          <w:sz w:val="30"/>
          <w:szCs w:val="30"/>
          <w:lang w:val="en-AU"/>
        </w:rPr>
      </w:pPr>
      <w:bookmarkStart w:id="1" w:name="OLE_LINK4"/>
      <w:bookmarkStart w:id="2" w:name="OLE_LINK5"/>
      <w:bookmarkStart w:id="3" w:name="OLE_LINK6"/>
      <w:bookmarkEnd w:id="0"/>
      <w:r w:rsidRPr="00EF6F28">
        <w:rPr>
          <w:rFonts w:cs="Times New Roman"/>
          <w:sz w:val="30"/>
          <w:szCs w:val="30"/>
          <w:lang w:val="en-AU"/>
        </w:rPr>
        <w:t>BỘ TÀI CHÍNH</w:t>
      </w:r>
    </w:p>
    <w:p w:rsidR="00171D92" w:rsidRPr="00EF6F28" w:rsidRDefault="00171D92" w:rsidP="00171D92">
      <w:pPr>
        <w:jc w:val="center"/>
        <w:rPr>
          <w:rFonts w:cs="Times New Roman"/>
          <w:sz w:val="30"/>
          <w:szCs w:val="30"/>
        </w:rPr>
      </w:pPr>
      <w:r w:rsidRPr="00EF6F28">
        <w:rPr>
          <w:rFonts w:cs="Times New Roman"/>
          <w:sz w:val="30"/>
          <w:szCs w:val="30"/>
          <w:lang w:val="en-AU"/>
        </w:rPr>
        <w:t>TỔNG CỤC HẢI QUAN</w:t>
      </w:r>
    </w:p>
    <w:p w:rsidR="00171D92" w:rsidRPr="0016152C" w:rsidRDefault="00171D92" w:rsidP="00171D92">
      <w:pPr>
        <w:tabs>
          <w:tab w:val="left" w:pos="9072"/>
        </w:tabs>
        <w:ind w:right="327"/>
        <w:rPr>
          <w:rFonts w:cs="Times New Roman"/>
          <w:b/>
          <w:sz w:val="26"/>
          <w:szCs w:val="26"/>
        </w:rPr>
      </w:pPr>
    </w:p>
    <w:p w:rsidR="00171D92" w:rsidRPr="0016152C" w:rsidRDefault="00171D92" w:rsidP="00171D92">
      <w:pPr>
        <w:tabs>
          <w:tab w:val="left" w:pos="9072"/>
        </w:tabs>
        <w:ind w:right="327"/>
        <w:rPr>
          <w:rFonts w:cs="Times New Roman"/>
          <w:b/>
          <w:sz w:val="26"/>
          <w:szCs w:val="26"/>
        </w:rPr>
      </w:pPr>
    </w:p>
    <w:p w:rsidR="00171D92" w:rsidRDefault="00171D92" w:rsidP="00171D92">
      <w:pPr>
        <w:tabs>
          <w:tab w:val="left" w:pos="9072"/>
        </w:tabs>
        <w:ind w:right="327"/>
        <w:rPr>
          <w:rFonts w:cs="Times New Roman"/>
          <w:b/>
          <w:sz w:val="26"/>
          <w:szCs w:val="26"/>
        </w:rPr>
      </w:pPr>
    </w:p>
    <w:p w:rsidR="00E839AC" w:rsidRPr="0016152C" w:rsidRDefault="00E839AC" w:rsidP="00171D92">
      <w:pPr>
        <w:tabs>
          <w:tab w:val="left" w:pos="9072"/>
        </w:tabs>
        <w:ind w:right="327"/>
        <w:rPr>
          <w:rFonts w:cs="Times New Roman"/>
          <w:b/>
          <w:sz w:val="26"/>
          <w:szCs w:val="26"/>
        </w:rPr>
      </w:pPr>
    </w:p>
    <w:p w:rsidR="00171D92" w:rsidRPr="0016152C" w:rsidRDefault="00171D92" w:rsidP="00171D92">
      <w:pPr>
        <w:tabs>
          <w:tab w:val="left" w:pos="9072"/>
        </w:tabs>
        <w:ind w:right="327"/>
        <w:rPr>
          <w:rFonts w:cs="Times New Roman"/>
          <w:b/>
          <w:sz w:val="26"/>
          <w:szCs w:val="26"/>
        </w:rPr>
      </w:pPr>
    </w:p>
    <w:p w:rsidR="00171D92" w:rsidRPr="00EF6F28" w:rsidRDefault="00171D92" w:rsidP="00171D92">
      <w:pPr>
        <w:spacing w:before="360"/>
        <w:jc w:val="center"/>
        <w:rPr>
          <w:rFonts w:cs="Times New Roman"/>
          <w:b/>
          <w:bCs/>
          <w:color w:val="000000"/>
          <w:sz w:val="30"/>
          <w:szCs w:val="30"/>
        </w:rPr>
      </w:pPr>
      <w:r w:rsidRPr="00EF6F28">
        <w:rPr>
          <w:rFonts w:cs="Times New Roman"/>
          <w:b/>
          <w:bCs/>
          <w:color w:val="000000"/>
          <w:sz w:val="30"/>
          <w:szCs w:val="30"/>
        </w:rPr>
        <w:t>TÀI LIỆU HƯỚNG DẪN SỬ DỤNG</w:t>
      </w:r>
    </w:p>
    <w:p w:rsidR="00171D92" w:rsidRPr="0016152C" w:rsidRDefault="00171D92" w:rsidP="00171D92">
      <w:pPr>
        <w:spacing w:before="240"/>
        <w:rPr>
          <w:rFonts w:cs="Times New Roman"/>
          <w:b/>
          <w:sz w:val="26"/>
          <w:szCs w:val="26"/>
        </w:rPr>
      </w:pPr>
    </w:p>
    <w:p w:rsidR="00171D92" w:rsidRPr="0016152C" w:rsidRDefault="00171D92" w:rsidP="00171D92">
      <w:pPr>
        <w:spacing w:before="240"/>
        <w:rPr>
          <w:rFonts w:cs="Times New Roman"/>
          <w:b/>
          <w:sz w:val="26"/>
          <w:szCs w:val="26"/>
        </w:rPr>
      </w:pPr>
    </w:p>
    <w:p w:rsidR="00171D92" w:rsidRPr="00EF6F28" w:rsidRDefault="00171D92" w:rsidP="00171D92">
      <w:pPr>
        <w:tabs>
          <w:tab w:val="left" w:pos="9072"/>
        </w:tabs>
        <w:ind w:left="972" w:right="327" w:hanging="450"/>
        <w:jc w:val="center"/>
        <w:rPr>
          <w:rFonts w:cs="Times New Roman"/>
          <w:b/>
          <w:sz w:val="30"/>
          <w:szCs w:val="30"/>
        </w:rPr>
      </w:pPr>
      <w:r w:rsidRPr="00EF6F28">
        <w:rPr>
          <w:rFonts w:cs="Times New Roman"/>
          <w:b/>
          <w:sz w:val="30"/>
          <w:szCs w:val="30"/>
        </w:rPr>
        <w:t xml:space="preserve">Cổng thông tin </w:t>
      </w:r>
      <w:r w:rsidR="002F2598">
        <w:rPr>
          <w:rFonts w:cs="Times New Roman"/>
          <w:b/>
          <w:bCs/>
          <w:sz w:val="30"/>
          <w:szCs w:val="30"/>
        </w:rPr>
        <w:t>M</w:t>
      </w:r>
      <w:r w:rsidR="002F2598">
        <w:rPr>
          <w:rFonts w:cs="Times New Roman"/>
          <w:b/>
          <w:bCs/>
          <w:sz w:val="30"/>
          <w:szCs w:val="30"/>
          <w:lang w:val="vi-VN"/>
        </w:rPr>
        <w:t xml:space="preserve">ột cửa </w:t>
      </w:r>
      <w:r w:rsidR="002F2598">
        <w:rPr>
          <w:rFonts w:cs="Times New Roman"/>
          <w:b/>
          <w:bCs/>
          <w:sz w:val="30"/>
          <w:szCs w:val="30"/>
        </w:rPr>
        <w:t>Q</w:t>
      </w:r>
      <w:r w:rsidRPr="00EF6F28">
        <w:rPr>
          <w:rFonts w:cs="Times New Roman"/>
          <w:b/>
          <w:bCs/>
          <w:sz w:val="30"/>
          <w:szCs w:val="30"/>
          <w:lang w:val="vi-VN"/>
        </w:rPr>
        <w:t>uốc gia</w:t>
      </w:r>
    </w:p>
    <w:p w:rsidR="00D270B5" w:rsidRPr="00361D3D" w:rsidRDefault="00681460" w:rsidP="00D270B5">
      <w:pPr>
        <w:tabs>
          <w:tab w:val="left" w:pos="6698"/>
        </w:tabs>
        <w:ind w:firstLine="720"/>
        <w:jc w:val="center"/>
        <w:rPr>
          <w:rFonts w:cs="Times New Roman"/>
          <w:b/>
          <w:i/>
          <w:sz w:val="28"/>
          <w:szCs w:val="28"/>
        </w:rPr>
      </w:pPr>
      <w:r>
        <w:rPr>
          <w:rFonts w:cs="Times New Roman"/>
          <w:b/>
          <w:i/>
          <w:sz w:val="28"/>
          <w:szCs w:val="28"/>
        </w:rPr>
        <w:t>Thủ tục Cấp phép xuất/nhập khẩu kim cương thô theo quy trình Kimberley</w:t>
      </w:r>
    </w:p>
    <w:p w:rsidR="00171D92" w:rsidRPr="0016152C" w:rsidRDefault="00171D92" w:rsidP="00171D92">
      <w:pPr>
        <w:tabs>
          <w:tab w:val="left" w:pos="6698"/>
        </w:tabs>
        <w:ind w:firstLine="720"/>
        <w:rPr>
          <w:rFonts w:cs="Times New Roman"/>
          <w:b/>
          <w:sz w:val="26"/>
          <w:szCs w:val="26"/>
        </w:rPr>
      </w:pPr>
    </w:p>
    <w:p w:rsidR="00171D92" w:rsidRPr="0016152C" w:rsidRDefault="00171D92" w:rsidP="00171D92">
      <w:pPr>
        <w:spacing w:before="240" w:after="240"/>
        <w:jc w:val="center"/>
        <w:rPr>
          <w:rFonts w:cs="Times New Roman"/>
          <w:b/>
          <w:bCs/>
          <w:sz w:val="26"/>
          <w:szCs w:val="26"/>
        </w:rPr>
      </w:pPr>
    </w:p>
    <w:p w:rsidR="00171D92" w:rsidRPr="0016152C" w:rsidRDefault="00171D92" w:rsidP="00171D92">
      <w:pPr>
        <w:spacing w:before="240" w:after="240"/>
        <w:jc w:val="center"/>
        <w:rPr>
          <w:rFonts w:cs="Times New Roman"/>
          <w:b/>
          <w:bCs/>
          <w:sz w:val="26"/>
          <w:szCs w:val="26"/>
        </w:rPr>
      </w:pPr>
    </w:p>
    <w:p w:rsidR="00171D92" w:rsidRPr="0016152C" w:rsidRDefault="00171D92" w:rsidP="00361D3D">
      <w:pPr>
        <w:spacing w:before="240" w:after="240"/>
        <w:rPr>
          <w:rFonts w:cs="Times New Roman"/>
          <w:b/>
          <w:bCs/>
          <w:sz w:val="26"/>
          <w:szCs w:val="26"/>
        </w:rPr>
      </w:pPr>
    </w:p>
    <w:p w:rsidR="00171D92" w:rsidRPr="0016152C" w:rsidRDefault="00171D92" w:rsidP="00171D92">
      <w:pPr>
        <w:spacing w:before="240" w:after="240"/>
        <w:jc w:val="center"/>
        <w:rPr>
          <w:rFonts w:cs="Times New Roman"/>
          <w:b/>
          <w:bCs/>
          <w:sz w:val="26"/>
          <w:szCs w:val="26"/>
        </w:rPr>
      </w:pPr>
    </w:p>
    <w:p w:rsidR="00681460" w:rsidRDefault="00681460" w:rsidP="00130808">
      <w:pPr>
        <w:spacing w:before="0"/>
        <w:jc w:val="center"/>
        <w:rPr>
          <w:rFonts w:cs="Times New Roman"/>
          <w:b/>
          <w:sz w:val="26"/>
          <w:szCs w:val="26"/>
          <w:lang w:val="en-AU"/>
        </w:rPr>
      </w:pPr>
    </w:p>
    <w:p w:rsidR="00E839AC" w:rsidRDefault="00E839AC" w:rsidP="00130808">
      <w:pPr>
        <w:spacing w:before="0"/>
        <w:jc w:val="center"/>
        <w:rPr>
          <w:rFonts w:cs="Times New Roman"/>
          <w:b/>
          <w:sz w:val="26"/>
          <w:szCs w:val="26"/>
          <w:lang w:val="en-AU"/>
        </w:rPr>
      </w:pPr>
    </w:p>
    <w:p w:rsidR="00130E79" w:rsidRDefault="008A5376" w:rsidP="00130808">
      <w:pPr>
        <w:spacing w:before="0"/>
        <w:jc w:val="center"/>
        <w:rPr>
          <w:rFonts w:cs="Times New Roman"/>
          <w:b/>
          <w:sz w:val="26"/>
          <w:szCs w:val="26"/>
        </w:rPr>
      </w:pPr>
      <w:r>
        <w:rPr>
          <w:rFonts w:cs="Times New Roman"/>
          <w:b/>
          <w:sz w:val="26"/>
          <w:szCs w:val="26"/>
          <w:lang w:val="en-AU"/>
        </w:rPr>
        <w:t xml:space="preserve">Hà Nội, </w:t>
      </w:r>
      <w:r w:rsidR="00361D3D">
        <w:rPr>
          <w:rFonts w:cs="Times New Roman"/>
          <w:b/>
          <w:sz w:val="26"/>
          <w:szCs w:val="26"/>
          <w:lang w:val="en-AU"/>
        </w:rPr>
        <w:t>03</w:t>
      </w:r>
      <w:r w:rsidR="00171D92" w:rsidRPr="0016152C">
        <w:rPr>
          <w:rFonts w:cs="Times New Roman"/>
          <w:b/>
          <w:sz w:val="26"/>
          <w:szCs w:val="26"/>
          <w:lang w:val="en-AU"/>
        </w:rPr>
        <w:t>/201</w:t>
      </w:r>
      <w:bookmarkEnd w:id="1"/>
      <w:bookmarkEnd w:id="2"/>
      <w:bookmarkEnd w:id="3"/>
      <w:r w:rsidR="0073233A">
        <w:rPr>
          <w:rFonts w:cs="Times New Roman"/>
          <w:b/>
          <w:sz w:val="26"/>
          <w:szCs w:val="26"/>
          <w:lang w:val="en-AU"/>
        </w:rPr>
        <w:t>7</w:t>
      </w:r>
      <w:r w:rsidR="00BD7655" w:rsidRPr="0016152C">
        <w:rPr>
          <w:rFonts w:cs="Times New Roman"/>
          <w:sz w:val="26"/>
          <w:szCs w:val="26"/>
        </w:rPr>
        <w:br w:type="page"/>
      </w:r>
      <w:r w:rsidR="00DA1A0C" w:rsidRPr="0016152C">
        <w:rPr>
          <w:rFonts w:cs="Times New Roman"/>
          <w:b/>
          <w:sz w:val="26"/>
          <w:szCs w:val="26"/>
        </w:rPr>
        <w:lastRenderedPageBreak/>
        <w:t>MỤC LỤC</w:t>
      </w:r>
    </w:p>
    <w:p w:rsidR="001F0E73" w:rsidRPr="001F0E73" w:rsidRDefault="001F0E73" w:rsidP="00130808">
      <w:pPr>
        <w:spacing w:before="0"/>
        <w:jc w:val="center"/>
        <w:rPr>
          <w:rFonts w:cs="Times New Roman"/>
          <w:b/>
          <w:sz w:val="10"/>
          <w:szCs w:val="10"/>
        </w:rPr>
      </w:pPr>
    </w:p>
    <w:p w:rsidR="00AF64F2" w:rsidRPr="00AF64F2" w:rsidRDefault="00003513" w:rsidP="00AF64F2">
      <w:pPr>
        <w:pStyle w:val="TOC1"/>
        <w:spacing w:before="40" w:after="40"/>
        <w:rPr>
          <w:b w:val="0"/>
          <w:bCs w:val="0"/>
          <w:i w:val="0"/>
          <w:iCs w:val="0"/>
          <w:kern w:val="0"/>
          <w:lang w:val="en-US"/>
        </w:rPr>
      </w:pPr>
      <w:r w:rsidRPr="00003513">
        <w:rPr>
          <w:smallCaps/>
        </w:rPr>
        <w:fldChar w:fldCharType="begin"/>
      </w:r>
      <w:r w:rsidR="00AF64F2" w:rsidRPr="00AF64F2">
        <w:rPr>
          <w:smallCaps/>
        </w:rPr>
        <w:instrText xml:space="preserve"> TOC \o "1-3" \h \z \u </w:instrText>
      </w:r>
      <w:r w:rsidRPr="00003513">
        <w:rPr>
          <w:smallCaps/>
        </w:rPr>
        <w:fldChar w:fldCharType="separate"/>
      </w:r>
      <w:hyperlink w:anchor="_Toc477185437" w:history="1">
        <w:r w:rsidR="00AF64F2" w:rsidRPr="00AF64F2">
          <w:rPr>
            <w:rStyle w:val="Hyperlink"/>
          </w:rPr>
          <w:t>I.</w:t>
        </w:r>
        <w:r w:rsidR="00AF64F2" w:rsidRPr="00AF64F2">
          <w:rPr>
            <w:b w:val="0"/>
            <w:bCs w:val="0"/>
            <w:i w:val="0"/>
            <w:iCs w:val="0"/>
            <w:kern w:val="0"/>
            <w:lang w:val="en-US"/>
          </w:rPr>
          <w:tab/>
        </w:r>
        <w:r w:rsidR="00AF64F2" w:rsidRPr="00AF64F2">
          <w:rPr>
            <w:rStyle w:val="Hyperlink"/>
          </w:rPr>
          <w:t>GIỚI THIỆU TỔNG QUAN HỆ THỐNG</w:t>
        </w:r>
        <w:r w:rsidR="00AF64F2" w:rsidRPr="00AF64F2">
          <w:rPr>
            <w:webHidden/>
          </w:rPr>
          <w:tab/>
        </w:r>
        <w:r w:rsidRPr="00AF64F2">
          <w:rPr>
            <w:webHidden/>
          </w:rPr>
          <w:fldChar w:fldCharType="begin"/>
        </w:r>
        <w:r w:rsidR="00AF64F2" w:rsidRPr="00AF64F2">
          <w:rPr>
            <w:webHidden/>
          </w:rPr>
          <w:instrText xml:space="preserve"> PAGEREF _Toc477185437 \h </w:instrText>
        </w:r>
        <w:r w:rsidRPr="00AF64F2">
          <w:rPr>
            <w:webHidden/>
          </w:rPr>
        </w:r>
        <w:r w:rsidRPr="00AF64F2">
          <w:rPr>
            <w:webHidden/>
          </w:rPr>
          <w:fldChar w:fldCharType="separate"/>
        </w:r>
        <w:r w:rsidR="00AF64F2" w:rsidRPr="00AF64F2">
          <w:rPr>
            <w:webHidden/>
          </w:rPr>
          <w:t>3</w:t>
        </w:r>
        <w:r w:rsidRPr="00AF64F2">
          <w:rPr>
            <w:webHidden/>
          </w:rPr>
          <w:fldChar w:fldCharType="end"/>
        </w:r>
      </w:hyperlink>
    </w:p>
    <w:p w:rsidR="00AF64F2" w:rsidRPr="00AF64F2" w:rsidRDefault="00003513" w:rsidP="00AF64F2">
      <w:pPr>
        <w:pStyle w:val="TOC2"/>
        <w:tabs>
          <w:tab w:val="left" w:pos="880"/>
          <w:tab w:val="right" w:leader="dot" w:pos="8875"/>
        </w:tabs>
        <w:spacing w:before="40" w:after="40" w:line="26" w:lineRule="atLeast"/>
        <w:rPr>
          <w:rFonts w:ascii="Times New Roman" w:hAnsi="Times New Roman" w:cs="Times New Roman"/>
          <w:b w:val="0"/>
          <w:bCs w:val="0"/>
          <w:noProof/>
          <w:sz w:val="26"/>
          <w:szCs w:val="26"/>
        </w:rPr>
      </w:pPr>
      <w:hyperlink w:anchor="_Toc477185438" w:history="1">
        <w:r w:rsidR="00AF64F2" w:rsidRPr="00AF64F2">
          <w:rPr>
            <w:rStyle w:val="Hyperlink"/>
            <w:rFonts w:ascii="Times New Roman" w:hAnsi="Times New Roman" w:cs="Times New Roman"/>
            <w:b w:val="0"/>
            <w:noProof/>
            <w:sz w:val="26"/>
            <w:szCs w:val="26"/>
          </w:rPr>
          <w:t>1.1.</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Tổng quan về Cổng thông tin Một cửa Quốc gia</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_Toc477185438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3</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2"/>
        <w:tabs>
          <w:tab w:val="left" w:pos="880"/>
          <w:tab w:val="right" w:leader="dot" w:pos="8875"/>
        </w:tabs>
        <w:spacing w:before="40" w:after="40" w:line="26" w:lineRule="atLeast"/>
        <w:rPr>
          <w:rFonts w:ascii="Times New Roman" w:hAnsi="Times New Roman" w:cs="Times New Roman"/>
          <w:b w:val="0"/>
          <w:bCs w:val="0"/>
          <w:noProof/>
          <w:sz w:val="26"/>
          <w:szCs w:val="26"/>
        </w:rPr>
      </w:pPr>
      <w:hyperlink w:anchor="_Toc477185439" w:history="1">
        <w:r w:rsidR="00AF64F2" w:rsidRPr="00AF64F2">
          <w:rPr>
            <w:rStyle w:val="Hyperlink"/>
            <w:rFonts w:ascii="Times New Roman" w:hAnsi="Times New Roman" w:cs="Times New Roman"/>
            <w:b w:val="0"/>
            <w:noProof/>
            <w:sz w:val="26"/>
            <w:szCs w:val="26"/>
          </w:rPr>
          <w:t>1.2.</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Phạm vi tài liệu</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_Toc477185439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3</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2"/>
        <w:tabs>
          <w:tab w:val="left" w:pos="880"/>
          <w:tab w:val="right" w:leader="dot" w:pos="8875"/>
        </w:tabs>
        <w:spacing w:before="40" w:after="40" w:line="26" w:lineRule="atLeast"/>
        <w:rPr>
          <w:rFonts w:ascii="Times New Roman" w:hAnsi="Times New Roman" w:cs="Times New Roman"/>
          <w:b w:val="0"/>
          <w:bCs w:val="0"/>
          <w:noProof/>
          <w:sz w:val="26"/>
          <w:szCs w:val="26"/>
        </w:rPr>
      </w:pPr>
      <w:hyperlink w:anchor="_Toc477185440" w:history="1">
        <w:r w:rsidR="00AF64F2" w:rsidRPr="00AF64F2">
          <w:rPr>
            <w:rStyle w:val="Hyperlink"/>
            <w:rFonts w:ascii="Times New Roman" w:hAnsi="Times New Roman" w:cs="Times New Roman"/>
            <w:b w:val="0"/>
            <w:noProof/>
            <w:sz w:val="26"/>
            <w:szCs w:val="26"/>
          </w:rPr>
          <w:t>1.3.</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Các thuật ngữ và từ viết tắt</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_Toc477185440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4</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2"/>
        <w:tabs>
          <w:tab w:val="left" w:pos="880"/>
          <w:tab w:val="right" w:leader="dot" w:pos="8875"/>
        </w:tabs>
        <w:spacing w:before="40" w:after="40" w:line="26" w:lineRule="atLeast"/>
        <w:rPr>
          <w:rFonts w:ascii="Times New Roman" w:hAnsi="Times New Roman" w:cs="Times New Roman"/>
          <w:b w:val="0"/>
          <w:bCs w:val="0"/>
          <w:noProof/>
          <w:sz w:val="26"/>
          <w:szCs w:val="26"/>
        </w:rPr>
      </w:pPr>
      <w:hyperlink w:anchor="_Toc477185441" w:history="1">
        <w:r w:rsidR="00AF64F2" w:rsidRPr="00AF64F2">
          <w:rPr>
            <w:rStyle w:val="Hyperlink"/>
            <w:rFonts w:ascii="Times New Roman" w:hAnsi="Times New Roman" w:cs="Times New Roman"/>
            <w:b w:val="0"/>
            <w:noProof/>
            <w:sz w:val="26"/>
            <w:szCs w:val="26"/>
          </w:rPr>
          <w:t>1.4.</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Cấu trúc tài liệu</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_Toc477185441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4</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1"/>
        <w:spacing w:before="40" w:after="40"/>
        <w:rPr>
          <w:b w:val="0"/>
          <w:bCs w:val="0"/>
          <w:i w:val="0"/>
          <w:iCs w:val="0"/>
          <w:kern w:val="0"/>
          <w:lang w:val="en-US"/>
        </w:rPr>
      </w:pPr>
      <w:hyperlink w:anchor="_Toc477185442" w:history="1">
        <w:r w:rsidR="00AF64F2" w:rsidRPr="00AF64F2">
          <w:rPr>
            <w:rStyle w:val="Hyperlink"/>
          </w:rPr>
          <w:t>II.</w:t>
        </w:r>
        <w:r w:rsidR="00AF64F2" w:rsidRPr="00AF64F2">
          <w:rPr>
            <w:b w:val="0"/>
            <w:bCs w:val="0"/>
            <w:i w:val="0"/>
            <w:iCs w:val="0"/>
            <w:kern w:val="0"/>
            <w:lang w:val="en-US"/>
          </w:rPr>
          <w:tab/>
        </w:r>
        <w:r w:rsidR="00AF64F2" w:rsidRPr="00AF64F2">
          <w:rPr>
            <w:rStyle w:val="Hyperlink"/>
          </w:rPr>
          <w:t>GIỚI THIỆU CÁC CHỨC NĂNG</w:t>
        </w:r>
        <w:r w:rsidR="00AF64F2" w:rsidRPr="00AF64F2">
          <w:rPr>
            <w:webHidden/>
          </w:rPr>
          <w:tab/>
        </w:r>
        <w:r w:rsidRPr="00AF64F2">
          <w:rPr>
            <w:webHidden/>
          </w:rPr>
          <w:fldChar w:fldCharType="begin"/>
        </w:r>
        <w:r w:rsidR="00AF64F2" w:rsidRPr="00AF64F2">
          <w:rPr>
            <w:webHidden/>
          </w:rPr>
          <w:instrText xml:space="preserve"> PAGEREF _Toc477185442 \h </w:instrText>
        </w:r>
        <w:r w:rsidRPr="00AF64F2">
          <w:rPr>
            <w:webHidden/>
          </w:rPr>
        </w:r>
        <w:r w:rsidRPr="00AF64F2">
          <w:rPr>
            <w:webHidden/>
          </w:rPr>
          <w:fldChar w:fldCharType="separate"/>
        </w:r>
        <w:r w:rsidR="00AF64F2" w:rsidRPr="00AF64F2">
          <w:rPr>
            <w:webHidden/>
          </w:rPr>
          <w:t>5</w:t>
        </w:r>
        <w:r w:rsidRPr="00AF64F2">
          <w:rPr>
            <w:webHidden/>
          </w:rPr>
          <w:fldChar w:fldCharType="end"/>
        </w:r>
      </w:hyperlink>
    </w:p>
    <w:p w:rsidR="00AF64F2" w:rsidRPr="00AF64F2" w:rsidRDefault="00003513" w:rsidP="00AF64F2">
      <w:pPr>
        <w:pStyle w:val="TOC2"/>
        <w:tabs>
          <w:tab w:val="left" w:pos="880"/>
          <w:tab w:val="right" w:leader="dot" w:pos="8875"/>
        </w:tabs>
        <w:spacing w:before="40" w:after="40" w:line="26" w:lineRule="atLeast"/>
        <w:rPr>
          <w:rFonts w:ascii="Times New Roman" w:hAnsi="Times New Roman" w:cs="Times New Roman"/>
          <w:b w:val="0"/>
          <w:bCs w:val="0"/>
          <w:noProof/>
          <w:sz w:val="26"/>
          <w:szCs w:val="26"/>
        </w:rPr>
      </w:pPr>
      <w:hyperlink w:anchor="_Toc477185443" w:history="1">
        <w:r w:rsidR="00AF64F2" w:rsidRPr="00AF64F2">
          <w:rPr>
            <w:rStyle w:val="Hyperlink"/>
            <w:rFonts w:ascii="Times New Roman" w:hAnsi="Times New Roman" w:cs="Times New Roman"/>
            <w:b w:val="0"/>
            <w:noProof/>
            <w:sz w:val="26"/>
            <w:szCs w:val="26"/>
          </w:rPr>
          <w:t>2.1.</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Đăng nhập hệ thống</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_Toc477185443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5</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2"/>
        <w:tabs>
          <w:tab w:val="left" w:pos="880"/>
          <w:tab w:val="right" w:leader="dot" w:pos="8875"/>
        </w:tabs>
        <w:spacing w:before="40" w:after="40" w:line="26" w:lineRule="atLeast"/>
        <w:rPr>
          <w:rFonts w:ascii="Times New Roman" w:hAnsi="Times New Roman" w:cs="Times New Roman"/>
          <w:b w:val="0"/>
          <w:bCs w:val="0"/>
          <w:noProof/>
          <w:sz w:val="26"/>
          <w:szCs w:val="26"/>
        </w:rPr>
      </w:pPr>
      <w:hyperlink w:anchor="_Toc477185444" w:history="1">
        <w:r w:rsidR="00AF64F2" w:rsidRPr="00AF64F2">
          <w:rPr>
            <w:rStyle w:val="Hyperlink"/>
            <w:rFonts w:ascii="Times New Roman" w:hAnsi="Times New Roman" w:cs="Times New Roman"/>
            <w:b w:val="0"/>
            <w:noProof/>
            <w:sz w:val="26"/>
            <w:szCs w:val="26"/>
          </w:rPr>
          <w:t>2.2.</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Nhóm các chức năng</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_Toc477185444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5</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1"/>
        <w:spacing w:before="40" w:after="40"/>
        <w:rPr>
          <w:b w:val="0"/>
          <w:bCs w:val="0"/>
          <w:i w:val="0"/>
          <w:iCs w:val="0"/>
          <w:kern w:val="0"/>
          <w:lang w:val="en-US"/>
        </w:rPr>
      </w:pPr>
      <w:hyperlink w:anchor="_Toc477185445" w:history="1">
        <w:r w:rsidR="00AF64F2" w:rsidRPr="00AF64F2">
          <w:rPr>
            <w:rStyle w:val="Hyperlink"/>
          </w:rPr>
          <w:t>III.</w:t>
        </w:r>
        <w:r w:rsidR="00AF64F2" w:rsidRPr="00AF64F2">
          <w:rPr>
            <w:b w:val="0"/>
            <w:bCs w:val="0"/>
            <w:i w:val="0"/>
            <w:iCs w:val="0"/>
            <w:kern w:val="0"/>
            <w:lang w:val="en-US"/>
          </w:rPr>
          <w:tab/>
        </w:r>
        <w:r w:rsidR="00AF64F2" w:rsidRPr="00AF64F2">
          <w:rPr>
            <w:rStyle w:val="Hyperlink"/>
          </w:rPr>
          <w:t>HƯỚNG DẪN SỬ DỤNG CÁC CHỨC NĂNG HỆ THỐNG</w:t>
        </w:r>
        <w:r w:rsidR="00AF64F2" w:rsidRPr="00AF64F2">
          <w:rPr>
            <w:webHidden/>
          </w:rPr>
          <w:tab/>
        </w:r>
        <w:r w:rsidRPr="00AF64F2">
          <w:rPr>
            <w:webHidden/>
          </w:rPr>
          <w:fldChar w:fldCharType="begin"/>
        </w:r>
        <w:r w:rsidR="00AF64F2" w:rsidRPr="00AF64F2">
          <w:rPr>
            <w:webHidden/>
          </w:rPr>
          <w:instrText xml:space="preserve"> PAGEREF _Toc477185445 \h </w:instrText>
        </w:r>
        <w:r w:rsidRPr="00AF64F2">
          <w:rPr>
            <w:webHidden/>
          </w:rPr>
        </w:r>
        <w:r w:rsidRPr="00AF64F2">
          <w:rPr>
            <w:webHidden/>
          </w:rPr>
          <w:fldChar w:fldCharType="separate"/>
        </w:r>
        <w:r w:rsidR="00AF64F2" w:rsidRPr="00AF64F2">
          <w:rPr>
            <w:webHidden/>
          </w:rPr>
          <w:t>8</w:t>
        </w:r>
        <w:r w:rsidRPr="00AF64F2">
          <w:rPr>
            <w:webHidden/>
          </w:rPr>
          <w:fldChar w:fldCharType="end"/>
        </w:r>
      </w:hyperlink>
    </w:p>
    <w:p w:rsidR="00AF64F2" w:rsidRPr="00AF64F2" w:rsidRDefault="00003513" w:rsidP="00AF64F2">
      <w:pPr>
        <w:pStyle w:val="TOC1"/>
        <w:spacing w:before="40" w:after="40"/>
        <w:rPr>
          <w:b w:val="0"/>
          <w:bCs w:val="0"/>
          <w:i w:val="0"/>
          <w:iCs w:val="0"/>
          <w:kern w:val="0"/>
          <w:lang w:val="en-US"/>
        </w:rPr>
      </w:pPr>
      <w:hyperlink w:anchor="_Toc477185446" w:history="1">
        <w:r w:rsidR="00AF64F2" w:rsidRPr="00AF64F2">
          <w:rPr>
            <w:rStyle w:val="Hyperlink"/>
          </w:rPr>
          <w:t></w:t>
        </w:r>
        <w:r w:rsidR="00AF64F2" w:rsidRPr="00AF64F2">
          <w:rPr>
            <w:b w:val="0"/>
            <w:bCs w:val="0"/>
            <w:i w:val="0"/>
            <w:iCs w:val="0"/>
            <w:kern w:val="0"/>
            <w:lang w:val="en-US"/>
          </w:rPr>
          <w:tab/>
        </w:r>
        <w:r w:rsidR="00AF64F2" w:rsidRPr="00AF64F2">
          <w:rPr>
            <w:rStyle w:val="Hyperlink"/>
          </w:rPr>
          <w:t>Hồ sơ xuất khẩu kim cương thô</w:t>
        </w:r>
        <w:r w:rsidR="00AF64F2" w:rsidRPr="00AF64F2">
          <w:rPr>
            <w:webHidden/>
          </w:rPr>
          <w:tab/>
        </w:r>
        <w:r w:rsidRPr="00AF64F2">
          <w:rPr>
            <w:webHidden/>
          </w:rPr>
          <w:fldChar w:fldCharType="begin"/>
        </w:r>
        <w:r w:rsidR="00AF64F2" w:rsidRPr="00AF64F2">
          <w:rPr>
            <w:webHidden/>
          </w:rPr>
          <w:instrText xml:space="preserve"> PAGEREF _Toc477185446 \h </w:instrText>
        </w:r>
        <w:r w:rsidRPr="00AF64F2">
          <w:rPr>
            <w:webHidden/>
          </w:rPr>
        </w:r>
        <w:r w:rsidRPr="00AF64F2">
          <w:rPr>
            <w:webHidden/>
          </w:rPr>
          <w:fldChar w:fldCharType="separate"/>
        </w:r>
        <w:r w:rsidR="00AF64F2" w:rsidRPr="00AF64F2">
          <w:rPr>
            <w:webHidden/>
          </w:rPr>
          <w:t>8</w:t>
        </w:r>
        <w:r w:rsidRPr="00AF64F2">
          <w:rPr>
            <w:webHidden/>
          </w:rPr>
          <w:fldChar w:fldCharType="end"/>
        </w:r>
      </w:hyperlink>
    </w:p>
    <w:p w:rsidR="00AF64F2" w:rsidRPr="00AF64F2" w:rsidRDefault="00003513" w:rsidP="00AF64F2">
      <w:pPr>
        <w:pStyle w:val="TOC2"/>
        <w:tabs>
          <w:tab w:val="left" w:pos="880"/>
          <w:tab w:val="right" w:leader="dot" w:pos="8875"/>
        </w:tabs>
        <w:spacing w:before="40" w:after="40" w:line="26" w:lineRule="atLeast"/>
        <w:rPr>
          <w:rFonts w:ascii="Times New Roman" w:hAnsi="Times New Roman" w:cs="Times New Roman"/>
          <w:b w:val="0"/>
          <w:bCs w:val="0"/>
          <w:noProof/>
          <w:sz w:val="26"/>
          <w:szCs w:val="26"/>
        </w:rPr>
      </w:pPr>
      <w:hyperlink w:anchor="_Toc477185447" w:history="1">
        <w:r w:rsidR="00AF64F2" w:rsidRPr="00AF64F2">
          <w:rPr>
            <w:rStyle w:val="Hyperlink"/>
            <w:rFonts w:ascii="Times New Roman" w:hAnsi="Times New Roman" w:cs="Times New Roman"/>
            <w:b w:val="0"/>
            <w:noProof/>
            <w:sz w:val="26"/>
            <w:szCs w:val="26"/>
          </w:rPr>
          <w:t>3.1.</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Quản lý tìm kiếm hồ sơ</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_Toc477185447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8</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2"/>
        <w:tabs>
          <w:tab w:val="left" w:pos="880"/>
          <w:tab w:val="right" w:leader="dot" w:pos="8875"/>
        </w:tabs>
        <w:spacing w:before="40" w:after="40" w:line="26" w:lineRule="atLeast"/>
        <w:rPr>
          <w:rFonts w:ascii="Times New Roman" w:hAnsi="Times New Roman" w:cs="Times New Roman"/>
          <w:b w:val="0"/>
          <w:bCs w:val="0"/>
          <w:noProof/>
          <w:sz w:val="26"/>
          <w:szCs w:val="26"/>
        </w:rPr>
      </w:pPr>
      <w:hyperlink w:anchor="_Toc477185448" w:history="1">
        <w:r w:rsidR="00AF64F2" w:rsidRPr="00AF64F2">
          <w:rPr>
            <w:rStyle w:val="Hyperlink"/>
            <w:rFonts w:ascii="Times New Roman" w:hAnsi="Times New Roman" w:cs="Times New Roman"/>
            <w:b w:val="0"/>
            <w:noProof/>
            <w:sz w:val="26"/>
            <w:szCs w:val="26"/>
          </w:rPr>
          <w:t>3.2.</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Khai báo hồ sơ</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_Toc477185448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11</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2"/>
        <w:tabs>
          <w:tab w:val="left" w:pos="880"/>
          <w:tab w:val="right" w:leader="dot" w:pos="8875"/>
        </w:tabs>
        <w:spacing w:before="40" w:after="40" w:line="26" w:lineRule="atLeast"/>
        <w:rPr>
          <w:rFonts w:ascii="Times New Roman" w:hAnsi="Times New Roman" w:cs="Times New Roman"/>
          <w:b w:val="0"/>
          <w:bCs w:val="0"/>
          <w:noProof/>
          <w:sz w:val="26"/>
          <w:szCs w:val="26"/>
        </w:rPr>
      </w:pPr>
      <w:hyperlink w:anchor="_Toc477185449" w:history="1">
        <w:r w:rsidR="00AF64F2" w:rsidRPr="00AF64F2">
          <w:rPr>
            <w:rStyle w:val="Hyperlink"/>
            <w:rFonts w:ascii="Times New Roman" w:hAnsi="Times New Roman" w:cs="Times New Roman"/>
            <w:b w:val="0"/>
            <w:noProof/>
            <w:sz w:val="26"/>
            <w:szCs w:val="26"/>
          </w:rPr>
          <w:t>3.3.</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Sửa hồ sơ</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_Toc477185449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15</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2"/>
        <w:tabs>
          <w:tab w:val="left" w:pos="880"/>
          <w:tab w:val="right" w:leader="dot" w:pos="8875"/>
        </w:tabs>
        <w:spacing w:before="40" w:after="40" w:line="26" w:lineRule="atLeast"/>
        <w:rPr>
          <w:rFonts w:ascii="Times New Roman" w:hAnsi="Times New Roman" w:cs="Times New Roman"/>
          <w:b w:val="0"/>
          <w:bCs w:val="0"/>
          <w:noProof/>
          <w:sz w:val="26"/>
          <w:szCs w:val="26"/>
        </w:rPr>
      </w:pPr>
      <w:hyperlink w:anchor="_Toc477185450" w:history="1">
        <w:r w:rsidR="00AF64F2" w:rsidRPr="00AF64F2">
          <w:rPr>
            <w:rStyle w:val="Hyperlink"/>
            <w:rFonts w:ascii="Times New Roman" w:hAnsi="Times New Roman" w:cs="Times New Roman"/>
            <w:b w:val="0"/>
            <w:noProof/>
            <w:sz w:val="26"/>
            <w:szCs w:val="26"/>
          </w:rPr>
          <w:t>3.4.</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Gửi hồ sơ sang BCT</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_Toc477185450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16</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3"/>
        <w:tabs>
          <w:tab w:val="left" w:pos="1320"/>
          <w:tab w:val="right" w:leader="dot" w:pos="8875"/>
        </w:tabs>
        <w:spacing w:before="40" w:after="40" w:line="26" w:lineRule="atLeast"/>
        <w:rPr>
          <w:rFonts w:ascii="Times New Roman" w:hAnsi="Times New Roman" w:cs="Times New Roman"/>
          <w:noProof/>
          <w:sz w:val="26"/>
          <w:szCs w:val="26"/>
        </w:rPr>
      </w:pPr>
      <w:hyperlink w:anchor="_Toc477185451" w:history="1">
        <w:r w:rsidR="00AF64F2" w:rsidRPr="00AF64F2">
          <w:rPr>
            <w:rStyle w:val="Hyperlink"/>
            <w:rFonts w:ascii="Times New Roman" w:hAnsi="Times New Roman" w:cs="Times New Roman"/>
            <w:noProof/>
            <w:sz w:val="26"/>
            <w:szCs w:val="26"/>
          </w:rPr>
          <w:t>3.4.1.</w:t>
        </w:r>
        <w:r w:rsidR="00AF64F2" w:rsidRPr="00AF64F2">
          <w:rPr>
            <w:rFonts w:ascii="Times New Roman" w:hAnsi="Times New Roman" w:cs="Times New Roman"/>
            <w:noProof/>
            <w:sz w:val="26"/>
            <w:szCs w:val="26"/>
          </w:rPr>
          <w:tab/>
        </w:r>
        <w:r w:rsidR="00AF64F2" w:rsidRPr="00AF64F2">
          <w:rPr>
            <w:rStyle w:val="Hyperlink"/>
            <w:rFonts w:ascii="Times New Roman" w:hAnsi="Times New Roman" w:cs="Times New Roman"/>
            <w:noProof/>
            <w:sz w:val="26"/>
            <w:szCs w:val="26"/>
          </w:rPr>
          <w:t>Gửi hồ sơ không sử dụng chữ ký số</w:t>
        </w:r>
        <w:r w:rsidR="00AF64F2" w:rsidRPr="00AF64F2">
          <w:rPr>
            <w:rFonts w:ascii="Times New Roman" w:hAnsi="Times New Roman" w:cs="Times New Roman"/>
            <w:noProof/>
            <w:webHidden/>
            <w:sz w:val="26"/>
            <w:szCs w:val="26"/>
          </w:rPr>
          <w:tab/>
        </w:r>
        <w:r w:rsidRPr="00AF64F2">
          <w:rPr>
            <w:rFonts w:ascii="Times New Roman" w:hAnsi="Times New Roman" w:cs="Times New Roman"/>
            <w:noProof/>
            <w:webHidden/>
            <w:sz w:val="26"/>
            <w:szCs w:val="26"/>
          </w:rPr>
          <w:fldChar w:fldCharType="begin"/>
        </w:r>
        <w:r w:rsidR="00AF64F2" w:rsidRPr="00AF64F2">
          <w:rPr>
            <w:rFonts w:ascii="Times New Roman" w:hAnsi="Times New Roman" w:cs="Times New Roman"/>
            <w:noProof/>
            <w:webHidden/>
            <w:sz w:val="26"/>
            <w:szCs w:val="26"/>
          </w:rPr>
          <w:instrText xml:space="preserve"> PAGEREF _Toc477185451 \h </w:instrText>
        </w:r>
        <w:r w:rsidRPr="00AF64F2">
          <w:rPr>
            <w:rFonts w:ascii="Times New Roman" w:hAnsi="Times New Roman" w:cs="Times New Roman"/>
            <w:noProof/>
            <w:webHidden/>
            <w:sz w:val="26"/>
            <w:szCs w:val="26"/>
          </w:rPr>
        </w:r>
        <w:r w:rsidRPr="00AF64F2">
          <w:rPr>
            <w:rFonts w:ascii="Times New Roman" w:hAnsi="Times New Roman" w:cs="Times New Roman"/>
            <w:noProof/>
            <w:webHidden/>
            <w:sz w:val="26"/>
            <w:szCs w:val="26"/>
          </w:rPr>
          <w:fldChar w:fldCharType="separate"/>
        </w:r>
        <w:r w:rsidR="00AF64F2" w:rsidRPr="00AF64F2">
          <w:rPr>
            <w:rFonts w:ascii="Times New Roman" w:hAnsi="Times New Roman" w:cs="Times New Roman"/>
            <w:noProof/>
            <w:webHidden/>
            <w:sz w:val="26"/>
            <w:szCs w:val="26"/>
          </w:rPr>
          <w:t>17</w:t>
        </w:r>
        <w:r w:rsidRPr="00AF64F2">
          <w:rPr>
            <w:rFonts w:ascii="Times New Roman" w:hAnsi="Times New Roman" w:cs="Times New Roman"/>
            <w:noProof/>
            <w:webHidden/>
            <w:sz w:val="26"/>
            <w:szCs w:val="26"/>
          </w:rPr>
          <w:fldChar w:fldCharType="end"/>
        </w:r>
      </w:hyperlink>
    </w:p>
    <w:p w:rsidR="00AF64F2" w:rsidRPr="00AF64F2" w:rsidRDefault="00003513" w:rsidP="00AF64F2">
      <w:pPr>
        <w:pStyle w:val="TOC3"/>
        <w:tabs>
          <w:tab w:val="left" w:pos="1320"/>
          <w:tab w:val="right" w:leader="dot" w:pos="8875"/>
        </w:tabs>
        <w:spacing w:before="40" w:after="40" w:line="26" w:lineRule="atLeast"/>
        <w:rPr>
          <w:rFonts w:ascii="Times New Roman" w:hAnsi="Times New Roman" w:cs="Times New Roman"/>
          <w:noProof/>
          <w:sz w:val="26"/>
          <w:szCs w:val="26"/>
        </w:rPr>
      </w:pPr>
      <w:hyperlink w:anchor="_Toc477185452" w:history="1">
        <w:r w:rsidR="00AF64F2" w:rsidRPr="00AF64F2">
          <w:rPr>
            <w:rStyle w:val="Hyperlink"/>
            <w:rFonts w:ascii="Times New Roman" w:hAnsi="Times New Roman" w:cs="Times New Roman"/>
            <w:noProof/>
            <w:sz w:val="26"/>
            <w:szCs w:val="26"/>
          </w:rPr>
          <w:t>3.4.2.</w:t>
        </w:r>
        <w:r w:rsidR="00AF64F2" w:rsidRPr="00AF64F2">
          <w:rPr>
            <w:rFonts w:ascii="Times New Roman" w:hAnsi="Times New Roman" w:cs="Times New Roman"/>
            <w:noProof/>
            <w:sz w:val="26"/>
            <w:szCs w:val="26"/>
          </w:rPr>
          <w:tab/>
        </w:r>
        <w:r w:rsidR="00AF64F2" w:rsidRPr="00AF64F2">
          <w:rPr>
            <w:rStyle w:val="Hyperlink"/>
            <w:rFonts w:ascii="Times New Roman" w:hAnsi="Times New Roman" w:cs="Times New Roman"/>
            <w:noProof/>
            <w:sz w:val="26"/>
            <w:szCs w:val="26"/>
          </w:rPr>
          <w:t>Gửi hồ sơ sử dụng chữ ký số</w:t>
        </w:r>
        <w:r w:rsidR="00AF64F2" w:rsidRPr="00AF64F2">
          <w:rPr>
            <w:rFonts w:ascii="Times New Roman" w:hAnsi="Times New Roman" w:cs="Times New Roman"/>
            <w:noProof/>
            <w:webHidden/>
            <w:sz w:val="26"/>
            <w:szCs w:val="26"/>
          </w:rPr>
          <w:tab/>
        </w:r>
        <w:r w:rsidRPr="00AF64F2">
          <w:rPr>
            <w:rFonts w:ascii="Times New Roman" w:hAnsi="Times New Roman" w:cs="Times New Roman"/>
            <w:noProof/>
            <w:webHidden/>
            <w:sz w:val="26"/>
            <w:szCs w:val="26"/>
          </w:rPr>
          <w:fldChar w:fldCharType="begin"/>
        </w:r>
        <w:r w:rsidR="00AF64F2" w:rsidRPr="00AF64F2">
          <w:rPr>
            <w:rFonts w:ascii="Times New Roman" w:hAnsi="Times New Roman" w:cs="Times New Roman"/>
            <w:noProof/>
            <w:webHidden/>
            <w:sz w:val="26"/>
            <w:szCs w:val="26"/>
          </w:rPr>
          <w:instrText xml:space="preserve"> PAGEREF _Toc477185452 \h </w:instrText>
        </w:r>
        <w:r w:rsidRPr="00AF64F2">
          <w:rPr>
            <w:rFonts w:ascii="Times New Roman" w:hAnsi="Times New Roman" w:cs="Times New Roman"/>
            <w:noProof/>
            <w:webHidden/>
            <w:sz w:val="26"/>
            <w:szCs w:val="26"/>
          </w:rPr>
        </w:r>
        <w:r w:rsidRPr="00AF64F2">
          <w:rPr>
            <w:rFonts w:ascii="Times New Roman" w:hAnsi="Times New Roman" w:cs="Times New Roman"/>
            <w:noProof/>
            <w:webHidden/>
            <w:sz w:val="26"/>
            <w:szCs w:val="26"/>
          </w:rPr>
          <w:fldChar w:fldCharType="separate"/>
        </w:r>
        <w:r w:rsidR="00AF64F2" w:rsidRPr="00AF64F2">
          <w:rPr>
            <w:rFonts w:ascii="Times New Roman" w:hAnsi="Times New Roman" w:cs="Times New Roman"/>
            <w:noProof/>
            <w:webHidden/>
            <w:sz w:val="26"/>
            <w:szCs w:val="26"/>
          </w:rPr>
          <w:t>18</w:t>
        </w:r>
        <w:r w:rsidRPr="00AF64F2">
          <w:rPr>
            <w:rFonts w:ascii="Times New Roman" w:hAnsi="Times New Roman" w:cs="Times New Roman"/>
            <w:noProof/>
            <w:webHidden/>
            <w:sz w:val="26"/>
            <w:szCs w:val="26"/>
          </w:rPr>
          <w:fldChar w:fldCharType="end"/>
        </w:r>
      </w:hyperlink>
    </w:p>
    <w:p w:rsidR="00AF64F2" w:rsidRPr="00AF64F2" w:rsidRDefault="00003513" w:rsidP="00AF64F2">
      <w:pPr>
        <w:pStyle w:val="TOC2"/>
        <w:tabs>
          <w:tab w:val="left" w:pos="880"/>
          <w:tab w:val="right" w:leader="dot" w:pos="8875"/>
        </w:tabs>
        <w:spacing w:before="40" w:after="40" w:line="26" w:lineRule="atLeast"/>
        <w:rPr>
          <w:rFonts w:ascii="Times New Roman" w:hAnsi="Times New Roman" w:cs="Times New Roman"/>
          <w:b w:val="0"/>
          <w:bCs w:val="0"/>
          <w:noProof/>
          <w:sz w:val="26"/>
          <w:szCs w:val="26"/>
        </w:rPr>
      </w:pPr>
      <w:hyperlink w:anchor="_Toc477185453" w:history="1">
        <w:r w:rsidR="00AF64F2" w:rsidRPr="00AF64F2">
          <w:rPr>
            <w:rStyle w:val="Hyperlink"/>
            <w:rFonts w:ascii="Times New Roman" w:hAnsi="Times New Roman" w:cs="Times New Roman"/>
            <w:b w:val="0"/>
            <w:noProof/>
            <w:sz w:val="26"/>
            <w:szCs w:val="26"/>
          </w:rPr>
          <w:t>3.5.</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Xóa hồ sơ</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_Toc477185453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20</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2"/>
        <w:tabs>
          <w:tab w:val="left" w:pos="880"/>
          <w:tab w:val="right" w:leader="dot" w:pos="8875"/>
        </w:tabs>
        <w:spacing w:before="40" w:after="40" w:line="26" w:lineRule="atLeast"/>
        <w:rPr>
          <w:rFonts w:ascii="Times New Roman" w:hAnsi="Times New Roman" w:cs="Times New Roman"/>
          <w:b w:val="0"/>
          <w:bCs w:val="0"/>
          <w:noProof/>
          <w:sz w:val="26"/>
          <w:szCs w:val="26"/>
        </w:rPr>
      </w:pPr>
      <w:hyperlink w:anchor="_Toc477185454" w:history="1">
        <w:r w:rsidR="00AF64F2" w:rsidRPr="00AF64F2">
          <w:rPr>
            <w:rStyle w:val="Hyperlink"/>
            <w:rFonts w:ascii="Times New Roman" w:hAnsi="Times New Roman" w:cs="Times New Roman"/>
            <w:b w:val="0"/>
            <w:noProof/>
            <w:sz w:val="26"/>
            <w:szCs w:val="26"/>
          </w:rPr>
          <w:t>3.6.</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DN sửa hồ sơ theo yêu cầu của BCT</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_Toc477185454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21</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2"/>
        <w:tabs>
          <w:tab w:val="left" w:pos="880"/>
          <w:tab w:val="right" w:leader="dot" w:pos="8875"/>
        </w:tabs>
        <w:spacing w:before="40" w:after="40" w:line="26" w:lineRule="atLeast"/>
        <w:rPr>
          <w:rFonts w:ascii="Times New Roman" w:hAnsi="Times New Roman" w:cs="Times New Roman"/>
          <w:b w:val="0"/>
          <w:bCs w:val="0"/>
          <w:noProof/>
          <w:sz w:val="26"/>
          <w:szCs w:val="26"/>
        </w:rPr>
      </w:pPr>
      <w:hyperlink w:anchor="_Toc477185455" w:history="1">
        <w:r w:rsidR="00AF64F2" w:rsidRPr="00AF64F2">
          <w:rPr>
            <w:rStyle w:val="Hyperlink"/>
            <w:rFonts w:ascii="Times New Roman" w:hAnsi="Times New Roman" w:cs="Times New Roman"/>
            <w:b w:val="0"/>
            <w:noProof/>
            <w:sz w:val="26"/>
            <w:szCs w:val="26"/>
          </w:rPr>
          <w:t>3.7.</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Gửi yêu cầu sửa hồ sơ</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_Toc477185455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22</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3"/>
        <w:tabs>
          <w:tab w:val="left" w:pos="1320"/>
          <w:tab w:val="right" w:leader="dot" w:pos="8875"/>
        </w:tabs>
        <w:spacing w:before="40" w:after="40" w:line="26" w:lineRule="atLeast"/>
        <w:rPr>
          <w:rFonts w:ascii="Times New Roman" w:hAnsi="Times New Roman" w:cs="Times New Roman"/>
          <w:noProof/>
          <w:sz w:val="26"/>
          <w:szCs w:val="26"/>
        </w:rPr>
      </w:pPr>
      <w:hyperlink w:anchor="_Toc477185456" w:history="1">
        <w:r w:rsidR="00AF64F2" w:rsidRPr="00AF64F2">
          <w:rPr>
            <w:rStyle w:val="Hyperlink"/>
            <w:rFonts w:ascii="Times New Roman" w:hAnsi="Times New Roman" w:cs="Times New Roman"/>
            <w:noProof/>
            <w:sz w:val="26"/>
            <w:szCs w:val="26"/>
          </w:rPr>
          <w:t>3.7.1.</w:t>
        </w:r>
        <w:r w:rsidR="00AF64F2" w:rsidRPr="00AF64F2">
          <w:rPr>
            <w:rFonts w:ascii="Times New Roman" w:hAnsi="Times New Roman" w:cs="Times New Roman"/>
            <w:noProof/>
            <w:sz w:val="26"/>
            <w:szCs w:val="26"/>
          </w:rPr>
          <w:tab/>
        </w:r>
        <w:r w:rsidR="00AF64F2" w:rsidRPr="00AF64F2">
          <w:rPr>
            <w:rStyle w:val="Hyperlink"/>
            <w:rFonts w:ascii="Times New Roman" w:hAnsi="Times New Roman" w:cs="Times New Roman"/>
            <w:noProof/>
            <w:sz w:val="26"/>
            <w:szCs w:val="26"/>
          </w:rPr>
          <w:t>Gửi yêu cầu sửa khi hồ sơ được duyệt điện tử</w:t>
        </w:r>
        <w:r w:rsidR="00AF64F2" w:rsidRPr="00AF64F2">
          <w:rPr>
            <w:rFonts w:ascii="Times New Roman" w:hAnsi="Times New Roman" w:cs="Times New Roman"/>
            <w:noProof/>
            <w:webHidden/>
            <w:sz w:val="26"/>
            <w:szCs w:val="26"/>
          </w:rPr>
          <w:tab/>
        </w:r>
        <w:r w:rsidRPr="00AF64F2">
          <w:rPr>
            <w:rFonts w:ascii="Times New Roman" w:hAnsi="Times New Roman" w:cs="Times New Roman"/>
            <w:noProof/>
            <w:webHidden/>
            <w:sz w:val="26"/>
            <w:szCs w:val="26"/>
          </w:rPr>
          <w:fldChar w:fldCharType="begin"/>
        </w:r>
        <w:r w:rsidR="00AF64F2" w:rsidRPr="00AF64F2">
          <w:rPr>
            <w:rFonts w:ascii="Times New Roman" w:hAnsi="Times New Roman" w:cs="Times New Roman"/>
            <w:noProof/>
            <w:webHidden/>
            <w:sz w:val="26"/>
            <w:szCs w:val="26"/>
          </w:rPr>
          <w:instrText xml:space="preserve"> PAGEREF _Toc477185456 \h </w:instrText>
        </w:r>
        <w:r w:rsidRPr="00AF64F2">
          <w:rPr>
            <w:rFonts w:ascii="Times New Roman" w:hAnsi="Times New Roman" w:cs="Times New Roman"/>
            <w:noProof/>
            <w:webHidden/>
            <w:sz w:val="26"/>
            <w:szCs w:val="26"/>
          </w:rPr>
        </w:r>
        <w:r w:rsidRPr="00AF64F2">
          <w:rPr>
            <w:rFonts w:ascii="Times New Roman" w:hAnsi="Times New Roman" w:cs="Times New Roman"/>
            <w:noProof/>
            <w:webHidden/>
            <w:sz w:val="26"/>
            <w:szCs w:val="26"/>
          </w:rPr>
          <w:fldChar w:fldCharType="separate"/>
        </w:r>
        <w:r w:rsidR="00AF64F2" w:rsidRPr="00AF64F2">
          <w:rPr>
            <w:rFonts w:ascii="Times New Roman" w:hAnsi="Times New Roman" w:cs="Times New Roman"/>
            <w:noProof/>
            <w:webHidden/>
            <w:sz w:val="26"/>
            <w:szCs w:val="26"/>
          </w:rPr>
          <w:t>22</w:t>
        </w:r>
        <w:r w:rsidRPr="00AF64F2">
          <w:rPr>
            <w:rFonts w:ascii="Times New Roman" w:hAnsi="Times New Roman" w:cs="Times New Roman"/>
            <w:noProof/>
            <w:webHidden/>
            <w:sz w:val="26"/>
            <w:szCs w:val="26"/>
          </w:rPr>
          <w:fldChar w:fldCharType="end"/>
        </w:r>
      </w:hyperlink>
    </w:p>
    <w:p w:rsidR="00AF64F2" w:rsidRPr="00AF64F2" w:rsidRDefault="00003513" w:rsidP="00AF64F2">
      <w:pPr>
        <w:pStyle w:val="TOC3"/>
        <w:tabs>
          <w:tab w:val="left" w:pos="1320"/>
          <w:tab w:val="right" w:leader="dot" w:pos="8875"/>
        </w:tabs>
        <w:spacing w:before="40" w:after="40" w:line="26" w:lineRule="atLeast"/>
        <w:rPr>
          <w:rFonts w:ascii="Times New Roman" w:hAnsi="Times New Roman" w:cs="Times New Roman"/>
          <w:noProof/>
          <w:sz w:val="26"/>
          <w:szCs w:val="26"/>
        </w:rPr>
      </w:pPr>
      <w:hyperlink w:anchor="_Toc477185457" w:history="1">
        <w:r w:rsidR="00AF64F2" w:rsidRPr="00AF64F2">
          <w:rPr>
            <w:rStyle w:val="Hyperlink"/>
            <w:rFonts w:ascii="Times New Roman" w:hAnsi="Times New Roman" w:cs="Times New Roman"/>
            <w:noProof/>
            <w:sz w:val="26"/>
            <w:szCs w:val="26"/>
          </w:rPr>
          <w:t>3.7.2.</w:t>
        </w:r>
        <w:r w:rsidR="00AF64F2" w:rsidRPr="00AF64F2">
          <w:rPr>
            <w:rFonts w:ascii="Times New Roman" w:hAnsi="Times New Roman" w:cs="Times New Roman"/>
            <w:noProof/>
            <w:sz w:val="26"/>
            <w:szCs w:val="26"/>
          </w:rPr>
          <w:tab/>
        </w:r>
        <w:r w:rsidR="00AF64F2" w:rsidRPr="00AF64F2">
          <w:rPr>
            <w:rStyle w:val="Hyperlink"/>
            <w:rFonts w:ascii="Times New Roman" w:hAnsi="Times New Roman" w:cs="Times New Roman"/>
            <w:noProof/>
            <w:sz w:val="26"/>
            <w:szCs w:val="26"/>
          </w:rPr>
          <w:t>Gửi yêu cầu sửa sau khi hồ sơ được xác nhận</w:t>
        </w:r>
        <w:r w:rsidR="00AF64F2" w:rsidRPr="00AF64F2">
          <w:rPr>
            <w:rFonts w:ascii="Times New Roman" w:hAnsi="Times New Roman" w:cs="Times New Roman"/>
            <w:noProof/>
            <w:webHidden/>
            <w:sz w:val="26"/>
            <w:szCs w:val="26"/>
          </w:rPr>
          <w:tab/>
        </w:r>
        <w:r w:rsidRPr="00AF64F2">
          <w:rPr>
            <w:rFonts w:ascii="Times New Roman" w:hAnsi="Times New Roman" w:cs="Times New Roman"/>
            <w:noProof/>
            <w:webHidden/>
            <w:sz w:val="26"/>
            <w:szCs w:val="26"/>
          </w:rPr>
          <w:fldChar w:fldCharType="begin"/>
        </w:r>
        <w:r w:rsidR="00AF64F2" w:rsidRPr="00AF64F2">
          <w:rPr>
            <w:rFonts w:ascii="Times New Roman" w:hAnsi="Times New Roman" w:cs="Times New Roman"/>
            <w:noProof/>
            <w:webHidden/>
            <w:sz w:val="26"/>
            <w:szCs w:val="26"/>
          </w:rPr>
          <w:instrText xml:space="preserve"> PAGEREF _Toc477185457 \h </w:instrText>
        </w:r>
        <w:r w:rsidRPr="00AF64F2">
          <w:rPr>
            <w:rFonts w:ascii="Times New Roman" w:hAnsi="Times New Roman" w:cs="Times New Roman"/>
            <w:noProof/>
            <w:webHidden/>
            <w:sz w:val="26"/>
            <w:szCs w:val="26"/>
          </w:rPr>
        </w:r>
        <w:r w:rsidRPr="00AF64F2">
          <w:rPr>
            <w:rFonts w:ascii="Times New Roman" w:hAnsi="Times New Roman" w:cs="Times New Roman"/>
            <w:noProof/>
            <w:webHidden/>
            <w:sz w:val="26"/>
            <w:szCs w:val="26"/>
          </w:rPr>
          <w:fldChar w:fldCharType="separate"/>
        </w:r>
        <w:r w:rsidR="00AF64F2" w:rsidRPr="00AF64F2">
          <w:rPr>
            <w:rFonts w:ascii="Times New Roman" w:hAnsi="Times New Roman" w:cs="Times New Roman"/>
            <w:noProof/>
            <w:webHidden/>
            <w:sz w:val="26"/>
            <w:szCs w:val="26"/>
          </w:rPr>
          <w:t>24</w:t>
        </w:r>
        <w:r w:rsidRPr="00AF64F2">
          <w:rPr>
            <w:rFonts w:ascii="Times New Roman" w:hAnsi="Times New Roman" w:cs="Times New Roman"/>
            <w:noProof/>
            <w:webHidden/>
            <w:sz w:val="26"/>
            <w:szCs w:val="26"/>
          </w:rPr>
          <w:fldChar w:fldCharType="end"/>
        </w:r>
      </w:hyperlink>
    </w:p>
    <w:p w:rsidR="00AF64F2" w:rsidRPr="00AF64F2" w:rsidRDefault="00003513" w:rsidP="00AF64F2">
      <w:pPr>
        <w:pStyle w:val="TOC2"/>
        <w:tabs>
          <w:tab w:val="left" w:pos="880"/>
          <w:tab w:val="right" w:leader="dot" w:pos="8875"/>
        </w:tabs>
        <w:spacing w:before="40" w:after="40" w:line="26" w:lineRule="atLeast"/>
        <w:rPr>
          <w:rFonts w:ascii="Times New Roman" w:hAnsi="Times New Roman" w:cs="Times New Roman"/>
          <w:b w:val="0"/>
          <w:bCs w:val="0"/>
          <w:noProof/>
          <w:sz w:val="26"/>
          <w:szCs w:val="26"/>
        </w:rPr>
      </w:pPr>
      <w:hyperlink w:anchor="_Toc477185458" w:history="1">
        <w:r w:rsidR="00AF64F2" w:rsidRPr="00AF64F2">
          <w:rPr>
            <w:rStyle w:val="Hyperlink"/>
            <w:rFonts w:ascii="Times New Roman" w:hAnsi="Times New Roman" w:cs="Times New Roman"/>
            <w:b w:val="0"/>
            <w:noProof/>
            <w:sz w:val="26"/>
            <w:szCs w:val="26"/>
          </w:rPr>
          <w:t>3.8.</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Gửi yêu cầu hủy hồ sơ</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_Toc477185458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26</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2"/>
        <w:tabs>
          <w:tab w:val="left" w:pos="880"/>
          <w:tab w:val="right" w:leader="dot" w:pos="8875"/>
        </w:tabs>
        <w:spacing w:before="40" w:after="40" w:line="26" w:lineRule="atLeast"/>
        <w:rPr>
          <w:rFonts w:ascii="Times New Roman" w:hAnsi="Times New Roman" w:cs="Times New Roman"/>
          <w:b w:val="0"/>
          <w:bCs w:val="0"/>
          <w:noProof/>
          <w:sz w:val="26"/>
          <w:szCs w:val="26"/>
        </w:rPr>
      </w:pPr>
      <w:hyperlink w:anchor="_Toc477185459" w:history="1">
        <w:r w:rsidR="00AF64F2" w:rsidRPr="00AF64F2">
          <w:rPr>
            <w:rStyle w:val="Hyperlink"/>
            <w:rFonts w:ascii="Times New Roman" w:hAnsi="Times New Roman" w:cs="Times New Roman"/>
            <w:b w:val="0"/>
            <w:noProof/>
            <w:sz w:val="26"/>
            <w:szCs w:val="26"/>
          </w:rPr>
          <w:t>3.9.</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Xem chi tiết thông tin hồ sơ</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_Toc477185459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29</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2"/>
        <w:tabs>
          <w:tab w:val="left" w:pos="1100"/>
          <w:tab w:val="right" w:leader="dot" w:pos="8875"/>
        </w:tabs>
        <w:spacing w:before="40" w:after="40" w:line="26" w:lineRule="atLeast"/>
        <w:rPr>
          <w:rFonts w:ascii="Times New Roman" w:hAnsi="Times New Roman" w:cs="Times New Roman"/>
          <w:b w:val="0"/>
          <w:bCs w:val="0"/>
          <w:noProof/>
          <w:sz w:val="26"/>
          <w:szCs w:val="26"/>
        </w:rPr>
      </w:pPr>
      <w:hyperlink w:anchor="_Toc477185460" w:history="1">
        <w:r w:rsidR="00AF64F2" w:rsidRPr="00AF64F2">
          <w:rPr>
            <w:rStyle w:val="Hyperlink"/>
            <w:rFonts w:ascii="Times New Roman" w:hAnsi="Times New Roman" w:cs="Times New Roman"/>
            <w:b w:val="0"/>
            <w:noProof/>
            <w:sz w:val="26"/>
            <w:szCs w:val="26"/>
          </w:rPr>
          <w:t>3.10.</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Xem lịch sử tác động của hồ sơ</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_Toc477185460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30</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2"/>
        <w:tabs>
          <w:tab w:val="left" w:pos="1100"/>
          <w:tab w:val="right" w:leader="dot" w:pos="8875"/>
        </w:tabs>
        <w:spacing w:before="40" w:after="40" w:line="26" w:lineRule="atLeast"/>
        <w:rPr>
          <w:rFonts w:ascii="Times New Roman" w:hAnsi="Times New Roman" w:cs="Times New Roman"/>
          <w:b w:val="0"/>
          <w:bCs w:val="0"/>
          <w:noProof/>
          <w:sz w:val="26"/>
          <w:szCs w:val="26"/>
        </w:rPr>
      </w:pPr>
      <w:hyperlink w:anchor="_Toc477185461" w:history="1">
        <w:r w:rsidR="00AF64F2" w:rsidRPr="00AF64F2">
          <w:rPr>
            <w:rStyle w:val="Hyperlink"/>
            <w:rFonts w:ascii="Times New Roman" w:hAnsi="Times New Roman" w:cs="Times New Roman"/>
            <w:b w:val="0"/>
            <w:noProof/>
            <w:sz w:val="26"/>
            <w:szCs w:val="26"/>
          </w:rPr>
          <w:t>3.11.</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Xem lịch sử phê duyệt của hồ sơ</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_Toc477185461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31</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2"/>
        <w:tabs>
          <w:tab w:val="left" w:pos="1100"/>
          <w:tab w:val="right" w:leader="dot" w:pos="8875"/>
        </w:tabs>
        <w:spacing w:before="40" w:after="40" w:line="26" w:lineRule="atLeast"/>
        <w:rPr>
          <w:rFonts w:ascii="Times New Roman" w:hAnsi="Times New Roman" w:cs="Times New Roman"/>
          <w:b w:val="0"/>
          <w:bCs w:val="0"/>
          <w:noProof/>
          <w:sz w:val="26"/>
          <w:szCs w:val="26"/>
        </w:rPr>
      </w:pPr>
      <w:hyperlink w:anchor="_Toc477185462" w:history="1">
        <w:r w:rsidR="00AF64F2" w:rsidRPr="00AF64F2">
          <w:rPr>
            <w:rStyle w:val="Hyperlink"/>
            <w:rFonts w:ascii="Times New Roman" w:hAnsi="Times New Roman" w:cs="Times New Roman"/>
            <w:b w:val="0"/>
            <w:noProof/>
            <w:sz w:val="26"/>
            <w:szCs w:val="26"/>
          </w:rPr>
          <w:t>3.12.</w:t>
        </w:r>
        <w:r w:rsidR="00AF64F2" w:rsidRPr="00AF64F2">
          <w:rPr>
            <w:rFonts w:ascii="Times New Roman" w:hAnsi="Times New Roman" w:cs="Times New Roman"/>
            <w:b w:val="0"/>
            <w:bCs w:val="0"/>
            <w:noProof/>
            <w:sz w:val="26"/>
            <w:szCs w:val="26"/>
          </w:rPr>
          <w:tab/>
        </w:r>
        <w:r w:rsidR="00AF64F2" w:rsidRPr="00AF64F2">
          <w:rPr>
            <w:rStyle w:val="Hyperlink"/>
            <w:rFonts w:ascii="Times New Roman" w:hAnsi="Times New Roman" w:cs="Times New Roman"/>
            <w:b w:val="0"/>
            <w:noProof/>
            <w:sz w:val="26"/>
            <w:szCs w:val="26"/>
          </w:rPr>
          <w:t>Xem thông tin giấy phép KP</w:t>
        </w:r>
        <w:r w:rsidR="00AF64F2" w:rsidRPr="00AF64F2">
          <w:rPr>
            <w:rFonts w:ascii="Times New Roman" w:hAnsi="Times New Roman" w:cs="Times New Roman"/>
            <w:b w:val="0"/>
            <w:noProof/>
            <w:webHidden/>
            <w:sz w:val="26"/>
            <w:szCs w:val="26"/>
          </w:rPr>
          <w:tab/>
        </w:r>
        <w:r w:rsidRPr="00AF64F2">
          <w:rPr>
            <w:rFonts w:ascii="Times New Roman" w:hAnsi="Times New Roman" w:cs="Times New Roman"/>
            <w:b w:val="0"/>
            <w:noProof/>
            <w:webHidden/>
            <w:sz w:val="26"/>
            <w:szCs w:val="26"/>
          </w:rPr>
          <w:fldChar w:fldCharType="begin"/>
        </w:r>
        <w:r w:rsidR="00AF64F2" w:rsidRPr="00AF64F2">
          <w:rPr>
            <w:rFonts w:ascii="Times New Roman" w:hAnsi="Times New Roman" w:cs="Times New Roman"/>
            <w:b w:val="0"/>
            <w:noProof/>
            <w:webHidden/>
            <w:sz w:val="26"/>
            <w:szCs w:val="26"/>
          </w:rPr>
          <w:instrText xml:space="preserve"> PAGEREF _Toc477185462 \h </w:instrText>
        </w:r>
        <w:r w:rsidRPr="00AF64F2">
          <w:rPr>
            <w:rFonts w:ascii="Times New Roman" w:hAnsi="Times New Roman" w:cs="Times New Roman"/>
            <w:b w:val="0"/>
            <w:noProof/>
            <w:webHidden/>
            <w:sz w:val="26"/>
            <w:szCs w:val="26"/>
          </w:rPr>
        </w:r>
        <w:r w:rsidRPr="00AF64F2">
          <w:rPr>
            <w:rFonts w:ascii="Times New Roman" w:hAnsi="Times New Roman" w:cs="Times New Roman"/>
            <w:b w:val="0"/>
            <w:noProof/>
            <w:webHidden/>
            <w:sz w:val="26"/>
            <w:szCs w:val="26"/>
          </w:rPr>
          <w:fldChar w:fldCharType="separate"/>
        </w:r>
        <w:r w:rsidR="00AF64F2" w:rsidRPr="00AF64F2">
          <w:rPr>
            <w:rFonts w:ascii="Times New Roman" w:hAnsi="Times New Roman" w:cs="Times New Roman"/>
            <w:b w:val="0"/>
            <w:noProof/>
            <w:webHidden/>
            <w:sz w:val="26"/>
            <w:szCs w:val="26"/>
          </w:rPr>
          <w:t>32</w:t>
        </w:r>
        <w:r w:rsidRPr="00AF64F2">
          <w:rPr>
            <w:rFonts w:ascii="Times New Roman" w:hAnsi="Times New Roman" w:cs="Times New Roman"/>
            <w:b w:val="0"/>
            <w:noProof/>
            <w:webHidden/>
            <w:sz w:val="26"/>
            <w:szCs w:val="26"/>
          </w:rPr>
          <w:fldChar w:fldCharType="end"/>
        </w:r>
      </w:hyperlink>
    </w:p>
    <w:p w:rsidR="00AF64F2" w:rsidRPr="00AF64F2" w:rsidRDefault="00003513" w:rsidP="00AF64F2">
      <w:pPr>
        <w:pStyle w:val="TOC1"/>
        <w:spacing w:before="40" w:after="40"/>
        <w:rPr>
          <w:b w:val="0"/>
          <w:bCs w:val="0"/>
          <w:i w:val="0"/>
          <w:iCs w:val="0"/>
          <w:kern w:val="0"/>
          <w:lang w:val="en-US"/>
        </w:rPr>
      </w:pPr>
      <w:hyperlink w:anchor="_Toc477185463" w:history="1">
        <w:r w:rsidR="00AF64F2" w:rsidRPr="00AF64F2">
          <w:rPr>
            <w:rStyle w:val="Hyperlink"/>
          </w:rPr>
          <w:t></w:t>
        </w:r>
        <w:r w:rsidR="00AF64F2" w:rsidRPr="00AF64F2">
          <w:rPr>
            <w:b w:val="0"/>
            <w:bCs w:val="0"/>
            <w:i w:val="0"/>
            <w:iCs w:val="0"/>
            <w:kern w:val="0"/>
            <w:lang w:val="en-US"/>
          </w:rPr>
          <w:tab/>
        </w:r>
        <w:r w:rsidR="00AF64F2" w:rsidRPr="00AF64F2">
          <w:rPr>
            <w:rStyle w:val="Hyperlink"/>
            <w:lang w:val="en-US"/>
          </w:rPr>
          <w:t xml:space="preserve">Hồ sơ nhập </w:t>
        </w:r>
        <w:r w:rsidR="00AF64F2" w:rsidRPr="00AF64F2">
          <w:rPr>
            <w:rStyle w:val="Hyperlink"/>
          </w:rPr>
          <w:t>khẩu</w:t>
        </w:r>
        <w:r w:rsidR="00AF64F2" w:rsidRPr="00AF64F2">
          <w:rPr>
            <w:rStyle w:val="Hyperlink"/>
            <w:lang w:val="en-US"/>
          </w:rPr>
          <w:t xml:space="preserve"> kim cương thô</w:t>
        </w:r>
        <w:r w:rsidR="00AF64F2" w:rsidRPr="00AF64F2">
          <w:rPr>
            <w:webHidden/>
          </w:rPr>
          <w:tab/>
        </w:r>
        <w:r w:rsidRPr="00AF64F2">
          <w:rPr>
            <w:webHidden/>
          </w:rPr>
          <w:fldChar w:fldCharType="begin"/>
        </w:r>
        <w:r w:rsidR="00AF64F2" w:rsidRPr="00AF64F2">
          <w:rPr>
            <w:webHidden/>
          </w:rPr>
          <w:instrText xml:space="preserve"> PAGEREF _Toc477185463 \h </w:instrText>
        </w:r>
        <w:r w:rsidRPr="00AF64F2">
          <w:rPr>
            <w:webHidden/>
          </w:rPr>
        </w:r>
        <w:r w:rsidRPr="00AF64F2">
          <w:rPr>
            <w:webHidden/>
          </w:rPr>
          <w:fldChar w:fldCharType="separate"/>
        </w:r>
        <w:r w:rsidR="00AF64F2" w:rsidRPr="00AF64F2">
          <w:rPr>
            <w:webHidden/>
          </w:rPr>
          <w:t>33</w:t>
        </w:r>
        <w:r w:rsidRPr="00AF64F2">
          <w:rPr>
            <w:webHidden/>
          </w:rPr>
          <w:fldChar w:fldCharType="end"/>
        </w:r>
      </w:hyperlink>
    </w:p>
    <w:p w:rsidR="00AF64F2" w:rsidRPr="00AF64F2" w:rsidRDefault="00003513" w:rsidP="00AF64F2">
      <w:pPr>
        <w:pStyle w:val="TOC1"/>
        <w:spacing w:before="40" w:after="40"/>
        <w:rPr>
          <w:b w:val="0"/>
          <w:bCs w:val="0"/>
          <w:i w:val="0"/>
          <w:iCs w:val="0"/>
          <w:kern w:val="0"/>
          <w:lang w:val="en-US"/>
        </w:rPr>
      </w:pPr>
      <w:hyperlink w:anchor="_Toc477185464" w:history="1">
        <w:r w:rsidR="00AF64F2" w:rsidRPr="00AF64F2">
          <w:rPr>
            <w:rStyle w:val="Hyperlink"/>
          </w:rPr>
          <w:t>IV.</w:t>
        </w:r>
        <w:r w:rsidR="00AF64F2" w:rsidRPr="00AF64F2">
          <w:rPr>
            <w:b w:val="0"/>
            <w:bCs w:val="0"/>
            <w:i w:val="0"/>
            <w:iCs w:val="0"/>
            <w:kern w:val="0"/>
            <w:lang w:val="en-US"/>
          </w:rPr>
          <w:tab/>
        </w:r>
        <w:r w:rsidR="00AF64F2" w:rsidRPr="00AF64F2">
          <w:rPr>
            <w:rStyle w:val="Hyperlink"/>
            <w:lang w:val="en-US"/>
          </w:rPr>
          <w:t>PHỤ LỤC</w:t>
        </w:r>
        <w:r w:rsidR="00AF64F2" w:rsidRPr="00AF64F2">
          <w:rPr>
            <w:webHidden/>
          </w:rPr>
          <w:tab/>
        </w:r>
        <w:r w:rsidRPr="00AF64F2">
          <w:rPr>
            <w:webHidden/>
          </w:rPr>
          <w:fldChar w:fldCharType="begin"/>
        </w:r>
        <w:r w:rsidR="00AF64F2" w:rsidRPr="00AF64F2">
          <w:rPr>
            <w:webHidden/>
          </w:rPr>
          <w:instrText xml:space="preserve"> PAGEREF _Toc477185464 \h </w:instrText>
        </w:r>
        <w:r w:rsidRPr="00AF64F2">
          <w:rPr>
            <w:webHidden/>
          </w:rPr>
        </w:r>
        <w:r w:rsidRPr="00AF64F2">
          <w:rPr>
            <w:webHidden/>
          </w:rPr>
          <w:fldChar w:fldCharType="separate"/>
        </w:r>
        <w:r w:rsidR="00AF64F2" w:rsidRPr="00AF64F2">
          <w:rPr>
            <w:webHidden/>
          </w:rPr>
          <w:t>34</w:t>
        </w:r>
        <w:r w:rsidRPr="00AF64F2">
          <w:rPr>
            <w:webHidden/>
          </w:rPr>
          <w:fldChar w:fldCharType="end"/>
        </w:r>
      </w:hyperlink>
    </w:p>
    <w:p w:rsidR="00CC540F" w:rsidRPr="002948B3" w:rsidRDefault="00003513" w:rsidP="00AF64F2">
      <w:pPr>
        <w:pStyle w:val="Heading1"/>
        <w:numPr>
          <w:ilvl w:val="0"/>
          <w:numId w:val="0"/>
        </w:numPr>
        <w:spacing w:before="40" w:after="40" w:line="26" w:lineRule="atLeast"/>
        <w:rPr>
          <w:smallCaps/>
          <w:noProof/>
          <w:sz w:val="2"/>
          <w:szCs w:val="2"/>
        </w:rPr>
      </w:pPr>
      <w:r w:rsidRPr="00AF64F2">
        <w:rPr>
          <w:smallCaps/>
          <w:noProof/>
        </w:rPr>
        <w:fldChar w:fldCharType="end"/>
      </w:r>
      <w:r w:rsidR="00130E79">
        <w:rPr>
          <w:smallCaps/>
          <w:noProof/>
        </w:rPr>
        <w:br w:type="page"/>
      </w:r>
      <w:bookmarkStart w:id="4" w:name="_Toc464218264"/>
      <w:bookmarkStart w:id="5" w:name="_Toc464219781"/>
      <w:bookmarkStart w:id="6" w:name="_Toc464219918"/>
      <w:bookmarkStart w:id="7" w:name="_Toc464220297"/>
      <w:bookmarkStart w:id="8" w:name="_Toc470528946"/>
      <w:bookmarkStart w:id="9" w:name="_Toc470532877"/>
      <w:bookmarkStart w:id="10" w:name="_Toc470533610"/>
      <w:bookmarkStart w:id="11" w:name="_Toc470536199"/>
      <w:bookmarkStart w:id="12" w:name="_Toc470536224"/>
      <w:bookmarkStart w:id="13" w:name="_Toc477180421"/>
      <w:bookmarkStart w:id="14" w:name="_Toc477181206"/>
      <w:bookmarkStart w:id="15" w:name="_Toc406575487"/>
      <w:bookmarkStart w:id="16" w:name="_Toc452446887"/>
    </w:p>
    <w:p w:rsidR="00C12FF2" w:rsidRPr="008C700A" w:rsidRDefault="00130E79" w:rsidP="00CC540F">
      <w:pPr>
        <w:pStyle w:val="Heading1"/>
        <w:rPr>
          <w:rStyle w:val="Strong"/>
          <w:b/>
          <w:bCs w:val="0"/>
        </w:rPr>
      </w:pPr>
      <w:bookmarkStart w:id="17" w:name="_Toc477181714"/>
      <w:bookmarkStart w:id="18" w:name="_Toc477185437"/>
      <w:r>
        <w:rPr>
          <w:rStyle w:val="Strong"/>
          <w:b/>
        </w:rPr>
        <w:lastRenderedPageBreak/>
        <w:t>GIỚI THIỆU TỔNG QUAN HỆ THỐNG</w:t>
      </w:r>
      <w:bookmarkEnd w:id="4"/>
      <w:bookmarkEnd w:id="5"/>
      <w:bookmarkEnd w:id="6"/>
      <w:bookmarkEnd w:id="7"/>
      <w:bookmarkEnd w:id="8"/>
      <w:bookmarkEnd w:id="9"/>
      <w:bookmarkEnd w:id="10"/>
      <w:bookmarkEnd w:id="11"/>
      <w:bookmarkEnd w:id="12"/>
      <w:bookmarkEnd w:id="13"/>
      <w:bookmarkEnd w:id="14"/>
      <w:bookmarkEnd w:id="17"/>
      <w:bookmarkEnd w:id="18"/>
    </w:p>
    <w:p w:rsidR="00C12FF2" w:rsidRPr="0016152C" w:rsidRDefault="00130E79" w:rsidP="00130E79">
      <w:pPr>
        <w:pStyle w:val="Heading2"/>
        <w:ind w:left="540" w:hanging="540"/>
        <w:rPr>
          <w:bCs/>
        </w:rPr>
      </w:pPr>
      <w:bookmarkStart w:id="19" w:name="_Toc448402948"/>
      <w:bookmarkStart w:id="20" w:name="_Toc464218265"/>
      <w:bookmarkStart w:id="21" w:name="_Toc464219782"/>
      <w:bookmarkStart w:id="22" w:name="_Toc464219919"/>
      <w:bookmarkStart w:id="23" w:name="_Toc464220298"/>
      <w:bookmarkStart w:id="24" w:name="_Toc470528947"/>
      <w:bookmarkStart w:id="25" w:name="_Toc470532878"/>
      <w:bookmarkStart w:id="26" w:name="_Toc470533611"/>
      <w:bookmarkStart w:id="27" w:name="_Toc470536200"/>
      <w:bookmarkStart w:id="28" w:name="_Toc470536225"/>
      <w:bookmarkStart w:id="29" w:name="_Toc477180422"/>
      <w:bookmarkStart w:id="30" w:name="_Toc477181207"/>
      <w:bookmarkStart w:id="31" w:name="_Toc477181715"/>
      <w:bookmarkStart w:id="32" w:name="_Toc477185438"/>
      <w:r>
        <w:t>Tổng quan về Cổng thông tin M</w:t>
      </w:r>
      <w:r w:rsidR="00C12FF2" w:rsidRPr="0016152C">
        <w:t>ột cửa Quốc gia</w:t>
      </w:r>
      <w:bookmarkEnd w:id="15"/>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C12FF2" w:rsidRPr="0016152C" w:rsidRDefault="00C12FF2" w:rsidP="00C12FF2">
      <w:pPr>
        <w:pStyle w:val="1Vanban"/>
        <w:rPr>
          <w:sz w:val="26"/>
          <w:szCs w:val="26"/>
        </w:rPr>
      </w:pPr>
      <w:bookmarkStart w:id="33" w:name="OLE_LINK19"/>
      <w:bookmarkStart w:id="34" w:name="OLE_LINK20"/>
      <w:bookmarkStart w:id="35" w:name="OLE_LINK21"/>
      <w:r w:rsidRPr="0016152C">
        <w:rPr>
          <w:sz w:val="26"/>
          <w:szCs w:val="26"/>
        </w:rPr>
        <w:t>Hệ thống thông</w:t>
      </w:r>
      <w:r w:rsidR="0096383F">
        <w:rPr>
          <w:sz w:val="26"/>
          <w:szCs w:val="26"/>
        </w:rPr>
        <w:t xml:space="preserve"> tin phục vụ triển khai cơ chế Hải quan Một cửa Q</w:t>
      </w:r>
      <w:r w:rsidRPr="0016152C">
        <w:rPr>
          <w:sz w:val="26"/>
          <w:szCs w:val="26"/>
        </w:rPr>
        <w:t>uốc gia được triển khai để đáp ứng yêu</w:t>
      </w:r>
      <w:r w:rsidR="00C241F5" w:rsidRPr="0016152C">
        <w:rPr>
          <w:sz w:val="26"/>
          <w:szCs w:val="26"/>
        </w:rPr>
        <w:t xml:space="preserve"> cầu kết </w:t>
      </w:r>
      <w:r w:rsidR="0096383F">
        <w:rPr>
          <w:sz w:val="26"/>
          <w:szCs w:val="26"/>
        </w:rPr>
        <w:t>nối với doanh nghiệp với các Bộ/</w:t>
      </w:r>
      <w:r w:rsidR="00C241F5" w:rsidRPr="0016152C">
        <w:rPr>
          <w:sz w:val="26"/>
          <w:szCs w:val="26"/>
        </w:rPr>
        <w:t>Ngành liên quan trong các thủ tục xuất nhập khẩu hàng hóa, xuất nhập quá cảnh phương tiện vận tải</w:t>
      </w:r>
      <w:r w:rsidR="00453E6E" w:rsidRPr="0016152C">
        <w:rPr>
          <w:sz w:val="26"/>
          <w:szCs w:val="26"/>
        </w:rPr>
        <w:t xml:space="preserve">. </w:t>
      </w:r>
      <w:r w:rsidR="00AA30FB" w:rsidRPr="0016152C">
        <w:rPr>
          <w:sz w:val="26"/>
          <w:szCs w:val="26"/>
        </w:rPr>
        <w:t xml:space="preserve">Đối với nghiệp vụ </w:t>
      </w:r>
      <w:r w:rsidR="00122248">
        <w:rPr>
          <w:sz w:val="26"/>
          <w:szCs w:val="26"/>
        </w:rPr>
        <w:t xml:space="preserve">Cấp </w:t>
      </w:r>
      <w:r w:rsidR="00681460">
        <w:rPr>
          <w:sz w:val="26"/>
          <w:szCs w:val="26"/>
        </w:rPr>
        <w:t>phép xuất/nhập khẩu kim cương thô theo quy trình Kimberley -</w:t>
      </w:r>
      <w:r w:rsidR="0096383F">
        <w:rPr>
          <w:sz w:val="26"/>
          <w:szCs w:val="26"/>
        </w:rPr>
        <w:t xml:space="preserve"> </w:t>
      </w:r>
      <w:r w:rsidR="007106D8" w:rsidRPr="0016152C">
        <w:rPr>
          <w:sz w:val="26"/>
          <w:szCs w:val="26"/>
        </w:rPr>
        <w:t>thuộc nghiệp vụ</w:t>
      </w:r>
      <w:r w:rsidR="0073233A">
        <w:rPr>
          <w:sz w:val="26"/>
          <w:szCs w:val="26"/>
        </w:rPr>
        <w:t xml:space="preserve"> Bộ Công thương (BCT)</w:t>
      </w:r>
      <w:r w:rsidR="00AA30FB" w:rsidRPr="0016152C">
        <w:rPr>
          <w:sz w:val="26"/>
          <w:szCs w:val="26"/>
        </w:rPr>
        <w:t xml:space="preserve">, hệ thống </w:t>
      </w:r>
      <w:r w:rsidR="0096383F">
        <w:rPr>
          <w:sz w:val="26"/>
          <w:szCs w:val="26"/>
        </w:rPr>
        <w:t>Một cửa Quốc gia</w:t>
      </w:r>
      <w:r w:rsidR="00AA30FB" w:rsidRPr="0016152C">
        <w:rPr>
          <w:sz w:val="26"/>
          <w:szCs w:val="26"/>
        </w:rPr>
        <w:t xml:space="preserve"> cho phép khai báo hồ sơ và nhận kết quả xử lý hồ sơ từ hệ thống </w:t>
      </w:r>
      <w:r w:rsidR="008859FF">
        <w:rPr>
          <w:sz w:val="26"/>
          <w:szCs w:val="26"/>
        </w:rPr>
        <w:t>BCT</w:t>
      </w:r>
      <w:r w:rsidR="007106D8" w:rsidRPr="0016152C">
        <w:rPr>
          <w:sz w:val="26"/>
          <w:szCs w:val="26"/>
        </w:rPr>
        <w:t xml:space="preserve">. </w:t>
      </w:r>
      <w:r w:rsidRPr="0016152C">
        <w:rPr>
          <w:sz w:val="26"/>
          <w:szCs w:val="26"/>
        </w:rPr>
        <w:t>Hệ thống sẽ đáp ứng các yêu cầu</w:t>
      </w:r>
      <w:r w:rsidR="00AA30FB" w:rsidRPr="0016152C">
        <w:rPr>
          <w:sz w:val="26"/>
          <w:szCs w:val="26"/>
        </w:rPr>
        <w:t xml:space="preserve"> sau </w:t>
      </w:r>
      <w:r w:rsidRPr="0016152C">
        <w:rPr>
          <w:sz w:val="26"/>
          <w:szCs w:val="26"/>
        </w:rPr>
        <w:t>:</w:t>
      </w:r>
    </w:p>
    <w:p w:rsidR="006D23A2" w:rsidRPr="0016152C" w:rsidRDefault="00C12FF2" w:rsidP="00E9202C">
      <w:pPr>
        <w:pStyle w:val="BodyText3"/>
        <w:keepNext w:val="0"/>
        <w:numPr>
          <w:ilvl w:val="0"/>
          <w:numId w:val="20"/>
        </w:numPr>
        <w:spacing w:before="120" w:after="120"/>
        <w:ind w:left="568" w:hanging="284"/>
        <w:jc w:val="both"/>
        <w:rPr>
          <w:rFonts w:ascii="Times New Roman" w:hAnsi="Times New Roman"/>
          <w:sz w:val="26"/>
          <w:szCs w:val="26"/>
          <w:lang w:val="nb-NO"/>
        </w:rPr>
      </w:pPr>
      <w:r w:rsidRPr="0016152C">
        <w:rPr>
          <w:rFonts w:ascii="Times New Roman" w:hAnsi="Times New Roman"/>
          <w:sz w:val="26"/>
          <w:szCs w:val="26"/>
          <w:lang w:val="nb-NO"/>
        </w:rPr>
        <w:t xml:space="preserve">Tiếp nhận và phản hồi thông tin cho các doanh nghiệp tham gia khai báo thủ tục hành chính liên quan </w:t>
      </w:r>
      <w:bookmarkStart w:id="36" w:name="_Toc406575489"/>
      <w:bookmarkEnd w:id="33"/>
      <w:bookmarkEnd w:id="34"/>
      <w:bookmarkEnd w:id="35"/>
      <w:r w:rsidR="007106D8" w:rsidRPr="0016152C">
        <w:rPr>
          <w:rFonts w:ascii="Times New Roman" w:hAnsi="Times New Roman"/>
          <w:sz w:val="26"/>
          <w:szCs w:val="26"/>
          <w:lang w:val="nb-NO"/>
        </w:rPr>
        <w:t xml:space="preserve">đến </w:t>
      </w:r>
      <w:r w:rsidR="000E4937" w:rsidRPr="0016152C">
        <w:rPr>
          <w:rFonts w:ascii="Times New Roman" w:hAnsi="Times New Roman"/>
          <w:sz w:val="26"/>
          <w:szCs w:val="26"/>
          <w:lang w:val="nb-NO"/>
        </w:rPr>
        <w:t xml:space="preserve">lĩnh vực </w:t>
      </w:r>
      <w:r w:rsidR="00122248">
        <w:rPr>
          <w:rFonts w:ascii="Times New Roman" w:hAnsi="Times New Roman"/>
          <w:sz w:val="26"/>
          <w:szCs w:val="26"/>
          <w:lang w:val="nb-NO"/>
        </w:rPr>
        <w:t xml:space="preserve">Cấp </w:t>
      </w:r>
      <w:r w:rsidR="00681460">
        <w:rPr>
          <w:rFonts w:ascii="Times New Roman" w:hAnsi="Times New Roman"/>
          <w:sz w:val="26"/>
          <w:szCs w:val="26"/>
          <w:lang w:val="nb-NO"/>
        </w:rPr>
        <w:t>phép xuất/nhập khẩu kim cương thô theo quy trình Kimberley</w:t>
      </w:r>
    </w:p>
    <w:p w:rsidR="00BD7655" w:rsidRPr="0016152C" w:rsidRDefault="00BD7655" w:rsidP="00E9202C">
      <w:pPr>
        <w:pStyle w:val="NoSpacing"/>
        <w:numPr>
          <w:ilvl w:val="0"/>
          <w:numId w:val="20"/>
        </w:numPr>
        <w:spacing w:line="360" w:lineRule="auto"/>
        <w:ind w:left="567"/>
        <w:rPr>
          <w:rFonts w:cs="Times New Roman"/>
          <w:i/>
          <w:sz w:val="26"/>
          <w:szCs w:val="26"/>
          <w:lang w:val="nb-NO"/>
        </w:rPr>
      </w:pPr>
      <w:r w:rsidRPr="0016152C">
        <w:rPr>
          <w:rFonts w:cs="Times New Roman"/>
          <w:i/>
          <w:sz w:val="26"/>
          <w:szCs w:val="26"/>
          <w:lang w:val="nb-NO"/>
        </w:rPr>
        <w:t xml:space="preserve">Trao đổi thông tin với hệ thống </w:t>
      </w:r>
      <w:r w:rsidR="008859FF">
        <w:rPr>
          <w:rFonts w:cs="Times New Roman"/>
          <w:i/>
          <w:iCs/>
          <w:sz w:val="26"/>
          <w:szCs w:val="26"/>
          <w:lang w:val="nb-NO"/>
        </w:rPr>
        <w:t>BCT</w:t>
      </w:r>
      <w:r w:rsidR="0096383F">
        <w:rPr>
          <w:rFonts w:cs="Times New Roman"/>
          <w:i/>
          <w:iCs/>
          <w:sz w:val="26"/>
          <w:szCs w:val="26"/>
          <w:lang w:val="nb-NO"/>
        </w:rPr>
        <w:t xml:space="preserve"> </w:t>
      </w:r>
      <w:r w:rsidRPr="0016152C">
        <w:rPr>
          <w:rFonts w:cs="Times New Roman"/>
          <w:i/>
          <w:sz w:val="26"/>
          <w:szCs w:val="26"/>
          <w:lang w:val="nb-NO"/>
        </w:rPr>
        <w:t xml:space="preserve">trong triển khai cơ chế Một cửa Quốc gia hướng tới kết nối với cơ chế Một cửa </w:t>
      </w:r>
      <w:r w:rsidR="0096383F">
        <w:rPr>
          <w:rFonts w:cs="Times New Roman"/>
          <w:i/>
          <w:sz w:val="26"/>
          <w:szCs w:val="26"/>
          <w:lang w:val="nb-NO"/>
        </w:rPr>
        <w:t>Asean</w:t>
      </w:r>
      <w:r w:rsidRPr="0016152C">
        <w:rPr>
          <w:rFonts w:cs="Times New Roman"/>
          <w:i/>
          <w:sz w:val="26"/>
          <w:szCs w:val="26"/>
          <w:lang w:val="nb-NO"/>
        </w:rPr>
        <w:t>.</w:t>
      </w:r>
    </w:p>
    <w:p w:rsidR="006D23A2" w:rsidRPr="00130E79" w:rsidRDefault="00C12FF2" w:rsidP="00130E79">
      <w:pPr>
        <w:pStyle w:val="Heading2"/>
        <w:ind w:left="540" w:hanging="540"/>
      </w:pPr>
      <w:bookmarkStart w:id="37" w:name="_Toc448402949"/>
      <w:bookmarkStart w:id="38" w:name="_Toc464218266"/>
      <w:bookmarkStart w:id="39" w:name="_Toc464219783"/>
      <w:bookmarkStart w:id="40" w:name="_Toc464219920"/>
      <w:bookmarkStart w:id="41" w:name="_Toc464220299"/>
      <w:bookmarkStart w:id="42" w:name="_Toc470528948"/>
      <w:bookmarkStart w:id="43" w:name="_Toc470532879"/>
      <w:bookmarkStart w:id="44" w:name="_Toc470533612"/>
      <w:bookmarkStart w:id="45" w:name="_Toc470536201"/>
      <w:bookmarkStart w:id="46" w:name="_Toc470536226"/>
      <w:bookmarkStart w:id="47" w:name="_Toc477180423"/>
      <w:bookmarkStart w:id="48" w:name="_Toc477181208"/>
      <w:bookmarkStart w:id="49" w:name="_Toc477181716"/>
      <w:bookmarkStart w:id="50" w:name="_Toc477185439"/>
      <w:r w:rsidRPr="00130E79">
        <w:t>Phạm vi tài liệu</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597A55" w:rsidRDefault="00C12FF2" w:rsidP="00597A55">
      <w:pPr>
        <w:pStyle w:val="BodyText3"/>
        <w:keepNext w:val="0"/>
        <w:spacing w:before="120"/>
        <w:ind w:firstLine="360"/>
        <w:jc w:val="both"/>
        <w:rPr>
          <w:rFonts w:ascii="Times New Roman" w:hAnsi="Times New Roman"/>
          <w:i w:val="0"/>
          <w:sz w:val="26"/>
          <w:szCs w:val="26"/>
          <w:lang w:val="nb-NO"/>
        </w:rPr>
      </w:pPr>
      <w:r w:rsidRPr="0016152C">
        <w:rPr>
          <w:rFonts w:ascii="Times New Roman" w:hAnsi="Times New Roman"/>
          <w:i w:val="0"/>
          <w:sz w:val="26"/>
          <w:szCs w:val="26"/>
          <w:lang w:val="nb-NO"/>
        </w:rPr>
        <w:t xml:space="preserve">Tài liệu được áp </w:t>
      </w:r>
      <w:r w:rsidR="00122248">
        <w:rPr>
          <w:rFonts w:ascii="Times New Roman" w:hAnsi="Times New Roman"/>
          <w:i w:val="0"/>
          <w:sz w:val="26"/>
          <w:szCs w:val="26"/>
          <w:lang w:val="nb-NO"/>
        </w:rPr>
        <w:t>dụng cho D</w:t>
      </w:r>
      <w:r w:rsidRPr="0016152C">
        <w:rPr>
          <w:rFonts w:ascii="Times New Roman" w:hAnsi="Times New Roman"/>
          <w:i w:val="0"/>
          <w:sz w:val="26"/>
          <w:szCs w:val="26"/>
          <w:lang w:val="nb-NO"/>
        </w:rPr>
        <w:t xml:space="preserve">oanh nghiệp thực hiện chức năng </w:t>
      </w:r>
      <w:r w:rsidR="00597A55">
        <w:rPr>
          <w:rFonts w:ascii="Times New Roman" w:hAnsi="Times New Roman"/>
          <w:i w:val="0"/>
          <w:sz w:val="26"/>
          <w:szCs w:val="26"/>
          <w:lang w:val="nb-NO"/>
        </w:rPr>
        <w:t>trên Cổng thông tin Một cửa Quốc gia:</w:t>
      </w:r>
    </w:p>
    <w:p w:rsidR="00597A55" w:rsidRDefault="00597A55" w:rsidP="00E9202C">
      <w:pPr>
        <w:pStyle w:val="BodyText3"/>
        <w:keepNext w:val="0"/>
        <w:numPr>
          <w:ilvl w:val="0"/>
          <w:numId w:val="22"/>
        </w:numPr>
        <w:spacing w:before="120"/>
        <w:jc w:val="both"/>
        <w:rPr>
          <w:rFonts w:ascii="Times New Roman" w:hAnsi="Times New Roman"/>
          <w:i w:val="0"/>
          <w:sz w:val="26"/>
          <w:szCs w:val="26"/>
          <w:lang w:val="nb-NO"/>
        </w:rPr>
      </w:pPr>
      <w:r>
        <w:rPr>
          <w:rFonts w:ascii="Times New Roman" w:hAnsi="Times New Roman"/>
          <w:i w:val="0"/>
          <w:sz w:val="26"/>
          <w:szCs w:val="26"/>
          <w:lang w:val="nb-NO"/>
        </w:rPr>
        <w:t>Quản lý tìm kiếm hồ sơ</w:t>
      </w:r>
    </w:p>
    <w:p w:rsidR="00597A55" w:rsidRDefault="008648C6" w:rsidP="00E9202C">
      <w:pPr>
        <w:pStyle w:val="BodyText3"/>
        <w:keepNext w:val="0"/>
        <w:numPr>
          <w:ilvl w:val="0"/>
          <w:numId w:val="22"/>
        </w:numPr>
        <w:spacing w:before="120"/>
        <w:jc w:val="both"/>
        <w:rPr>
          <w:rFonts w:ascii="Times New Roman" w:hAnsi="Times New Roman"/>
          <w:i w:val="0"/>
          <w:sz w:val="26"/>
          <w:szCs w:val="26"/>
          <w:lang w:val="nb-NO"/>
        </w:rPr>
      </w:pPr>
      <w:r>
        <w:rPr>
          <w:rFonts w:ascii="Times New Roman" w:hAnsi="Times New Roman"/>
          <w:i w:val="0"/>
          <w:sz w:val="26"/>
          <w:szCs w:val="26"/>
          <w:lang w:val="nb-NO"/>
        </w:rPr>
        <w:t xml:space="preserve">Khai báo/Sửa </w:t>
      </w:r>
      <w:r w:rsidR="00597A55">
        <w:rPr>
          <w:rFonts w:ascii="Times New Roman" w:hAnsi="Times New Roman"/>
          <w:i w:val="0"/>
          <w:sz w:val="26"/>
          <w:szCs w:val="26"/>
          <w:lang w:val="nb-NO"/>
        </w:rPr>
        <w:t>/Xóa</w:t>
      </w:r>
      <w:r>
        <w:rPr>
          <w:rFonts w:ascii="Times New Roman" w:hAnsi="Times New Roman"/>
          <w:i w:val="0"/>
          <w:sz w:val="26"/>
          <w:szCs w:val="26"/>
          <w:lang w:val="nb-NO"/>
        </w:rPr>
        <w:t>/Xem</w:t>
      </w:r>
      <w:r w:rsidR="00602DAA">
        <w:rPr>
          <w:rFonts w:ascii="Times New Roman" w:hAnsi="Times New Roman"/>
          <w:i w:val="0"/>
          <w:sz w:val="26"/>
          <w:szCs w:val="26"/>
          <w:lang w:val="nb-NO"/>
        </w:rPr>
        <w:t xml:space="preserve"> chi tiết thông tin hồ sơ</w:t>
      </w:r>
    </w:p>
    <w:p w:rsidR="00597A55" w:rsidRDefault="00597A55" w:rsidP="00E9202C">
      <w:pPr>
        <w:pStyle w:val="BodyText3"/>
        <w:keepNext w:val="0"/>
        <w:numPr>
          <w:ilvl w:val="0"/>
          <w:numId w:val="22"/>
        </w:numPr>
        <w:spacing w:before="120"/>
        <w:jc w:val="both"/>
        <w:rPr>
          <w:rFonts w:ascii="Times New Roman" w:hAnsi="Times New Roman"/>
          <w:i w:val="0"/>
          <w:sz w:val="26"/>
          <w:szCs w:val="26"/>
          <w:lang w:val="nb-NO"/>
        </w:rPr>
      </w:pPr>
      <w:r>
        <w:rPr>
          <w:rFonts w:ascii="Times New Roman" w:hAnsi="Times New Roman"/>
          <w:i w:val="0"/>
          <w:sz w:val="26"/>
          <w:szCs w:val="26"/>
          <w:lang w:val="nb-NO"/>
        </w:rPr>
        <w:t>Gửi hồ sơ</w:t>
      </w:r>
      <w:r w:rsidR="00BF0C10">
        <w:rPr>
          <w:rFonts w:ascii="Times New Roman" w:hAnsi="Times New Roman"/>
          <w:i w:val="0"/>
          <w:sz w:val="26"/>
          <w:szCs w:val="26"/>
          <w:lang w:val="nb-NO"/>
        </w:rPr>
        <w:t xml:space="preserve"> sang BCT</w:t>
      </w:r>
    </w:p>
    <w:p w:rsidR="006D23A2" w:rsidRDefault="00597A55" w:rsidP="00E9202C">
      <w:pPr>
        <w:pStyle w:val="BodyText3"/>
        <w:keepNext w:val="0"/>
        <w:numPr>
          <w:ilvl w:val="0"/>
          <w:numId w:val="22"/>
        </w:numPr>
        <w:spacing w:before="120"/>
        <w:jc w:val="both"/>
        <w:rPr>
          <w:rFonts w:ascii="Times New Roman" w:hAnsi="Times New Roman"/>
          <w:i w:val="0"/>
          <w:sz w:val="26"/>
          <w:szCs w:val="26"/>
          <w:lang w:val="nb-NO"/>
        </w:rPr>
      </w:pPr>
      <w:r>
        <w:rPr>
          <w:rFonts w:ascii="Times New Roman" w:hAnsi="Times New Roman"/>
          <w:i w:val="0"/>
          <w:sz w:val="26"/>
          <w:szCs w:val="26"/>
          <w:lang w:val="nb-NO"/>
        </w:rPr>
        <w:t xml:space="preserve">Gửi yêu cầu sửa/yêu cầu </w:t>
      </w:r>
      <w:r w:rsidR="00E839AC">
        <w:rPr>
          <w:rFonts w:ascii="Times New Roman" w:hAnsi="Times New Roman"/>
          <w:i w:val="0"/>
          <w:sz w:val="26"/>
          <w:szCs w:val="26"/>
          <w:lang w:val="nb-NO"/>
        </w:rPr>
        <w:t>hủy</w:t>
      </w:r>
      <w:r>
        <w:rPr>
          <w:rFonts w:ascii="Times New Roman" w:hAnsi="Times New Roman"/>
          <w:i w:val="0"/>
          <w:sz w:val="26"/>
          <w:szCs w:val="26"/>
          <w:lang w:val="nb-NO"/>
        </w:rPr>
        <w:t xml:space="preserve"> hồ sơ</w:t>
      </w:r>
    </w:p>
    <w:p w:rsidR="00597A55" w:rsidRPr="00597A55" w:rsidRDefault="00597A55" w:rsidP="00E9202C">
      <w:pPr>
        <w:pStyle w:val="BodyText3"/>
        <w:keepNext w:val="0"/>
        <w:numPr>
          <w:ilvl w:val="0"/>
          <w:numId w:val="22"/>
        </w:numPr>
        <w:spacing w:before="120"/>
        <w:jc w:val="both"/>
        <w:rPr>
          <w:rFonts w:ascii="Times New Roman" w:hAnsi="Times New Roman"/>
          <w:i w:val="0"/>
          <w:sz w:val="26"/>
          <w:szCs w:val="26"/>
          <w:lang w:val="nb-NO"/>
        </w:rPr>
      </w:pPr>
      <w:r>
        <w:rPr>
          <w:rFonts w:ascii="Times New Roman" w:hAnsi="Times New Roman"/>
          <w:i w:val="0"/>
          <w:sz w:val="26"/>
          <w:szCs w:val="26"/>
          <w:lang w:val="nb-NO"/>
        </w:rPr>
        <w:t xml:space="preserve">Tiếp nhận kết quả xử lý hồ sơ trả về từ </w:t>
      </w:r>
      <w:r w:rsidR="008859FF">
        <w:rPr>
          <w:rFonts w:ascii="Times New Roman" w:hAnsi="Times New Roman"/>
          <w:i w:val="0"/>
          <w:sz w:val="26"/>
          <w:szCs w:val="26"/>
          <w:lang w:val="nb-NO"/>
        </w:rPr>
        <w:t>BCT</w:t>
      </w:r>
    </w:p>
    <w:p w:rsidR="00D33640" w:rsidRPr="00551D2E" w:rsidRDefault="00DA1A0C" w:rsidP="00320296">
      <w:pPr>
        <w:pStyle w:val="Heading2"/>
        <w:ind w:left="540" w:hanging="540"/>
      </w:pPr>
      <w:bookmarkStart w:id="51" w:name="_Toc448402950"/>
      <w:bookmarkStart w:id="52" w:name="_Toc464218267"/>
      <w:bookmarkStart w:id="53" w:name="_Toc464219784"/>
      <w:bookmarkStart w:id="54" w:name="_Toc464219921"/>
      <w:bookmarkStart w:id="55" w:name="_Toc464220300"/>
      <w:bookmarkStart w:id="56" w:name="_Toc470528949"/>
      <w:bookmarkStart w:id="57" w:name="_Toc470532880"/>
      <w:bookmarkStart w:id="58" w:name="_Toc470533613"/>
      <w:bookmarkStart w:id="59" w:name="_Toc470536202"/>
      <w:bookmarkStart w:id="60" w:name="_Toc470536227"/>
      <w:bookmarkStart w:id="61" w:name="_Toc477180424"/>
      <w:bookmarkStart w:id="62" w:name="_Toc477181209"/>
      <w:bookmarkStart w:id="63" w:name="_Toc477181717"/>
      <w:bookmarkStart w:id="64" w:name="_Toc477185440"/>
      <w:r w:rsidRPr="00130E79">
        <w:lastRenderedPageBreak/>
        <w:t xml:space="preserve">Các thuật ngữ và </w:t>
      </w:r>
      <w:r w:rsidR="00B03FA8" w:rsidRPr="00130E79">
        <w:t xml:space="preserve">từ </w:t>
      </w:r>
      <w:r w:rsidRPr="00130E79">
        <w:t>viết tắt</w:t>
      </w:r>
      <w:bookmarkEnd w:id="51"/>
      <w:bookmarkEnd w:id="52"/>
      <w:bookmarkEnd w:id="53"/>
      <w:bookmarkEnd w:id="54"/>
      <w:bookmarkEnd w:id="55"/>
      <w:bookmarkEnd w:id="56"/>
      <w:bookmarkEnd w:id="57"/>
      <w:bookmarkEnd w:id="58"/>
      <w:bookmarkEnd w:id="59"/>
      <w:bookmarkEnd w:id="60"/>
      <w:bookmarkEnd w:id="61"/>
      <w:bookmarkEnd w:id="62"/>
      <w:bookmarkEnd w:id="63"/>
      <w:bookmarkEnd w:id="64"/>
    </w:p>
    <w:tbl>
      <w:tblPr>
        <w:tblW w:w="8647" w:type="dxa"/>
        <w:jc w:val="center"/>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2430"/>
        <w:gridCol w:w="4800"/>
        <w:gridCol w:w="1417"/>
      </w:tblGrid>
      <w:tr w:rsidR="00A748EF" w:rsidRPr="0016152C" w:rsidTr="005163E7">
        <w:trPr>
          <w:tblHeader/>
          <w:jc w:val="center"/>
        </w:trPr>
        <w:tc>
          <w:tcPr>
            <w:tcW w:w="2430" w:type="dxa"/>
            <w:shd w:val="pct5" w:color="auto" w:fill="FFFFFF"/>
          </w:tcPr>
          <w:p w:rsidR="00A748EF" w:rsidRPr="0016152C" w:rsidRDefault="00A748EF" w:rsidP="008C700A">
            <w:pPr>
              <w:pStyle w:val="Bang"/>
              <w:spacing w:before="40" w:after="40" w:line="360" w:lineRule="auto"/>
              <w:jc w:val="both"/>
              <w:rPr>
                <w:rFonts w:cs="Times New Roman"/>
                <w:b/>
                <w:color w:val="000000"/>
                <w:sz w:val="26"/>
                <w:szCs w:val="26"/>
              </w:rPr>
            </w:pPr>
            <w:r w:rsidRPr="0016152C">
              <w:rPr>
                <w:rFonts w:cs="Times New Roman"/>
                <w:b/>
                <w:color w:val="000000"/>
                <w:sz w:val="26"/>
                <w:szCs w:val="26"/>
              </w:rPr>
              <w:t>Thuật ngữ</w:t>
            </w:r>
          </w:p>
        </w:tc>
        <w:tc>
          <w:tcPr>
            <w:tcW w:w="4800" w:type="dxa"/>
            <w:shd w:val="pct5" w:color="auto" w:fill="FFFFFF"/>
          </w:tcPr>
          <w:p w:rsidR="00A748EF" w:rsidRPr="0016152C" w:rsidRDefault="00A748EF" w:rsidP="008C700A">
            <w:pPr>
              <w:pStyle w:val="Bang"/>
              <w:spacing w:before="40" w:after="40" w:line="360" w:lineRule="auto"/>
              <w:jc w:val="both"/>
              <w:rPr>
                <w:rFonts w:cs="Times New Roman"/>
                <w:b/>
                <w:color w:val="000000"/>
                <w:sz w:val="26"/>
                <w:szCs w:val="26"/>
              </w:rPr>
            </w:pPr>
            <w:r w:rsidRPr="0016152C">
              <w:rPr>
                <w:rFonts w:cs="Times New Roman"/>
                <w:b/>
                <w:color w:val="000000"/>
                <w:sz w:val="26"/>
                <w:szCs w:val="26"/>
              </w:rPr>
              <w:t>Định nghĩa</w:t>
            </w:r>
          </w:p>
        </w:tc>
        <w:tc>
          <w:tcPr>
            <w:tcW w:w="1417" w:type="dxa"/>
            <w:shd w:val="pct5" w:color="auto" w:fill="FFFFFF"/>
          </w:tcPr>
          <w:p w:rsidR="00A748EF" w:rsidRPr="0016152C" w:rsidRDefault="00CF6B74" w:rsidP="008C700A">
            <w:pPr>
              <w:pStyle w:val="Bang"/>
              <w:spacing w:before="40" w:after="40" w:line="360" w:lineRule="auto"/>
              <w:jc w:val="both"/>
              <w:rPr>
                <w:rFonts w:cs="Times New Roman"/>
                <w:b/>
                <w:color w:val="000000"/>
                <w:sz w:val="26"/>
                <w:szCs w:val="26"/>
              </w:rPr>
            </w:pPr>
            <w:r w:rsidRPr="0016152C">
              <w:rPr>
                <w:rFonts w:cs="Times New Roman"/>
                <w:b/>
                <w:color w:val="000000"/>
                <w:sz w:val="26"/>
                <w:szCs w:val="26"/>
              </w:rPr>
              <w:t>Ghi chú</w:t>
            </w:r>
          </w:p>
        </w:tc>
      </w:tr>
      <w:tr w:rsidR="00A748EF" w:rsidRPr="0016152C" w:rsidTr="005163E7">
        <w:trPr>
          <w:jc w:val="center"/>
        </w:trPr>
        <w:tc>
          <w:tcPr>
            <w:tcW w:w="2430" w:type="dxa"/>
          </w:tcPr>
          <w:p w:rsidR="00A748EF" w:rsidRPr="0016152C" w:rsidRDefault="008859FF" w:rsidP="008C700A">
            <w:pPr>
              <w:spacing w:before="40" w:after="40"/>
              <w:jc w:val="both"/>
              <w:rPr>
                <w:rFonts w:cs="Times New Roman"/>
                <w:color w:val="000000"/>
                <w:sz w:val="26"/>
                <w:szCs w:val="26"/>
              </w:rPr>
            </w:pPr>
            <w:r>
              <w:rPr>
                <w:rFonts w:cs="Times New Roman"/>
                <w:color w:val="000000"/>
                <w:sz w:val="26"/>
                <w:szCs w:val="26"/>
              </w:rPr>
              <w:t>BCT</w:t>
            </w:r>
          </w:p>
        </w:tc>
        <w:tc>
          <w:tcPr>
            <w:tcW w:w="4800" w:type="dxa"/>
          </w:tcPr>
          <w:p w:rsidR="00A748EF" w:rsidRPr="0016152C" w:rsidRDefault="008859FF" w:rsidP="008C700A">
            <w:pPr>
              <w:spacing w:before="40" w:after="40"/>
              <w:jc w:val="both"/>
              <w:rPr>
                <w:rFonts w:cs="Times New Roman"/>
                <w:color w:val="000000"/>
                <w:sz w:val="26"/>
                <w:szCs w:val="26"/>
              </w:rPr>
            </w:pPr>
            <w:r>
              <w:rPr>
                <w:sz w:val="26"/>
                <w:szCs w:val="26"/>
              </w:rPr>
              <w:t>Bộ Công thương</w:t>
            </w:r>
          </w:p>
        </w:tc>
        <w:tc>
          <w:tcPr>
            <w:tcW w:w="1417" w:type="dxa"/>
          </w:tcPr>
          <w:p w:rsidR="00A748EF" w:rsidRPr="0016152C" w:rsidRDefault="00A748EF" w:rsidP="008C700A">
            <w:pPr>
              <w:spacing w:before="40" w:after="40"/>
              <w:jc w:val="both"/>
              <w:rPr>
                <w:rFonts w:cs="Times New Roman"/>
                <w:color w:val="000000"/>
                <w:sz w:val="26"/>
                <w:szCs w:val="26"/>
              </w:rPr>
            </w:pPr>
          </w:p>
        </w:tc>
      </w:tr>
      <w:tr w:rsidR="00A748EF" w:rsidRPr="0016152C" w:rsidTr="005163E7">
        <w:trPr>
          <w:jc w:val="center"/>
        </w:trPr>
        <w:tc>
          <w:tcPr>
            <w:tcW w:w="2430" w:type="dxa"/>
          </w:tcPr>
          <w:p w:rsidR="00A748EF" w:rsidRPr="0016152C" w:rsidRDefault="00CF3DD9" w:rsidP="008C700A">
            <w:pPr>
              <w:spacing w:before="40" w:after="40"/>
              <w:jc w:val="both"/>
              <w:rPr>
                <w:rFonts w:cs="Times New Roman"/>
                <w:color w:val="000000"/>
                <w:sz w:val="26"/>
                <w:szCs w:val="26"/>
              </w:rPr>
            </w:pPr>
            <w:r>
              <w:rPr>
                <w:rFonts w:cs="Times New Roman"/>
                <w:color w:val="000000"/>
                <w:sz w:val="26"/>
                <w:szCs w:val="26"/>
              </w:rPr>
              <w:t>MCQG</w:t>
            </w:r>
          </w:p>
        </w:tc>
        <w:tc>
          <w:tcPr>
            <w:tcW w:w="4800" w:type="dxa"/>
          </w:tcPr>
          <w:p w:rsidR="00A748EF" w:rsidRPr="0016152C" w:rsidRDefault="00CF3DD9" w:rsidP="008C700A">
            <w:pPr>
              <w:spacing w:before="40" w:after="40"/>
              <w:jc w:val="both"/>
              <w:rPr>
                <w:rFonts w:cs="Times New Roman"/>
                <w:color w:val="000000"/>
                <w:sz w:val="26"/>
                <w:szCs w:val="26"/>
              </w:rPr>
            </w:pPr>
            <w:r>
              <w:rPr>
                <w:rFonts w:cs="Times New Roman"/>
                <w:color w:val="000000"/>
                <w:sz w:val="26"/>
                <w:szCs w:val="26"/>
              </w:rPr>
              <w:t>Một cửa Quốc gia</w:t>
            </w:r>
          </w:p>
        </w:tc>
        <w:tc>
          <w:tcPr>
            <w:tcW w:w="1417" w:type="dxa"/>
          </w:tcPr>
          <w:p w:rsidR="00A748EF" w:rsidRPr="0016152C" w:rsidRDefault="00A748EF" w:rsidP="008C700A">
            <w:pPr>
              <w:spacing w:before="40" w:after="40"/>
              <w:jc w:val="both"/>
              <w:rPr>
                <w:rFonts w:cs="Times New Roman"/>
                <w:color w:val="000000"/>
                <w:sz w:val="26"/>
                <w:szCs w:val="26"/>
              </w:rPr>
            </w:pPr>
          </w:p>
        </w:tc>
      </w:tr>
      <w:tr w:rsidR="003A63DA" w:rsidRPr="0016152C" w:rsidTr="005163E7">
        <w:trPr>
          <w:jc w:val="center"/>
        </w:trPr>
        <w:tc>
          <w:tcPr>
            <w:tcW w:w="2430" w:type="dxa"/>
          </w:tcPr>
          <w:p w:rsidR="003A63DA" w:rsidRDefault="003A63DA" w:rsidP="008C700A">
            <w:pPr>
              <w:spacing w:before="40" w:after="40"/>
              <w:jc w:val="both"/>
              <w:rPr>
                <w:rFonts w:cs="Times New Roman"/>
                <w:color w:val="000000"/>
                <w:sz w:val="26"/>
                <w:szCs w:val="26"/>
              </w:rPr>
            </w:pPr>
            <w:r>
              <w:rPr>
                <w:rFonts w:cs="Times New Roman"/>
                <w:color w:val="000000"/>
                <w:sz w:val="26"/>
                <w:szCs w:val="26"/>
              </w:rPr>
              <w:t>DN</w:t>
            </w:r>
          </w:p>
        </w:tc>
        <w:tc>
          <w:tcPr>
            <w:tcW w:w="4800" w:type="dxa"/>
          </w:tcPr>
          <w:p w:rsidR="003A63DA" w:rsidRDefault="003A63DA" w:rsidP="008C700A">
            <w:pPr>
              <w:spacing w:before="40" w:after="40"/>
              <w:jc w:val="both"/>
              <w:rPr>
                <w:rFonts w:cs="Times New Roman"/>
                <w:color w:val="000000"/>
                <w:sz w:val="26"/>
                <w:szCs w:val="26"/>
              </w:rPr>
            </w:pPr>
            <w:r>
              <w:rPr>
                <w:rFonts w:cs="Times New Roman"/>
                <w:color w:val="000000"/>
                <w:sz w:val="26"/>
                <w:szCs w:val="26"/>
              </w:rPr>
              <w:t>Doanh nghiệp</w:t>
            </w:r>
          </w:p>
        </w:tc>
        <w:tc>
          <w:tcPr>
            <w:tcW w:w="1417" w:type="dxa"/>
          </w:tcPr>
          <w:p w:rsidR="003A63DA" w:rsidRPr="0016152C" w:rsidRDefault="003A63DA" w:rsidP="008C700A">
            <w:pPr>
              <w:spacing w:before="40" w:after="40"/>
              <w:jc w:val="both"/>
              <w:rPr>
                <w:rFonts w:cs="Times New Roman"/>
                <w:color w:val="000000"/>
                <w:sz w:val="26"/>
                <w:szCs w:val="26"/>
              </w:rPr>
            </w:pPr>
          </w:p>
        </w:tc>
      </w:tr>
      <w:tr w:rsidR="00E71627" w:rsidRPr="0016152C" w:rsidTr="005163E7">
        <w:trPr>
          <w:jc w:val="center"/>
        </w:trPr>
        <w:tc>
          <w:tcPr>
            <w:tcW w:w="2430" w:type="dxa"/>
          </w:tcPr>
          <w:p w:rsidR="00E71627" w:rsidRDefault="00E71627" w:rsidP="008C700A">
            <w:pPr>
              <w:spacing w:before="40" w:after="40"/>
              <w:jc w:val="both"/>
              <w:rPr>
                <w:rFonts w:cs="Times New Roman"/>
                <w:color w:val="000000"/>
                <w:sz w:val="26"/>
                <w:szCs w:val="26"/>
              </w:rPr>
            </w:pPr>
            <w:r>
              <w:rPr>
                <w:rFonts w:cs="Times New Roman"/>
                <w:color w:val="000000"/>
                <w:sz w:val="26"/>
                <w:szCs w:val="26"/>
              </w:rPr>
              <w:t>KP</w:t>
            </w:r>
          </w:p>
        </w:tc>
        <w:tc>
          <w:tcPr>
            <w:tcW w:w="4800" w:type="dxa"/>
          </w:tcPr>
          <w:p w:rsidR="00E71627" w:rsidRDefault="00E71627" w:rsidP="008C700A">
            <w:pPr>
              <w:spacing w:before="40" w:after="40"/>
              <w:jc w:val="both"/>
              <w:rPr>
                <w:rFonts w:cs="Times New Roman"/>
                <w:color w:val="000000"/>
                <w:sz w:val="26"/>
                <w:szCs w:val="26"/>
              </w:rPr>
            </w:pPr>
            <w:r>
              <w:rPr>
                <w:rFonts w:cs="Times New Roman"/>
                <w:color w:val="000000"/>
                <w:sz w:val="26"/>
                <w:szCs w:val="26"/>
              </w:rPr>
              <w:t>Kimberley</w:t>
            </w:r>
          </w:p>
        </w:tc>
        <w:tc>
          <w:tcPr>
            <w:tcW w:w="1417" w:type="dxa"/>
          </w:tcPr>
          <w:p w:rsidR="00E71627" w:rsidRPr="0016152C" w:rsidRDefault="00E71627" w:rsidP="008C700A">
            <w:pPr>
              <w:spacing w:before="40" w:after="40"/>
              <w:jc w:val="both"/>
              <w:rPr>
                <w:rFonts w:cs="Times New Roman"/>
                <w:color w:val="000000"/>
                <w:sz w:val="26"/>
                <w:szCs w:val="26"/>
              </w:rPr>
            </w:pPr>
          </w:p>
        </w:tc>
      </w:tr>
    </w:tbl>
    <w:p w:rsidR="00050E06" w:rsidRPr="0016152C" w:rsidRDefault="00130E79" w:rsidP="00130E79">
      <w:pPr>
        <w:pStyle w:val="Heading2"/>
        <w:ind w:left="540" w:hanging="540"/>
      </w:pPr>
      <w:bookmarkStart w:id="65" w:name="_Toc448402951"/>
      <w:bookmarkStart w:id="66" w:name="_Toc464218268"/>
      <w:bookmarkStart w:id="67" w:name="_Toc464219785"/>
      <w:bookmarkStart w:id="68" w:name="_Toc464219922"/>
      <w:bookmarkStart w:id="69" w:name="_Toc464220301"/>
      <w:bookmarkStart w:id="70" w:name="_Toc470528950"/>
      <w:bookmarkStart w:id="71" w:name="_Toc470532881"/>
      <w:bookmarkStart w:id="72" w:name="_Toc470533614"/>
      <w:bookmarkStart w:id="73" w:name="_Toc470536203"/>
      <w:bookmarkStart w:id="74" w:name="_Toc470536228"/>
      <w:bookmarkStart w:id="75" w:name="_Toc477180425"/>
      <w:bookmarkStart w:id="76" w:name="_Toc477181210"/>
      <w:bookmarkStart w:id="77" w:name="_Toc477181718"/>
      <w:bookmarkStart w:id="78" w:name="_Toc477185441"/>
      <w:r>
        <w:t>Cấu trúc t</w:t>
      </w:r>
      <w:r w:rsidR="00050E06" w:rsidRPr="0016152C">
        <w:t>ài liệu</w:t>
      </w:r>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297646" w:rsidRPr="00B05066" w:rsidRDefault="00297646" w:rsidP="00A35D64">
      <w:pPr>
        <w:pStyle w:val="NormalIndent"/>
        <w:rPr>
          <w:i w:val="0"/>
          <w:color w:val="auto"/>
        </w:rPr>
      </w:pPr>
      <w:r w:rsidRPr="00B05066">
        <w:rPr>
          <w:i w:val="0"/>
          <w:color w:val="auto"/>
        </w:rPr>
        <w:t xml:space="preserve">Tài liệu này gồm </w:t>
      </w:r>
      <w:r w:rsidR="00412FBC" w:rsidRPr="00B05066">
        <w:rPr>
          <w:i w:val="0"/>
          <w:color w:val="auto"/>
        </w:rPr>
        <w:t>4</w:t>
      </w:r>
      <w:r w:rsidR="001917D6" w:rsidRPr="00B05066">
        <w:rPr>
          <w:i w:val="0"/>
          <w:color w:val="auto"/>
        </w:rPr>
        <w:t xml:space="preserve"> </w:t>
      </w:r>
      <w:r w:rsidR="005E643B" w:rsidRPr="00B05066">
        <w:rPr>
          <w:i w:val="0"/>
          <w:color w:val="auto"/>
        </w:rPr>
        <w:t>phần</w:t>
      </w:r>
      <w:r w:rsidRPr="00B05066">
        <w:rPr>
          <w:i w:val="0"/>
          <w:color w:val="auto"/>
        </w:rPr>
        <w:t>, được bố trí như sau:</w:t>
      </w:r>
    </w:p>
    <w:p w:rsidR="00B66027" w:rsidRPr="00B05066" w:rsidRDefault="005E643B" w:rsidP="00A35D64">
      <w:pPr>
        <w:pStyle w:val="NormalIndent"/>
        <w:rPr>
          <w:i w:val="0"/>
          <w:color w:val="auto"/>
        </w:rPr>
      </w:pPr>
      <w:r w:rsidRPr="00B05066">
        <w:rPr>
          <w:b/>
          <w:color w:val="auto"/>
          <w:u w:val="single"/>
        </w:rPr>
        <w:t xml:space="preserve">Phần </w:t>
      </w:r>
      <w:r w:rsidR="00297646" w:rsidRPr="00B05066">
        <w:rPr>
          <w:b/>
          <w:color w:val="auto"/>
          <w:u w:val="single"/>
        </w:rPr>
        <w:t>1</w:t>
      </w:r>
      <w:r w:rsidR="00BB3297" w:rsidRPr="00B05066">
        <w:rPr>
          <w:b/>
          <w:color w:val="auto"/>
          <w:u w:val="single"/>
        </w:rPr>
        <w:t>:</w:t>
      </w:r>
      <w:r w:rsidR="00374BDD" w:rsidRPr="00B05066">
        <w:rPr>
          <w:i w:val="0"/>
          <w:color w:val="auto"/>
        </w:rPr>
        <w:tab/>
      </w:r>
      <w:r w:rsidR="00C31276" w:rsidRPr="00B05066">
        <w:rPr>
          <w:i w:val="0"/>
          <w:color w:val="auto"/>
        </w:rPr>
        <w:t>Giới thiệu</w:t>
      </w:r>
      <w:r w:rsidR="00297646" w:rsidRPr="00B05066">
        <w:rPr>
          <w:i w:val="0"/>
          <w:color w:val="auto"/>
        </w:rPr>
        <w:t>: Giới thiệu chương trình, nêu mục tiêu, phạm vi, các thuật ngữ và</w:t>
      </w:r>
      <w:r w:rsidR="005B0B6D" w:rsidRPr="00B05066">
        <w:rPr>
          <w:i w:val="0"/>
          <w:color w:val="auto"/>
        </w:rPr>
        <w:t xml:space="preserve"> </w:t>
      </w:r>
      <w:r w:rsidR="00297646" w:rsidRPr="00B05066">
        <w:rPr>
          <w:i w:val="0"/>
          <w:color w:val="auto"/>
        </w:rPr>
        <w:t>cấu trúc tài liệu</w:t>
      </w:r>
      <w:r w:rsidR="00637157" w:rsidRPr="00B05066">
        <w:rPr>
          <w:i w:val="0"/>
          <w:color w:val="auto"/>
        </w:rPr>
        <w:t>,</w:t>
      </w:r>
      <w:r w:rsidR="00E71627">
        <w:rPr>
          <w:i w:val="0"/>
          <w:color w:val="auto"/>
        </w:rPr>
        <w:t xml:space="preserve"> </w:t>
      </w:r>
      <w:r w:rsidR="00761562" w:rsidRPr="00B05066">
        <w:rPr>
          <w:i w:val="0"/>
          <w:color w:val="auto"/>
        </w:rPr>
        <w:t>đố</w:t>
      </w:r>
      <w:r w:rsidR="009A3E59" w:rsidRPr="00B05066">
        <w:rPr>
          <w:i w:val="0"/>
          <w:color w:val="auto"/>
        </w:rPr>
        <w:t xml:space="preserve">i tượng sử dụng </w:t>
      </w:r>
      <w:r w:rsidR="005A7747" w:rsidRPr="00B05066">
        <w:rPr>
          <w:i w:val="0"/>
          <w:color w:val="auto"/>
        </w:rPr>
        <w:t>t</w:t>
      </w:r>
      <w:r w:rsidR="00CF3DD9" w:rsidRPr="00B05066">
        <w:rPr>
          <w:i w:val="0"/>
          <w:color w:val="auto"/>
        </w:rPr>
        <w:t>ài liệu.</w:t>
      </w:r>
    </w:p>
    <w:p w:rsidR="00A4764A" w:rsidRPr="00B05066" w:rsidRDefault="005E643B" w:rsidP="00A35D64">
      <w:pPr>
        <w:pStyle w:val="NormalIndent"/>
        <w:rPr>
          <w:i w:val="0"/>
          <w:color w:val="auto"/>
        </w:rPr>
      </w:pPr>
      <w:r w:rsidRPr="00B05066">
        <w:rPr>
          <w:b/>
          <w:color w:val="auto"/>
          <w:u w:val="single"/>
        </w:rPr>
        <w:t xml:space="preserve">Phần </w:t>
      </w:r>
      <w:r w:rsidR="00FF1C45" w:rsidRPr="00B05066">
        <w:rPr>
          <w:b/>
          <w:color w:val="auto"/>
          <w:u w:val="single"/>
        </w:rPr>
        <w:t>2</w:t>
      </w:r>
      <w:r w:rsidR="009A3E59" w:rsidRPr="00B05066">
        <w:rPr>
          <w:b/>
          <w:color w:val="auto"/>
          <w:u w:val="single"/>
        </w:rPr>
        <w:t>:</w:t>
      </w:r>
      <w:r w:rsidR="00602395" w:rsidRPr="00B05066">
        <w:rPr>
          <w:i w:val="0"/>
          <w:color w:val="auto"/>
        </w:rPr>
        <w:tab/>
      </w:r>
      <w:r w:rsidR="00DA6BC2" w:rsidRPr="00B05066">
        <w:rPr>
          <w:i w:val="0"/>
          <w:color w:val="auto"/>
        </w:rPr>
        <w:t xml:space="preserve">Giới thiệu </w:t>
      </w:r>
      <w:r w:rsidR="00297646" w:rsidRPr="00B05066">
        <w:rPr>
          <w:i w:val="0"/>
          <w:color w:val="auto"/>
        </w:rPr>
        <w:t xml:space="preserve">các chức năng </w:t>
      </w:r>
      <w:r w:rsidR="008B3913" w:rsidRPr="00B05066">
        <w:rPr>
          <w:i w:val="0"/>
          <w:color w:val="auto"/>
        </w:rPr>
        <w:t>của chương trình</w:t>
      </w:r>
      <w:r w:rsidR="005A7747" w:rsidRPr="00B05066">
        <w:rPr>
          <w:i w:val="0"/>
          <w:color w:val="auto"/>
        </w:rPr>
        <w:t xml:space="preserve"> </w:t>
      </w:r>
      <w:r w:rsidR="008B3913" w:rsidRPr="00B05066">
        <w:rPr>
          <w:i w:val="0"/>
          <w:color w:val="auto"/>
        </w:rPr>
        <w:t>ghi nhận trong tài liệu này</w:t>
      </w:r>
      <w:r w:rsidR="00CF3DD9" w:rsidRPr="00B05066">
        <w:rPr>
          <w:i w:val="0"/>
          <w:color w:val="auto"/>
        </w:rPr>
        <w:t>.</w:t>
      </w:r>
    </w:p>
    <w:p w:rsidR="007B5EF8" w:rsidRPr="00B05066" w:rsidRDefault="005E643B" w:rsidP="00A35D64">
      <w:pPr>
        <w:pStyle w:val="NormalIndent"/>
        <w:rPr>
          <w:i w:val="0"/>
          <w:color w:val="auto"/>
        </w:rPr>
      </w:pPr>
      <w:r w:rsidRPr="00B05066">
        <w:rPr>
          <w:b/>
          <w:color w:val="auto"/>
          <w:u w:val="single"/>
        </w:rPr>
        <w:t xml:space="preserve">Phần </w:t>
      </w:r>
      <w:r w:rsidR="00FF1C45" w:rsidRPr="00B05066">
        <w:rPr>
          <w:b/>
          <w:color w:val="auto"/>
          <w:u w:val="single"/>
        </w:rPr>
        <w:t>3</w:t>
      </w:r>
      <w:r w:rsidR="009A3E59" w:rsidRPr="00B05066">
        <w:rPr>
          <w:b/>
          <w:color w:val="auto"/>
          <w:u w:val="single"/>
        </w:rPr>
        <w:t>:</w:t>
      </w:r>
      <w:r w:rsidR="00602395" w:rsidRPr="00B05066">
        <w:rPr>
          <w:color w:val="auto"/>
        </w:rPr>
        <w:tab/>
      </w:r>
      <w:r w:rsidR="007B5EF8" w:rsidRPr="00B05066">
        <w:rPr>
          <w:i w:val="0"/>
          <w:color w:val="auto"/>
        </w:rPr>
        <w:t xml:space="preserve">Hướng dẫn sử dụng các chức năng </w:t>
      </w:r>
      <w:r w:rsidR="001310A1" w:rsidRPr="00B05066">
        <w:rPr>
          <w:i w:val="0"/>
          <w:color w:val="auto"/>
        </w:rPr>
        <w:t xml:space="preserve">đã nêu trong </w:t>
      </w:r>
      <w:r w:rsidR="000E4937" w:rsidRPr="00B05066">
        <w:rPr>
          <w:i w:val="0"/>
          <w:color w:val="auto"/>
        </w:rPr>
        <w:t>Phần 2</w:t>
      </w:r>
      <w:r w:rsidR="00CF3DD9" w:rsidRPr="00B05066">
        <w:rPr>
          <w:i w:val="0"/>
          <w:color w:val="auto"/>
        </w:rPr>
        <w:t>.</w:t>
      </w:r>
    </w:p>
    <w:p w:rsidR="00100152" w:rsidRPr="00B05066" w:rsidRDefault="005E643B" w:rsidP="00A35D64">
      <w:pPr>
        <w:pStyle w:val="NormalIndent"/>
        <w:rPr>
          <w:i w:val="0"/>
          <w:color w:val="auto"/>
        </w:rPr>
      </w:pPr>
      <w:r w:rsidRPr="00B05066">
        <w:rPr>
          <w:b/>
          <w:color w:val="auto"/>
          <w:u w:val="single"/>
        </w:rPr>
        <w:t xml:space="preserve">Phần </w:t>
      </w:r>
      <w:r w:rsidR="00FF1C45" w:rsidRPr="00B05066">
        <w:rPr>
          <w:b/>
          <w:color w:val="auto"/>
          <w:u w:val="single"/>
        </w:rPr>
        <w:t>4</w:t>
      </w:r>
      <w:r w:rsidR="009A3E59" w:rsidRPr="00B05066">
        <w:rPr>
          <w:b/>
          <w:color w:val="auto"/>
          <w:u w:val="single"/>
        </w:rPr>
        <w:t>:</w:t>
      </w:r>
      <w:r w:rsidR="00602395" w:rsidRPr="00B05066">
        <w:rPr>
          <w:i w:val="0"/>
          <w:color w:val="auto"/>
        </w:rPr>
        <w:tab/>
      </w:r>
      <w:r w:rsidR="001A7EED" w:rsidRPr="00B05066">
        <w:rPr>
          <w:i w:val="0"/>
          <w:color w:val="auto"/>
        </w:rPr>
        <w:t xml:space="preserve">Các Phụ lục </w:t>
      </w:r>
      <w:r w:rsidR="003A63DA" w:rsidRPr="00B05066">
        <w:rPr>
          <w:i w:val="0"/>
          <w:color w:val="auto"/>
        </w:rPr>
        <w:t xml:space="preserve">(nếu có) </w:t>
      </w:r>
      <w:r w:rsidR="001A7EED" w:rsidRPr="00B05066">
        <w:rPr>
          <w:i w:val="0"/>
          <w:color w:val="auto"/>
        </w:rPr>
        <w:t>sử dụng trong hệ thống</w:t>
      </w:r>
      <w:r w:rsidR="003A63DA" w:rsidRPr="00B05066">
        <w:rPr>
          <w:i w:val="0"/>
          <w:color w:val="auto"/>
        </w:rPr>
        <w:t>.</w:t>
      </w:r>
    </w:p>
    <w:p w:rsidR="00CC540F" w:rsidRPr="002948B3" w:rsidRDefault="00100152" w:rsidP="00CC540F">
      <w:pPr>
        <w:rPr>
          <w:sz w:val="2"/>
          <w:szCs w:val="2"/>
          <w:lang w:val="nl-NL"/>
        </w:rPr>
      </w:pPr>
      <w:r>
        <w:br w:type="page"/>
      </w:r>
      <w:bookmarkStart w:id="79" w:name="_Toc464218269"/>
      <w:bookmarkStart w:id="80" w:name="_Toc464219786"/>
      <w:bookmarkStart w:id="81" w:name="_Toc464219923"/>
      <w:bookmarkStart w:id="82" w:name="_Toc464220302"/>
      <w:bookmarkStart w:id="83" w:name="_Toc470528951"/>
      <w:bookmarkStart w:id="84" w:name="_Toc470532882"/>
      <w:bookmarkStart w:id="85" w:name="_Toc470533615"/>
      <w:bookmarkStart w:id="86" w:name="_Toc470536204"/>
      <w:bookmarkStart w:id="87" w:name="_Toc470536229"/>
      <w:bookmarkStart w:id="88" w:name="_Toc477180426"/>
      <w:bookmarkStart w:id="89" w:name="_Toc477181211"/>
      <w:bookmarkStart w:id="90" w:name="_Toc448402952"/>
    </w:p>
    <w:p w:rsidR="00CA0D48" w:rsidRPr="00100152" w:rsidRDefault="00130E79" w:rsidP="00100152">
      <w:pPr>
        <w:pStyle w:val="Heading1"/>
        <w:rPr>
          <w:lang w:val="nl-NL"/>
        </w:rPr>
      </w:pPr>
      <w:bookmarkStart w:id="91" w:name="_Toc477181719"/>
      <w:bookmarkStart w:id="92" w:name="_Toc477185442"/>
      <w:r>
        <w:rPr>
          <w:lang w:val="nl-NL"/>
        </w:rPr>
        <w:lastRenderedPageBreak/>
        <w:t>GIỚI THIỆU CÁC CHỨC NĂNG</w:t>
      </w:r>
      <w:bookmarkEnd w:id="79"/>
      <w:bookmarkEnd w:id="80"/>
      <w:bookmarkEnd w:id="81"/>
      <w:bookmarkEnd w:id="82"/>
      <w:bookmarkEnd w:id="83"/>
      <w:bookmarkEnd w:id="84"/>
      <w:bookmarkEnd w:id="85"/>
      <w:bookmarkEnd w:id="86"/>
      <w:bookmarkEnd w:id="87"/>
      <w:bookmarkEnd w:id="88"/>
      <w:bookmarkEnd w:id="89"/>
      <w:bookmarkEnd w:id="91"/>
      <w:bookmarkEnd w:id="92"/>
    </w:p>
    <w:p w:rsidR="00E36593" w:rsidRPr="0016152C" w:rsidRDefault="00937C71" w:rsidP="00130E79">
      <w:pPr>
        <w:pStyle w:val="Heading2"/>
        <w:ind w:left="540" w:hanging="540"/>
      </w:pPr>
      <w:bookmarkStart w:id="93" w:name="_Toc464218270"/>
      <w:bookmarkStart w:id="94" w:name="_Toc464219787"/>
      <w:bookmarkStart w:id="95" w:name="_Toc464219924"/>
      <w:bookmarkStart w:id="96" w:name="_Toc464220303"/>
      <w:bookmarkStart w:id="97" w:name="_Toc470528952"/>
      <w:bookmarkStart w:id="98" w:name="_Toc470532883"/>
      <w:bookmarkStart w:id="99" w:name="_Toc470533616"/>
      <w:bookmarkStart w:id="100" w:name="_Toc470536205"/>
      <w:bookmarkStart w:id="101" w:name="_Toc470536230"/>
      <w:bookmarkStart w:id="102" w:name="_Toc477180427"/>
      <w:bookmarkStart w:id="103" w:name="_Toc477181212"/>
      <w:bookmarkStart w:id="104" w:name="_Toc477181720"/>
      <w:bookmarkStart w:id="105" w:name="_Toc477185443"/>
      <w:bookmarkEnd w:id="90"/>
      <w:r>
        <w:t>Đăng nhập hệ thống</w:t>
      </w:r>
      <w:bookmarkEnd w:id="93"/>
      <w:bookmarkEnd w:id="94"/>
      <w:bookmarkEnd w:id="95"/>
      <w:bookmarkEnd w:id="96"/>
      <w:bookmarkEnd w:id="97"/>
      <w:bookmarkEnd w:id="98"/>
      <w:bookmarkEnd w:id="99"/>
      <w:bookmarkEnd w:id="100"/>
      <w:bookmarkEnd w:id="101"/>
      <w:bookmarkEnd w:id="102"/>
      <w:bookmarkEnd w:id="103"/>
      <w:bookmarkEnd w:id="104"/>
      <w:bookmarkEnd w:id="105"/>
    </w:p>
    <w:p w:rsidR="000A6481" w:rsidRPr="00551D2E" w:rsidRDefault="009C5E8C" w:rsidP="00AD1500">
      <w:pPr>
        <w:ind w:firstLine="540"/>
        <w:jc w:val="both"/>
        <w:rPr>
          <w:sz w:val="26"/>
          <w:szCs w:val="26"/>
        </w:rPr>
      </w:pPr>
      <w:r>
        <w:rPr>
          <w:sz w:val="26"/>
          <w:szCs w:val="26"/>
        </w:rPr>
        <w:t>DN</w:t>
      </w:r>
      <w:r w:rsidR="00A93D04" w:rsidRPr="0016152C">
        <w:rPr>
          <w:sz w:val="26"/>
          <w:szCs w:val="26"/>
        </w:rPr>
        <w:t xml:space="preserve"> truy cập vào địa chỉ web</w:t>
      </w:r>
      <w:r w:rsidR="000A6481" w:rsidRPr="0016152C">
        <w:rPr>
          <w:sz w:val="26"/>
          <w:szCs w:val="26"/>
        </w:rPr>
        <w:t xml:space="preserve">: </w:t>
      </w:r>
      <w:hyperlink r:id="rId8" w:history="1">
        <w:r w:rsidR="00551D2E" w:rsidRPr="00E85617">
          <w:rPr>
            <w:rStyle w:val="Hyperlink"/>
            <w:sz w:val="26"/>
            <w:szCs w:val="26"/>
          </w:rPr>
          <w:t>https://vnsw.gov.vn</w:t>
        </w:r>
      </w:hyperlink>
      <w:r w:rsidR="00551D2E">
        <w:rPr>
          <w:sz w:val="26"/>
          <w:szCs w:val="26"/>
        </w:rPr>
        <w:t xml:space="preserve"> &gt;&gt; </w:t>
      </w:r>
      <w:r w:rsidR="000A6481" w:rsidRPr="0016152C">
        <w:rPr>
          <w:sz w:val="26"/>
          <w:szCs w:val="26"/>
        </w:rPr>
        <w:t xml:space="preserve">hiển thị giao diện </w:t>
      </w:r>
      <w:r w:rsidR="00551D2E">
        <w:rPr>
          <w:sz w:val="26"/>
          <w:szCs w:val="26"/>
        </w:rPr>
        <w:t>t</w:t>
      </w:r>
      <w:r w:rsidR="000A6481" w:rsidRPr="0016152C">
        <w:rPr>
          <w:sz w:val="26"/>
          <w:szCs w:val="26"/>
        </w:rPr>
        <w:t xml:space="preserve">rang chủ hệ thống </w:t>
      </w:r>
      <w:r w:rsidR="00CF3DD9">
        <w:rPr>
          <w:sz w:val="26"/>
          <w:szCs w:val="26"/>
        </w:rPr>
        <w:t>MCQG</w:t>
      </w:r>
      <w:r w:rsidR="000A6481" w:rsidRPr="0016152C">
        <w:rPr>
          <w:sz w:val="26"/>
          <w:szCs w:val="26"/>
        </w:rPr>
        <w:t>:</w:t>
      </w:r>
    </w:p>
    <w:p w:rsidR="000A6481" w:rsidRPr="0016152C" w:rsidRDefault="00F66A67" w:rsidP="00A35D64">
      <w:pPr>
        <w:pStyle w:val="NormalIndent"/>
      </w:pPr>
      <w:r>
        <w:rPr>
          <w:noProof/>
          <w:lang w:val="en-US"/>
        </w:rPr>
        <w:drawing>
          <wp:inline distT="0" distB="0" distL="0" distR="0">
            <wp:extent cx="5581650" cy="3448050"/>
            <wp:effectExtent l="19050" t="0" r="0" b="0"/>
            <wp:docPr id="1" name="Picture 1" descr="9-23-2016 1-36-4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23-2016 1-36-46 PM"/>
                    <pic:cNvPicPr>
                      <a:picLocks noChangeAspect="1" noChangeArrowheads="1"/>
                    </pic:cNvPicPr>
                  </pic:nvPicPr>
                  <pic:blipFill>
                    <a:blip r:embed="rId9" cstate="print"/>
                    <a:srcRect/>
                    <a:stretch>
                      <a:fillRect/>
                    </a:stretch>
                  </pic:blipFill>
                  <pic:spPr bwMode="auto">
                    <a:xfrm>
                      <a:off x="0" y="0"/>
                      <a:ext cx="5581650" cy="3448050"/>
                    </a:xfrm>
                    <a:prstGeom prst="rect">
                      <a:avLst/>
                    </a:prstGeom>
                    <a:noFill/>
                    <a:ln w="9525">
                      <a:noFill/>
                      <a:miter lim="800000"/>
                      <a:headEnd/>
                      <a:tailEnd/>
                    </a:ln>
                  </pic:spPr>
                </pic:pic>
              </a:graphicData>
            </a:graphic>
          </wp:inline>
        </w:drawing>
      </w:r>
    </w:p>
    <w:p w:rsidR="000A6481" w:rsidRPr="00AD1500" w:rsidRDefault="00AD1500" w:rsidP="00AD1500">
      <w:pPr>
        <w:jc w:val="both"/>
        <w:rPr>
          <w:rFonts w:cs="Times New Roman"/>
          <w:sz w:val="26"/>
          <w:szCs w:val="26"/>
        </w:rPr>
      </w:pPr>
      <w:r>
        <w:rPr>
          <w:rFonts w:cs="Times New Roman"/>
          <w:sz w:val="26"/>
          <w:szCs w:val="26"/>
        </w:rPr>
        <w:t xml:space="preserve">&gt;&gt; </w:t>
      </w:r>
      <w:r w:rsidR="00A93D04" w:rsidRPr="00AD1500">
        <w:rPr>
          <w:rFonts w:cs="Times New Roman"/>
          <w:sz w:val="26"/>
          <w:szCs w:val="26"/>
        </w:rPr>
        <w:t>D</w:t>
      </w:r>
      <w:r w:rsidR="009C5E8C" w:rsidRPr="00AD1500">
        <w:rPr>
          <w:rFonts w:cs="Times New Roman"/>
          <w:sz w:val="26"/>
          <w:szCs w:val="26"/>
        </w:rPr>
        <w:t xml:space="preserve">N </w:t>
      </w:r>
      <w:r w:rsidR="00A93D04" w:rsidRPr="00AD1500">
        <w:rPr>
          <w:rFonts w:cs="Times New Roman"/>
          <w:sz w:val="26"/>
          <w:szCs w:val="26"/>
        </w:rPr>
        <w:t>thực hiện nhập thông tin tài khoản đã đăng ký để truy cập hệ thống:</w:t>
      </w:r>
    </w:p>
    <w:p w:rsidR="00204E4E" w:rsidRDefault="00F66A67" w:rsidP="00A35D64">
      <w:pPr>
        <w:pStyle w:val="NormalIndent"/>
      </w:pPr>
      <w:r>
        <w:rPr>
          <w:noProof/>
          <w:lang w:val="en-US"/>
        </w:rPr>
        <w:drawing>
          <wp:inline distT="0" distB="0" distL="0" distR="0">
            <wp:extent cx="2266950" cy="8667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266950" cy="866775"/>
                    </a:xfrm>
                    <a:prstGeom prst="rect">
                      <a:avLst/>
                    </a:prstGeom>
                    <a:noFill/>
                    <a:ln w="9525">
                      <a:noFill/>
                      <a:miter lim="800000"/>
                      <a:headEnd/>
                      <a:tailEnd/>
                    </a:ln>
                  </pic:spPr>
                </pic:pic>
              </a:graphicData>
            </a:graphic>
          </wp:inline>
        </w:drawing>
      </w:r>
    </w:p>
    <w:p w:rsidR="00F74403" w:rsidRPr="00F74403" w:rsidRDefault="00C06002" w:rsidP="00A35D64">
      <w:pPr>
        <w:pStyle w:val="NormalIndent"/>
        <w:rPr>
          <w:i w:val="0"/>
        </w:rPr>
      </w:pPr>
      <w:r w:rsidRPr="00C06002">
        <w:rPr>
          <w:b/>
          <w:i w:val="0"/>
          <w:u w:val="single"/>
        </w:rPr>
        <w:t>Lưu ý:</w:t>
      </w:r>
      <w:r>
        <w:rPr>
          <w:i w:val="0"/>
        </w:rPr>
        <w:t xml:space="preserve"> Trong g</w:t>
      </w:r>
      <w:r w:rsidR="00F74403">
        <w:rPr>
          <w:i w:val="0"/>
        </w:rPr>
        <w:t xml:space="preserve">iai đoạn thử nghiệm, DN truy cập </w:t>
      </w:r>
      <w:r>
        <w:rPr>
          <w:i w:val="0"/>
        </w:rPr>
        <w:t xml:space="preserve">vào </w:t>
      </w:r>
      <w:r w:rsidR="00F74403">
        <w:rPr>
          <w:i w:val="0"/>
        </w:rPr>
        <w:t xml:space="preserve">địa chỉ: </w:t>
      </w:r>
      <w:r w:rsidR="00F74403" w:rsidRPr="00C06002">
        <w:rPr>
          <w:i w:val="0"/>
          <w:color w:val="0000FF"/>
          <w:u w:val="single"/>
        </w:rPr>
        <w:t>103.248.160.16:8080</w:t>
      </w:r>
    </w:p>
    <w:p w:rsidR="00C12FF2" w:rsidRPr="00B05066" w:rsidRDefault="00AD1500" w:rsidP="00A35D64">
      <w:pPr>
        <w:pStyle w:val="NormalIndent"/>
        <w:rPr>
          <w:i w:val="0"/>
          <w:color w:val="auto"/>
        </w:rPr>
      </w:pPr>
      <w:r>
        <w:rPr>
          <w:i w:val="0"/>
          <w:color w:val="auto"/>
        </w:rPr>
        <w:t xml:space="preserve">&gt;&gt; </w:t>
      </w:r>
      <w:r w:rsidR="009C5E8C" w:rsidRPr="00B05066">
        <w:rPr>
          <w:i w:val="0"/>
          <w:color w:val="auto"/>
        </w:rPr>
        <w:t>DN</w:t>
      </w:r>
      <w:r w:rsidR="002E34BE" w:rsidRPr="00B05066">
        <w:rPr>
          <w:i w:val="0"/>
          <w:color w:val="auto"/>
        </w:rPr>
        <w:t xml:space="preserve"> thực hiện khai báo hồ sơ trên trình duyệt </w:t>
      </w:r>
      <w:r w:rsidR="00AD26D9" w:rsidRPr="00B05066">
        <w:rPr>
          <w:i w:val="0"/>
          <w:color w:val="auto"/>
        </w:rPr>
        <w:t>F</w:t>
      </w:r>
      <w:r w:rsidR="00551D2E" w:rsidRPr="00B05066">
        <w:rPr>
          <w:i w:val="0"/>
          <w:color w:val="auto"/>
        </w:rPr>
        <w:t xml:space="preserve">irefox và Chrome. </w:t>
      </w:r>
      <w:r w:rsidR="002E34BE" w:rsidRPr="00B05066">
        <w:rPr>
          <w:i w:val="0"/>
          <w:color w:val="auto"/>
        </w:rPr>
        <w:t>Hệ th</w:t>
      </w:r>
      <w:r w:rsidR="00AD26D9" w:rsidRPr="00B05066">
        <w:rPr>
          <w:i w:val="0"/>
          <w:color w:val="auto"/>
        </w:rPr>
        <w:t>ố</w:t>
      </w:r>
      <w:r w:rsidR="002E34BE" w:rsidRPr="00B05066">
        <w:rPr>
          <w:i w:val="0"/>
          <w:color w:val="auto"/>
        </w:rPr>
        <w:t>ng không hỗ trợ khai báo hồ sơ trên trình duyệt IE.</w:t>
      </w:r>
    </w:p>
    <w:p w:rsidR="00295B51" w:rsidRPr="00FA44B5" w:rsidRDefault="00604C84" w:rsidP="00295B51">
      <w:pPr>
        <w:pStyle w:val="Heading2"/>
        <w:ind w:left="540" w:hanging="540"/>
      </w:pPr>
      <w:bookmarkStart w:id="106" w:name="_Toc406575494"/>
      <w:bookmarkStart w:id="107" w:name="_Toc448402954"/>
      <w:bookmarkStart w:id="108" w:name="_Toc464218271"/>
      <w:bookmarkStart w:id="109" w:name="_Toc464219788"/>
      <w:bookmarkStart w:id="110" w:name="_Toc464219925"/>
      <w:bookmarkStart w:id="111" w:name="_Toc464220304"/>
      <w:bookmarkStart w:id="112" w:name="_Toc470528953"/>
      <w:bookmarkStart w:id="113" w:name="_Toc470532884"/>
      <w:bookmarkStart w:id="114" w:name="_Toc470533617"/>
      <w:bookmarkStart w:id="115" w:name="_Toc470536206"/>
      <w:bookmarkStart w:id="116" w:name="_Toc470536231"/>
      <w:bookmarkStart w:id="117" w:name="_Toc477180428"/>
      <w:bookmarkStart w:id="118" w:name="_Toc477181213"/>
      <w:bookmarkStart w:id="119" w:name="_Toc477181721"/>
      <w:bookmarkStart w:id="120" w:name="_Toc477185444"/>
      <w:bookmarkStart w:id="121" w:name="OLE_LINK11"/>
      <w:bookmarkStart w:id="122" w:name="OLE_LINK12"/>
      <w:bookmarkStart w:id="123" w:name="OLE_LINK13"/>
      <w:r>
        <w:t>Nhóm c</w:t>
      </w:r>
      <w:r w:rsidR="00C12FF2" w:rsidRPr="0016152C">
        <w:t>ác chức năng</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tbl>
      <w:tblPr>
        <w:tblW w:w="8740" w:type="dxa"/>
        <w:jc w:val="center"/>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8"/>
        <w:gridCol w:w="3510"/>
        <w:gridCol w:w="4262"/>
      </w:tblGrid>
      <w:tr w:rsidR="00FB3F4F" w:rsidRPr="00B05066" w:rsidTr="00F92DEB">
        <w:trPr>
          <w:jc w:val="center"/>
        </w:trPr>
        <w:tc>
          <w:tcPr>
            <w:tcW w:w="968" w:type="dxa"/>
            <w:shd w:val="clear" w:color="auto" w:fill="8DB3E2"/>
            <w:vAlign w:val="center"/>
          </w:tcPr>
          <w:bookmarkEnd w:id="121"/>
          <w:bookmarkEnd w:id="122"/>
          <w:bookmarkEnd w:id="123"/>
          <w:p w:rsidR="00FB3F4F" w:rsidRPr="00B05066" w:rsidRDefault="00FB3F4F" w:rsidP="00F92DEB">
            <w:pPr>
              <w:pStyle w:val="NormalIndent"/>
              <w:jc w:val="center"/>
              <w:rPr>
                <w:b/>
                <w:i w:val="0"/>
                <w:color w:val="auto"/>
              </w:rPr>
            </w:pPr>
            <w:r w:rsidRPr="00B05066">
              <w:rPr>
                <w:b/>
                <w:i w:val="0"/>
                <w:color w:val="auto"/>
              </w:rPr>
              <w:t>STT</w:t>
            </w:r>
          </w:p>
        </w:tc>
        <w:tc>
          <w:tcPr>
            <w:tcW w:w="3510" w:type="dxa"/>
            <w:shd w:val="clear" w:color="auto" w:fill="8DB3E2"/>
            <w:vAlign w:val="center"/>
          </w:tcPr>
          <w:p w:rsidR="00FB3F4F" w:rsidRPr="00B05066" w:rsidRDefault="00FB3F4F" w:rsidP="00B05066">
            <w:pPr>
              <w:pStyle w:val="NormalIndent"/>
              <w:jc w:val="center"/>
              <w:rPr>
                <w:b/>
                <w:i w:val="0"/>
                <w:color w:val="auto"/>
              </w:rPr>
            </w:pPr>
            <w:r w:rsidRPr="00B05066">
              <w:rPr>
                <w:b/>
                <w:i w:val="0"/>
                <w:color w:val="auto"/>
              </w:rPr>
              <w:t>Chức năng</w:t>
            </w:r>
          </w:p>
        </w:tc>
        <w:tc>
          <w:tcPr>
            <w:tcW w:w="4262" w:type="dxa"/>
            <w:shd w:val="clear" w:color="auto" w:fill="8DB3E2"/>
            <w:vAlign w:val="center"/>
          </w:tcPr>
          <w:p w:rsidR="00FB3F4F" w:rsidRPr="00B05066" w:rsidRDefault="00FB3F4F" w:rsidP="00B05066">
            <w:pPr>
              <w:pStyle w:val="NormalIndent"/>
              <w:jc w:val="center"/>
              <w:rPr>
                <w:b/>
                <w:i w:val="0"/>
                <w:color w:val="auto"/>
              </w:rPr>
            </w:pPr>
            <w:r w:rsidRPr="00B05066">
              <w:rPr>
                <w:b/>
                <w:i w:val="0"/>
                <w:color w:val="auto"/>
              </w:rPr>
              <w:t>Mô tả</w:t>
            </w:r>
          </w:p>
        </w:tc>
      </w:tr>
      <w:tr w:rsidR="00FB3F4F" w:rsidRPr="00B05066" w:rsidTr="00F92DEB">
        <w:trPr>
          <w:jc w:val="center"/>
        </w:trPr>
        <w:tc>
          <w:tcPr>
            <w:tcW w:w="968" w:type="dxa"/>
            <w:shd w:val="clear" w:color="auto" w:fill="D3DFEE"/>
            <w:vAlign w:val="center"/>
          </w:tcPr>
          <w:p w:rsidR="00FB3F4F" w:rsidRPr="00B05066" w:rsidRDefault="00FB3F4F" w:rsidP="00F92DEB">
            <w:pPr>
              <w:pStyle w:val="NormalIndent"/>
              <w:jc w:val="center"/>
              <w:rPr>
                <w:i w:val="0"/>
                <w:color w:val="auto"/>
              </w:rPr>
            </w:pPr>
            <w:r w:rsidRPr="00B05066">
              <w:rPr>
                <w:i w:val="0"/>
                <w:color w:val="auto"/>
              </w:rPr>
              <w:t>1</w:t>
            </w:r>
          </w:p>
        </w:tc>
        <w:tc>
          <w:tcPr>
            <w:tcW w:w="3510" w:type="dxa"/>
            <w:shd w:val="clear" w:color="auto" w:fill="D3DFEE"/>
          </w:tcPr>
          <w:p w:rsidR="00FB3F4F" w:rsidRPr="00B05066" w:rsidRDefault="0044591F" w:rsidP="00A35D64">
            <w:pPr>
              <w:pStyle w:val="NormalIndent"/>
              <w:rPr>
                <w:i w:val="0"/>
                <w:color w:val="auto"/>
              </w:rPr>
            </w:pPr>
            <w:r w:rsidRPr="00B05066">
              <w:rPr>
                <w:i w:val="0"/>
                <w:color w:val="auto"/>
              </w:rPr>
              <w:t>Quản lý t</w:t>
            </w:r>
            <w:r w:rsidR="00FB3F4F" w:rsidRPr="00B05066">
              <w:rPr>
                <w:i w:val="0"/>
                <w:color w:val="auto"/>
              </w:rPr>
              <w:t>ìm kiếm hồ sơ</w:t>
            </w:r>
          </w:p>
        </w:tc>
        <w:tc>
          <w:tcPr>
            <w:tcW w:w="4262" w:type="dxa"/>
            <w:shd w:val="clear" w:color="auto" w:fill="D3DFEE"/>
          </w:tcPr>
          <w:p w:rsidR="00FB3F4F" w:rsidRPr="00B05066" w:rsidRDefault="00EE5BC5" w:rsidP="00A35D64">
            <w:pPr>
              <w:pStyle w:val="NormalIndent"/>
              <w:rPr>
                <w:i w:val="0"/>
                <w:color w:val="auto"/>
              </w:rPr>
            </w:pPr>
            <w:r w:rsidRPr="00B05066">
              <w:rPr>
                <w:i w:val="0"/>
                <w:color w:val="auto"/>
              </w:rPr>
              <w:t xml:space="preserve">Cho phép </w:t>
            </w:r>
            <w:r w:rsidR="009C5E8C" w:rsidRPr="00B05066">
              <w:rPr>
                <w:i w:val="0"/>
                <w:color w:val="auto"/>
              </w:rPr>
              <w:t>DN</w:t>
            </w:r>
            <w:r w:rsidR="00FB3F4F" w:rsidRPr="00B05066">
              <w:rPr>
                <w:i w:val="0"/>
                <w:color w:val="auto"/>
              </w:rPr>
              <w:t xml:space="preserve"> tìm kiếm, lọc nhanh các hồ sơ theo nhiều tiêu chí</w:t>
            </w:r>
          </w:p>
        </w:tc>
      </w:tr>
      <w:tr w:rsidR="00FB3F4F" w:rsidRPr="00B05066" w:rsidTr="00F92DEB">
        <w:trPr>
          <w:jc w:val="center"/>
        </w:trPr>
        <w:tc>
          <w:tcPr>
            <w:tcW w:w="968" w:type="dxa"/>
            <w:shd w:val="clear" w:color="auto" w:fill="auto"/>
            <w:vAlign w:val="center"/>
          </w:tcPr>
          <w:p w:rsidR="00FB3F4F" w:rsidRPr="00B05066" w:rsidRDefault="00FB3F4F" w:rsidP="00F92DEB">
            <w:pPr>
              <w:pStyle w:val="NormalIndent"/>
              <w:jc w:val="center"/>
              <w:rPr>
                <w:i w:val="0"/>
                <w:color w:val="auto"/>
              </w:rPr>
            </w:pPr>
            <w:r w:rsidRPr="00B05066">
              <w:rPr>
                <w:i w:val="0"/>
                <w:color w:val="auto"/>
              </w:rPr>
              <w:lastRenderedPageBreak/>
              <w:t>2</w:t>
            </w:r>
          </w:p>
        </w:tc>
        <w:tc>
          <w:tcPr>
            <w:tcW w:w="3510" w:type="dxa"/>
            <w:shd w:val="clear" w:color="auto" w:fill="auto"/>
          </w:tcPr>
          <w:p w:rsidR="00FB3F4F" w:rsidRPr="00B05066" w:rsidRDefault="0044591F" w:rsidP="00A35D64">
            <w:pPr>
              <w:pStyle w:val="NormalIndent"/>
              <w:rPr>
                <w:i w:val="0"/>
                <w:color w:val="auto"/>
              </w:rPr>
            </w:pPr>
            <w:r w:rsidRPr="00B05066">
              <w:rPr>
                <w:i w:val="0"/>
                <w:color w:val="auto"/>
              </w:rPr>
              <w:t>Khai báo</w:t>
            </w:r>
            <w:r w:rsidR="00604C84" w:rsidRPr="00B05066">
              <w:rPr>
                <w:i w:val="0"/>
                <w:color w:val="auto"/>
              </w:rPr>
              <w:t xml:space="preserve"> hồ sơ</w:t>
            </w:r>
          </w:p>
        </w:tc>
        <w:tc>
          <w:tcPr>
            <w:tcW w:w="4262" w:type="dxa"/>
            <w:shd w:val="clear" w:color="auto" w:fill="auto"/>
          </w:tcPr>
          <w:p w:rsidR="00604C84" w:rsidRPr="00B05066" w:rsidRDefault="00604C84" w:rsidP="008859FF">
            <w:pPr>
              <w:pStyle w:val="NormalIndent"/>
              <w:rPr>
                <w:i w:val="0"/>
                <w:color w:val="auto"/>
              </w:rPr>
            </w:pPr>
            <w:r w:rsidRPr="00B05066">
              <w:rPr>
                <w:i w:val="0"/>
                <w:color w:val="auto"/>
              </w:rPr>
              <w:t xml:space="preserve">Cho phép </w:t>
            </w:r>
            <w:r w:rsidR="009C5E8C" w:rsidRPr="00B05066">
              <w:rPr>
                <w:i w:val="0"/>
                <w:color w:val="auto"/>
              </w:rPr>
              <w:t>DN</w:t>
            </w:r>
            <w:r w:rsidRPr="00B05066">
              <w:rPr>
                <w:i w:val="0"/>
                <w:color w:val="auto"/>
              </w:rPr>
              <w:t xml:space="preserve"> </w:t>
            </w:r>
            <w:r w:rsidR="008648C6" w:rsidRPr="00B05066">
              <w:rPr>
                <w:i w:val="0"/>
                <w:color w:val="auto"/>
              </w:rPr>
              <w:t>khai báo hồ sơ t</w:t>
            </w:r>
            <w:r w:rsidR="008859FF">
              <w:rPr>
                <w:i w:val="0"/>
                <w:color w:val="auto"/>
              </w:rPr>
              <w:t>rực tiếp trên giao diện hệ thống</w:t>
            </w:r>
          </w:p>
        </w:tc>
      </w:tr>
      <w:tr w:rsidR="00FB3F4F" w:rsidRPr="00B05066" w:rsidTr="00F92DEB">
        <w:trPr>
          <w:jc w:val="center"/>
        </w:trPr>
        <w:tc>
          <w:tcPr>
            <w:tcW w:w="968" w:type="dxa"/>
            <w:shd w:val="clear" w:color="auto" w:fill="D3DFEE"/>
            <w:vAlign w:val="center"/>
          </w:tcPr>
          <w:p w:rsidR="00FB3F4F" w:rsidRPr="00B05066" w:rsidRDefault="00FB3F4F" w:rsidP="00F92DEB">
            <w:pPr>
              <w:pStyle w:val="NormalIndent"/>
              <w:jc w:val="center"/>
              <w:rPr>
                <w:i w:val="0"/>
                <w:color w:val="auto"/>
              </w:rPr>
            </w:pPr>
            <w:r w:rsidRPr="00B05066">
              <w:rPr>
                <w:i w:val="0"/>
                <w:color w:val="auto"/>
              </w:rPr>
              <w:t>3</w:t>
            </w:r>
          </w:p>
        </w:tc>
        <w:tc>
          <w:tcPr>
            <w:tcW w:w="3510" w:type="dxa"/>
            <w:shd w:val="clear" w:color="auto" w:fill="D3DFEE"/>
          </w:tcPr>
          <w:p w:rsidR="00FB3F4F" w:rsidRPr="00B05066" w:rsidRDefault="000219D6" w:rsidP="00A35D64">
            <w:pPr>
              <w:pStyle w:val="NormalIndent"/>
              <w:rPr>
                <w:i w:val="0"/>
                <w:color w:val="auto"/>
              </w:rPr>
            </w:pPr>
            <w:r w:rsidRPr="00B05066">
              <w:rPr>
                <w:i w:val="0"/>
                <w:color w:val="auto"/>
              </w:rPr>
              <w:t>Sửa hồ sơ</w:t>
            </w:r>
          </w:p>
        </w:tc>
        <w:tc>
          <w:tcPr>
            <w:tcW w:w="4262" w:type="dxa"/>
            <w:shd w:val="clear" w:color="auto" w:fill="D3DFEE"/>
          </w:tcPr>
          <w:p w:rsidR="008648C6" w:rsidRPr="00B05066" w:rsidRDefault="008648C6" w:rsidP="00BC4E97">
            <w:pPr>
              <w:pStyle w:val="NormalIndent"/>
              <w:rPr>
                <w:i w:val="0"/>
                <w:color w:val="auto"/>
              </w:rPr>
            </w:pPr>
            <w:r w:rsidRPr="00B05066">
              <w:rPr>
                <w:i w:val="0"/>
                <w:color w:val="auto"/>
              </w:rPr>
              <w:t xml:space="preserve">Giống với khai báo hồ sơ, </w:t>
            </w:r>
            <w:r w:rsidR="009C5E8C" w:rsidRPr="00B05066">
              <w:rPr>
                <w:i w:val="0"/>
                <w:color w:val="auto"/>
              </w:rPr>
              <w:t>DN</w:t>
            </w:r>
            <w:r w:rsidR="00EE5BC5" w:rsidRPr="00B05066">
              <w:rPr>
                <w:i w:val="0"/>
                <w:color w:val="auto"/>
              </w:rPr>
              <w:t xml:space="preserve"> </w:t>
            </w:r>
            <w:r w:rsidR="000219D6" w:rsidRPr="00B05066">
              <w:rPr>
                <w:i w:val="0"/>
                <w:color w:val="auto"/>
              </w:rPr>
              <w:t xml:space="preserve">sửa </w:t>
            </w:r>
            <w:r w:rsidRPr="00B05066">
              <w:rPr>
                <w:i w:val="0"/>
                <w:color w:val="auto"/>
              </w:rPr>
              <w:t xml:space="preserve">hồ </w:t>
            </w:r>
            <w:r w:rsidR="00BC4E97">
              <w:rPr>
                <w:i w:val="0"/>
                <w:color w:val="auto"/>
              </w:rPr>
              <w:t xml:space="preserve">sơ trực tiếp </w:t>
            </w:r>
            <w:r w:rsidR="00EB508A">
              <w:rPr>
                <w:i w:val="0"/>
                <w:color w:val="auto"/>
              </w:rPr>
              <w:t>trên giao diện hệ thống.</w:t>
            </w:r>
          </w:p>
          <w:p w:rsidR="000219D6" w:rsidRPr="00B05066" w:rsidRDefault="008648C6" w:rsidP="00A35D64">
            <w:pPr>
              <w:pStyle w:val="NormalIndent"/>
              <w:rPr>
                <w:i w:val="0"/>
                <w:color w:val="auto"/>
              </w:rPr>
            </w:pPr>
            <w:r w:rsidRPr="00B05066">
              <w:rPr>
                <w:i w:val="0"/>
                <w:color w:val="auto"/>
              </w:rPr>
              <w:t xml:space="preserve">Cho phép sửa </w:t>
            </w:r>
            <w:r w:rsidR="000219D6" w:rsidRPr="00B05066">
              <w:rPr>
                <w:i w:val="0"/>
                <w:color w:val="auto"/>
              </w:rPr>
              <w:t>hồ sơ ở các trạng thái:</w:t>
            </w:r>
          </w:p>
          <w:p w:rsidR="000219D6" w:rsidRPr="00B05066" w:rsidRDefault="0044591F" w:rsidP="00E9202C">
            <w:pPr>
              <w:pStyle w:val="NormalIndent"/>
              <w:numPr>
                <w:ilvl w:val="0"/>
                <w:numId w:val="22"/>
              </w:numPr>
              <w:ind w:left="382"/>
              <w:rPr>
                <w:i w:val="0"/>
                <w:color w:val="auto"/>
              </w:rPr>
            </w:pPr>
            <w:r w:rsidRPr="00B05066">
              <w:rPr>
                <w:i w:val="0"/>
                <w:color w:val="auto"/>
              </w:rPr>
              <w:t>Mới tạo</w:t>
            </w:r>
          </w:p>
          <w:p w:rsidR="00E71627" w:rsidRPr="00B05066" w:rsidRDefault="00E71627" w:rsidP="00E9202C">
            <w:pPr>
              <w:pStyle w:val="NormalIndent"/>
              <w:numPr>
                <w:ilvl w:val="0"/>
                <w:numId w:val="22"/>
              </w:numPr>
              <w:ind w:left="382"/>
              <w:rPr>
                <w:i w:val="0"/>
                <w:color w:val="auto"/>
              </w:rPr>
            </w:pPr>
            <w:r>
              <w:rPr>
                <w:i w:val="0"/>
                <w:color w:val="auto"/>
              </w:rPr>
              <w:t>Công chức yêu cầu sửa hồ sơ</w:t>
            </w:r>
          </w:p>
          <w:p w:rsidR="00EB508A" w:rsidRDefault="00623A3D" w:rsidP="00E9202C">
            <w:pPr>
              <w:pStyle w:val="NormalIndent"/>
              <w:numPr>
                <w:ilvl w:val="0"/>
                <w:numId w:val="22"/>
              </w:numPr>
              <w:ind w:left="382"/>
              <w:rPr>
                <w:i w:val="0"/>
                <w:color w:val="auto"/>
              </w:rPr>
            </w:pPr>
            <w:r>
              <w:rPr>
                <w:i w:val="0"/>
                <w:color w:val="auto"/>
              </w:rPr>
              <w:t>Duyệt hồ sơ mới</w:t>
            </w:r>
          </w:p>
          <w:p w:rsidR="00623A3D" w:rsidRDefault="00623A3D" w:rsidP="00E9202C">
            <w:pPr>
              <w:pStyle w:val="NormalIndent"/>
              <w:numPr>
                <w:ilvl w:val="0"/>
                <w:numId w:val="22"/>
              </w:numPr>
              <w:ind w:left="382"/>
              <w:rPr>
                <w:i w:val="0"/>
                <w:color w:val="auto"/>
              </w:rPr>
            </w:pPr>
            <w:r>
              <w:rPr>
                <w:i w:val="0"/>
                <w:color w:val="auto"/>
              </w:rPr>
              <w:t>Duyệt hồ sơ yêu cầu sửa</w:t>
            </w:r>
          </w:p>
          <w:p w:rsidR="00623A3D" w:rsidRPr="00B05066" w:rsidRDefault="00623A3D" w:rsidP="00E9202C">
            <w:pPr>
              <w:pStyle w:val="NormalIndent"/>
              <w:numPr>
                <w:ilvl w:val="0"/>
                <w:numId w:val="22"/>
              </w:numPr>
              <w:ind w:left="382"/>
              <w:rPr>
                <w:i w:val="0"/>
                <w:color w:val="auto"/>
              </w:rPr>
            </w:pPr>
            <w:r>
              <w:rPr>
                <w:i w:val="0"/>
                <w:color w:val="auto"/>
              </w:rPr>
              <w:t>Từ chối hồ sơ sửa</w:t>
            </w:r>
          </w:p>
        </w:tc>
      </w:tr>
      <w:tr w:rsidR="00F60651" w:rsidRPr="00B05066" w:rsidTr="00F92DEB">
        <w:trPr>
          <w:jc w:val="center"/>
        </w:trPr>
        <w:tc>
          <w:tcPr>
            <w:tcW w:w="968" w:type="dxa"/>
            <w:shd w:val="clear" w:color="auto" w:fill="auto"/>
            <w:vAlign w:val="center"/>
          </w:tcPr>
          <w:p w:rsidR="00F60651" w:rsidRPr="00B05066" w:rsidRDefault="00270C20" w:rsidP="00F92DEB">
            <w:pPr>
              <w:pStyle w:val="NormalIndent"/>
              <w:jc w:val="center"/>
              <w:rPr>
                <w:i w:val="0"/>
                <w:color w:val="auto"/>
              </w:rPr>
            </w:pPr>
            <w:r w:rsidRPr="00B05066">
              <w:rPr>
                <w:i w:val="0"/>
                <w:color w:val="auto"/>
              </w:rPr>
              <w:t>4</w:t>
            </w:r>
          </w:p>
        </w:tc>
        <w:tc>
          <w:tcPr>
            <w:tcW w:w="3510" w:type="dxa"/>
            <w:shd w:val="clear" w:color="auto" w:fill="auto"/>
          </w:tcPr>
          <w:p w:rsidR="00F60651" w:rsidRPr="00B05066" w:rsidRDefault="000219D6" w:rsidP="00A35D64">
            <w:pPr>
              <w:pStyle w:val="NormalIndent"/>
              <w:rPr>
                <w:i w:val="0"/>
                <w:color w:val="auto"/>
              </w:rPr>
            </w:pPr>
            <w:r w:rsidRPr="00B05066">
              <w:rPr>
                <w:i w:val="0"/>
                <w:color w:val="auto"/>
              </w:rPr>
              <w:t>Gửi hồ sơ</w:t>
            </w:r>
            <w:r w:rsidR="00E20596">
              <w:rPr>
                <w:i w:val="0"/>
                <w:color w:val="auto"/>
              </w:rPr>
              <w:t xml:space="preserve"> sang BCT</w:t>
            </w:r>
          </w:p>
        </w:tc>
        <w:tc>
          <w:tcPr>
            <w:tcW w:w="4262" w:type="dxa"/>
            <w:shd w:val="clear" w:color="auto" w:fill="auto"/>
          </w:tcPr>
          <w:p w:rsidR="00F60651" w:rsidRPr="00B05066" w:rsidRDefault="00EE5BC5" w:rsidP="00A35D64">
            <w:pPr>
              <w:pStyle w:val="NormalIndent"/>
              <w:rPr>
                <w:i w:val="0"/>
                <w:color w:val="auto"/>
              </w:rPr>
            </w:pPr>
            <w:r w:rsidRPr="00B05066">
              <w:rPr>
                <w:i w:val="0"/>
                <w:color w:val="auto"/>
              </w:rPr>
              <w:t xml:space="preserve">Cho phép </w:t>
            </w:r>
            <w:r w:rsidR="009C5E8C" w:rsidRPr="00B05066">
              <w:rPr>
                <w:i w:val="0"/>
                <w:color w:val="auto"/>
              </w:rPr>
              <w:t>DN</w:t>
            </w:r>
            <w:r w:rsidR="000219D6" w:rsidRPr="00B05066">
              <w:rPr>
                <w:i w:val="0"/>
                <w:color w:val="auto"/>
              </w:rPr>
              <w:t xml:space="preserve"> gửi hồ sơ sang </w:t>
            </w:r>
            <w:r w:rsidR="008859FF">
              <w:rPr>
                <w:i w:val="0"/>
                <w:color w:val="auto"/>
              </w:rPr>
              <w:t>BCT</w:t>
            </w:r>
          </w:p>
        </w:tc>
      </w:tr>
      <w:tr w:rsidR="000219D6" w:rsidRPr="00B05066" w:rsidTr="00F92DEB">
        <w:trPr>
          <w:jc w:val="center"/>
        </w:trPr>
        <w:tc>
          <w:tcPr>
            <w:tcW w:w="968" w:type="dxa"/>
            <w:shd w:val="clear" w:color="auto" w:fill="DBE5F1"/>
            <w:vAlign w:val="center"/>
          </w:tcPr>
          <w:p w:rsidR="000219D6" w:rsidRPr="00B05066" w:rsidRDefault="000219D6" w:rsidP="00F92DEB">
            <w:pPr>
              <w:pStyle w:val="NormalIndent"/>
              <w:jc w:val="center"/>
              <w:rPr>
                <w:i w:val="0"/>
                <w:color w:val="auto"/>
              </w:rPr>
            </w:pPr>
            <w:r w:rsidRPr="00B05066">
              <w:rPr>
                <w:i w:val="0"/>
                <w:color w:val="auto"/>
              </w:rPr>
              <w:t>5</w:t>
            </w:r>
          </w:p>
        </w:tc>
        <w:tc>
          <w:tcPr>
            <w:tcW w:w="3510" w:type="dxa"/>
            <w:shd w:val="clear" w:color="auto" w:fill="DBE5F1"/>
          </w:tcPr>
          <w:p w:rsidR="000219D6" w:rsidRPr="00B05066" w:rsidRDefault="000219D6" w:rsidP="00A35D64">
            <w:pPr>
              <w:pStyle w:val="NormalIndent"/>
              <w:rPr>
                <w:i w:val="0"/>
                <w:color w:val="auto"/>
              </w:rPr>
            </w:pPr>
            <w:r w:rsidRPr="00B05066">
              <w:rPr>
                <w:i w:val="0"/>
                <w:color w:val="auto"/>
              </w:rPr>
              <w:t>Xóa hồ sơ</w:t>
            </w:r>
          </w:p>
        </w:tc>
        <w:tc>
          <w:tcPr>
            <w:tcW w:w="4262" w:type="dxa"/>
            <w:shd w:val="clear" w:color="auto" w:fill="DBE5F1"/>
          </w:tcPr>
          <w:p w:rsidR="000219D6" w:rsidRPr="00B05066" w:rsidRDefault="000219D6" w:rsidP="00A35D64">
            <w:pPr>
              <w:pStyle w:val="NormalIndent"/>
              <w:rPr>
                <w:i w:val="0"/>
                <w:color w:val="auto"/>
              </w:rPr>
            </w:pPr>
            <w:r w:rsidRPr="00B05066">
              <w:rPr>
                <w:i w:val="0"/>
                <w:color w:val="auto"/>
              </w:rPr>
              <w:t xml:space="preserve">Cho phép </w:t>
            </w:r>
            <w:r w:rsidR="009C5E8C" w:rsidRPr="00B05066">
              <w:rPr>
                <w:i w:val="0"/>
                <w:color w:val="auto"/>
              </w:rPr>
              <w:t>DN</w:t>
            </w:r>
            <w:r w:rsidRPr="00B05066">
              <w:rPr>
                <w:i w:val="0"/>
                <w:color w:val="auto"/>
              </w:rPr>
              <w:t xml:space="preserve"> xóa hồ sơ ở trạng thái “</w:t>
            </w:r>
            <w:r w:rsidR="0044591F" w:rsidRPr="00B05066">
              <w:rPr>
                <w:i w:val="0"/>
                <w:color w:val="auto"/>
              </w:rPr>
              <w:t>Mới tạo</w:t>
            </w:r>
            <w:r w:rsidRPr="00B05066">
              <w:rPr>
                <w:i w:val="0"/>
                <w:color w:val="auto"/>
              </w:rPr>
              <w:t>”</w:t>
            </w:r>
          </w:p>
        </w:tc>
      </w:tr>
      <w:tr w:rsidR="00F92DEB" w:rsidRPr="00B05066" w:rsidTr="00F92DEB">
        <w:trPr>
          <w:jc w:val="center"/>
        </w:trPr>
        <w:tc>
          <w:tcPr>
            <w:tcW w:w="968" w:type="dxa"/>
            <w:shd w:val="clear" w:color="auto" w:fill="auto"/>
            <w:vAlign w:val="center"/>
          </w:tcPr>
          <w:p w:rsidR="00F92DEB" w:rsidRPr="00B05066" w:rsidRDefault="00F92DEB" w:rsidP="00F92DEB">
            <w:pPr>
              <w:pStyle w:val="NormalIndent"/>
              <w:jc w:val="center"/>
              <w:rPr>
                <w:i w:val="0"/>
                <w:color w:val="auto"/>
              </w:rPr>
            </w:pPr>
            <w:r>
              <w:rPr>
                <w:i w:val="0"/>
                <w:color w:val="auto"/>
              </w:rPr>
              <w:t>6</w:t>
            </w:r>
          </w:p>
        </w:tc>
        <w:tc>
          <w:tcPr>
            <w:tcW w:w="3510" w:type="dxa"/>
            <w:shd w:val="clear" w:color="auto" w:fill="auto"/>
          </w:tcPr>
          <w:p w:rsidR="00F92DEB" w:rsidRPr="00B05066" w:rsidRDefault="00F92DEB" w:rsidP="00A35D64">
            <w:pPr>
              <w:pStyle w:val="NormalIndent"/>
              <w:rPr>
                <w:i w:val="0"/>
                <w:color w:val="auto"/>
              </w:rPr>
            </w:pPr>
            <w:r>
              <w:rPr>
                <w:i w:val="0"/>
                <w:color w:val="auto"/>
              </w:rPr>
              <w:t>DN sửa hồ sơ theo yêu cầu của BCT</w:t>
            </w:r>
          </w:p>
        </w:tc>
        <w:tc>
          <w:tcPr>
            <w:tcW w:w="4262" w:type="dxa"/>
            <w:shd w:val="clear" w:color="auto" w:fill="auto"/>
          </w:tcPr>
          <w:p w:rsidR="00F92DEB" w:rsidRPr="00B05066" w:rsidRDefault="00F92DEB" w:rsidP="00A35D64">
            <w:pPr>
              <w:pStyle w:val="NormalIndent"/>
              <w:rPr>
                <w:i w:val="0"/>
                <w:color w:val="auto"/>
              </w:rPr>
            </w:pPr>
            <w:r>
              <w:rPr>
                <w:i w:val="0"/>
                <w:color w:val="auto"/>
              </w:rPr>
              <w:t>Cho phép DN sửa hồ sơ theo yêu cầu của BCT và gửi lại.</w:t>
            </w:r>
          </w:p>
        </w:tc>
      </w:tr>
      <w:tr w:rsidR="0044591F" w:rsidRPr="00B05066" w:rsidTr="00F92DEB">
        <w:trPr>
          <w:jc w:val="center"/>
        </w:trPr>
        <w:tc>
          <w:tcPr>
            <w:tcW w:w="968" w:type="dxa"/>
            <w:shd w:val="clear" w:color="auto" w:fill="DBE5F1"/>
            <w:vAlign w:val="center"/>
          </w:tcPr>
          <w:p w:rsidR="0044591F" w:rsidRPr="00B05066" w:rsidRDefault="00F92DEB" w:rsidP="00F92DEB">
            <w:pPr>
              <w:pStyle w:val="NormalIndent"/>
              <w:jc w:val="center"/>
              <w:rPr>
                <w:i w:val="0"/>
                <w:color w:val="auto"/>
              </w:rPr>
            </w:pPr>
            <w:r>
              <w:rPr>
                <w:i w:val="0"/>
                <w:color w:val="auto"/>
              </w:rPr>
              <w:t>7</w:t>
            </w:r>
          </w:p>
        </w:tc>
        <w:tc>
          <w:tcPr>
            <w:tcW w:w="3510" w:type="dxa"/>
            <w:shd w:val="clear" w:color="auto" w:fill="DBE5F1"/>
          </w:tcPr>
          <w:p w:rsidR="0044591F" w:rsidRPr="00B05066" w:rsidRDefault="0044591F" w:rsidP="00A35D64">
            <w:pPr>
              <w:pStyle w:val="NormalIndent"/>
              <w:rPr>
                <w:i w:val="0"/>
                <w:color w:val="auto"/>
              </w:rPr>
            </w:pPr>
            <w:r w:rsidRPr="00B05066">
              <w:rPr>
                <w:i w:val="0"/>
                <w:color w:val="auto"/>
              </w:rPr>
              <w:t>Gửi yêu cầu sửa hồ sơ</w:t>
            </w:r>
          </w:p>
        </w:tc>
        <w:tc>
          <w:tcPr>
            <w:tcW w:w="4262" w:type="dxa"/>
            <w:shd w:val="clear" w:color="auto" w:fill="DBE5F1"/>
          </w:tcPr>
          <w:p w:rsidR="004F66E1" w:rsidRDefault="003247E4" w:rsidP="00EB508A">
            <w:pPr>
              <w:pStyle w:val="NormalIndent"/>
              <w:rPr>
                <w:i w:val="0"/>
                <w:color w:val="auto"/>
              </w:rPr>
            </w:pPr>
            <w:r w:rsidRPr="00B05066">
              <w:rPr>
                <w:i w:val="0"/>
                <w:color w:val="auto"/>
              </w:rPr>
              <w:t xml:space="preserve">Cho phép </w:t>
            </w:r>
            <w:r w:rsidR="009C5E8C" w:rsidRPr="00B05066">
              <w:rPr>
                <w:i w:val="0"/>
                <w:color w:val="auto"/>
              </w:rPr>
              <w:t xml:space="preserve">DN </w:t>
            </w:r>
            <w:r w:rsidRPr="00B05066">
              <w:rPr>
                <w:i w:val="0"/>
                <w:color w:val="auto"/>
              </w:rPr>
              <w:t>gửi yêu cầu sửa hồ sơ</w:t>
            </w:r>
            <w:r w:rsidR="004F66E1">
              <w:rPr>
                <w:i w:val="0"/>
                <w:color w:val="auto"/>
              </w:rPr>
              <w:t>:</w:t>
            </w:r>
          </w:p>
          <w:p w:rsidR="003247E4" w:rsidRDefault="00FE7615" w:rsidP="004F66E1">
            <w:pPr>
              <w:pStyle w:val="NormalIndent"/>
              <w:rPr>
                <w:i w:val="0"/>
                <w:color w:val="auto"/>
              </w:rPr>
            </w:pPr>
            <w:r>
              <w:rPr>
                <w:i w:val="0"/>
                <w:color w:val="auto"/>
              </w:rPr>
              <w:t xml:space="preserve">* </w:t>
            </w:r>
            <w:r w:rsidR="004F66E1">
              <w:rPr>
                <w:i w:val="0"/>
                <w:color w:val="auto"/>
              </w:rPr>
              <w:t>Gửi yêu cầu sửa khi hồ sơ được duyệt điện tử</w:t>
            </w:r>
            <w:r>
              <w:rPr>
                <w:i w:val="0"/>
                <w:color w:val="auto"/>
              </w:rPr>
              <w:t>, tại</w:t>
            </w:r>
            <w:r w:rsidR="003247E4" w:rsidRPr="00B05066">
              <w:rPr>
                <w:i w:val="0"/>
                <w:color w:val="auto"/>
              </w:rPr>
              <w:t xml:space="preserve"> </w:t>
            </w:r>
            <w:r w:rsidR="00EB508A">
              <w:rPr>
                <w:i w:val="0"/>
                <w:color w:val="auto"/>
              </w:rPr>
              <w:t>các trạng thái:</w:t>
            </w:r>
          </w:p>
          <w:p w:rsidR="00EB508A" w:rsidRDefault="00E71627" w:rsidP="00E9202C">
            <w:pPr>
              <w:pStyle w:val="NormalIndent"/>
              <w:numPr>
                <w:ilvl w:val="0"/>
                <w:numId w:val="22"/>
              </w:numPr>
              <w:ind w:left="382"/>
              <w:rPr>
                <w:i w:val="0"/>
                <w:color w:val="auto"/>
              </w:rPr>
            </w:pPr>
            <w:r>
              <w:rPr>
                <w:i w:val="0"/>
                <w:color w:val="auto"/>
              </w:rPr>
              <w:t>Duyệt hồ sơ mới</w:t>
            </w:r>
          </w:p>
          <w:p w:rsidR="00EB508A" w:rsidRDefault="00E71627" w:rsidP="00E9202C">
            <w:pPr>
              <w:pStyle w:val="NormalIndent"/>
              <w:numPr>
                <w:ilvl w:val="0"/>
                <w:numId w:val="22"/>
              </w:numPr>
              <w:ind w:left="382"/>
              <w:rPr>
                <w:i w:val="0"/>
                <w:color w:val="auto"/>
              </w:rPr>
            </w:pPr>
            <w:r>
              <w:rPr>
                <w:i w:val="0"/>
                <w:color w:val="auto"/>
              </w:rPr>
              <w:t>Duyệt hồ sơ yêu cầu sửa</w:t>
            </w:r>
          </w:p>
          <w:p w:rsidR="00EB508A" w:rsidRDefault="00E71627" w:rsidP="00E9202C">
            <w:pPr>
              <w:pStyle w:val="NormalIndent"/>
              <w:numPr>
                <w:ilvl w:val="0"/>
                <w:numId w:val="22"/>
              </w:numPr>
              <w:ind w:left="382"/>
              <w:rPr>
                <w:i w:val="0"/>
                <w:color w:val="auto"/>
              </w:rPr>
            </w:pPr>
            <w:r>
              <w:rPr>
                <w:i w:val="0"/>
                <w:color w:val="auto"/>
              </w:rPr>
              <w:t>Từ chối hồ sơ sửa</w:t>
            </w:r>
          </w:p>
          <w:p w:rsidR="00FE7615" w:rsidRDefault="00FE7615" w:rsidP="00FE7615">
            <w:pPr>
              <w:pStyle w:val="NormalIndent"/>
              <w:ind w:left="22"/>
              <w:rPr>
                <w:i w:val="0"/>
                <w:color w:val="auto"/>
              </w:rPr>
            </w:pPr>
            <w:r>
              <w:rPr>
                <w:i w:val="0"/>
                <w:color w:val="auto"/>
              </w:rPr>
              <w:t>* Gửi yêu cầu sửa sau khi hồ sơ được xác nhận (chỉ dùng với hồ sơ xuất khẩu kim cương thô), tại các trạng thái:</w:t>
            </w:r>
          </w:p>
          <w:p w:rsidR="00FE7615" w:rsidRDefault="00FE7615" w:rsidP="00FE7615">
            <w:pPr>
              <w:pStyle w:val="NormalIndent"/>
              <w:numPr>
                <w:ilvl w:val="0"/>
                <w:numId w:val="22"/>
              </w:numPr>
              <w:ind w:left="382"/>
              <w:rPr>
                <w:i w:val="0"/>
                <w:color w:val="auto"/>
              </w:rPr>
            </w:pPr>
            <w:r>
              <w:rPr>
                <w:i w:val="0"/>
                <w:color w:val="auto"/>
              </w:rPr>
              <w:t>Xác nhận hồ sơ</w:t>
            </w:r>
          </w:p>
          <w:p w:rsidR="00FE7615" w:rsidRPr="00B05066" w:rsidRDefault="00FE7615" w:rsidP="00FE7615">
            <w:pPr>
              <w:pStyle w:val="NormalIndent"/>
              <w:numPr>
                <w:ilvl w:val="0"/>
                <w:numId w:val="22"/>
              </w:numPr>
              <w:ind w:left="382"/>
              <w:rPr>
                <w:i w:val="0"/>
                <w:color w:val="auto"/>
              </w:rPr>
            </w:pPr>
            <w:r>
              <w:rPr>
                <w:i w:val="0"/>
                <w:color w:val="auto"/>
              </w:rPr>
              <w:lastRenderedPageBreak/>
              <w:t>Gửi giấy phép</w:t>
            </w:r>
          </w:p>
        </w:tc>
      </w:tr>
      <w:tr w:rsidR="000219D6" w:rsidRPr="00B05066" w:rsidTr="00F92DEB">
        <w:trPr>
          <w:jc w:val="center"/>
        </w:trPr>
        <w:tc>
          <w:tcPr>
            <w:tcW w:w="968" w:type="dxa"/>
            <w:shd w:val="clear" w:color="auto" w:fill="FFFFFF"/>
            <w:vAlign w:val="center"/>
          </w:tcPr>
          <w:p w:rsidR="000219D6" w:rsidRPr="00B05066" w:rsidRDefault="00F92DEB" w:rsidP="00F92DEB">
            <w:pPr>
              <w:pStyle w:val="NormalIndent"/>
              <w:jc w:val="center"/>
              <w:rPr>
                <w:i w:val="0"/>
                <w:color w:val="auto"/>
              </w:rPr>
            </w:pPr>
            <w:r>
              <w:rPr>
                <w:i w:val="0"/>
                <w:color w:val="auto"/>
              </w:rPr>
              <w:lastRenderedPageBreak/>
              <w:t>8</w:t>
            </w:r>
          </w:p>
        </w:tc>
        <w:tc>
          <w:tcPr>
            <w:tcW w:w="3510" w:type="dxa"/>
            <w:shd w:val="clear" w:color="auto" w:fill="FFFFFF"/>
          </w:tcPr>
          <w:p w:rsidR="000219D6" w:rsidRPr="00B05066" w:rsidRDefault="000219D6" w:rsidP="00A35D64">
            <w:pPr>
              <w:pStyle w:val="NormalIndent"/>
              <w:rPr>
                <w:i w:val="0"/>
                <w:color w:val="auto"/>
              </w:rPr>
            </w:pPr>
            <w:r w:rsidRPr="00B05066">
              <w:rPr>
                <w:i w:val="0"/>
                <w:color w:val="auto"/>
              </w:rPr>
              <w:t xml:space="preserve">Gửi yêu cầu </w:t>
            </w:r>
            <w:r w:rsidR="003247E4" w:rsidRPr="00B05066">
              <w:rPr>
                <w:i w:val="0"/>
                <w:color w:val="auto"/>
              </w:rPr>
              <w:t xml:space="preserve">hủy </w:t>
            </w:r>
            <w:r w:rsidRPr="00B05066">
              <w:rPr>
                <w:i w:val="0"/>
                <w:color w:val="auto"/>
              </w:rPr>
              <w:t>hồ sơ</w:t>
            </w:r>
          </w:p>
        </w:tc>
        <w:tc>
          <w:tcPr>
            <w:tcW w:w="4262" w:type="dxa"/>
            <w:shd w:val="clear" w:color="auto" w:fill="FFFFFF"/>
          </w:tcPr>
          <w:p w:rsidR="000219D6" w:rsidRPr="00B05066" w:rsidRDefault="000219D6" w:rsidP="00A35D64">
            <w:pPr>
              <w:pStyle w:val="NormalIndent"/>
              <w:rPr>
                <w:i w:val="0"/>
                <w:color w:val="auto"/>
              </w:rPr>
            </w:pPr>
            <w:r w:rsidRPr="00B05066">
              <w:rPr>
                <w:i w:val="0"/>
                <w:color w:val="auto"/>
              </w:rPr>
              <w:t xml:space="preserve">Cho phép </w:t>
            </w:r>
            <w:r w:rsidR="009C5E8C" w:rsidRPr="00B05066">
              <w:rPr>
                <w:i w:val="0"/>
                <w:color w:val="auto"/>
              </w:rPr>
              <w:t>DN</w:t>
            </w:r>
            <w:r w:rsidRPr="00B05066">
              <w:rPr>
                <w:i w:val="0"/>
                <w:color w:val="auto"/>
              </w:rPr>
              <w:t xml:space="preserve"> gửi yêu cầu </w:t>
            </w:r>
            <w:r w:rsidR="003247E4" w:rsidRPr="00B05066">
              <w:rPr>
                <w:i w:val="0"/>
                <w:color w:val="auto"/>
              </w:rPr>
              <w:t>hủy hồ sơ</w:t>
            </w:r>
            <w:r w:rsidR="002869DE" w:rsidRPr="00B05066">
              <w:rPr>
                <w:i w:val="0"/>
                <w:color w:val="auto"/>
              </w:rPr>
              <w:t xml:space="preserve"> sang </w:t>
            </w:r>
            <w:r w:rsidR="008859FF">
              <w:rPr>
                <w:i w:val="0"/>
                <w:color w:val="auto"/>
              </w:rPr>
              <w:t>BCT</w:t>
            </w:r>
          </w:p>
        </w:tc>
      </w:tr>
      <w:tr w:rsidR="00FB3F4F" w:rsidRPr="00B05066" w:rsidTr="00F92DEB">
        <w:trPr>
          <w:jc w:val="center"/>
        </w:trPr>
        <w:tc>
          <w:tcPr>
            <w:tcW w:w="968" w:type="dxa"/>
            <w:shd w:val="clear" w:color="auto" w:fill="DBE5F1"/>
            <w:vAlign w:val="center"/>
          </w:tcPr>
          <w:p w:rsidR="00FB3F4F" w:rsidRPr="00B05066" w:rsidRDefault="00F92DEB" w:rsidP="00F92DEB">
            <w:pPr>
              <w:pStyle w:val="NormalIndent"/>
              <w:jc w:val="center"/>
              <w:rPr>
                <w:i w:val="0"/>
                <w:color w:val="auto"/>
              </w:rPr>
            </w:pPr>
            <w:r>
              <w:rPr>
                <w:i w:val="0"/>
                <w:color w:val="auto"/>
              </w:rPr>
              <w:t>9</w:t>
            </w:r>
          </w:p>
        </w:tc>
        <w:tc>
          <w:tcPr>
            <w:tcW w:w="3510" w:type="dxa"/>
            <w:shd w:val="clear" w:color="auto" w:fill="DBE5F1"/>
          </w:tcPr>
          <w:p w:rsidR="00FB3F4F" w:rsidRPr="00B05066" w:rsidRDefault="00FB3F4F" w:rsidP="00602DAA">
            <w:pPr>
              <w:pStyle w:val="NormalIndent"/>
              <w:rPr>
                <w:i w:val="0"/>
                <w:color w:val="auto"/>
              </w:rPr>
            </w:pPr>
            <w:r w:rsidRPr="00B05066">
              <w:rPr>
                <w:i w:val="0"/>
                <w:color w:val="auto"/>
              </w:rPr>
              <w:t xml:space="preserve">Xem </w:t>
            </w:r>
            <w:r w:rsidR="00602DAA">
              <w:rPr>
                <w:i w:val="0"/>
                <w:color w:val="auto"/>
              </w:rPr>
              <w:t>chi tiết thông tin</w:t>
            </w:r>
            <w:r w:rsidR="007142D5">
              <w:rPr>
                <w:i w:val="0"/>
                <w:color w:val="auto"/>
              </w:rPr>
              <w:t xml:space="preserve"> </w:t>
            </w:r>
            <w:r w:rsidR="002869DE" w:rsidRPr="00B05066">
              <w:rPr>
                <w:i w:val="0"/>
                <w:color w:val="auto"/>
              </w:rPr>
              <w:t>hồ sơ</w:t>
            </w:r>
          </w:p>
        </w:tc>
        <w:tc>
          <w:tcPr>
            <w:tcW w:w="4262" w:type="dxa"/>
            <w:shd w:val="clear" w:color="auto" w:fill="DBE5F1"/>
          </w:tcPr>
          <w:p w:rsidR="00FB3F4F" w:rsidRPr="00B05066" w:rsidRDefault="00DF36AE" w:rsidP="00A35D64">
            <w:pPr>
              <w:pStyle w:val="NormalIndent"/>
              <w:rPr>
                <w:i w:val="0"/>
                <w:color w:val="auto"/>
              </w:rPr>
            </w:pPr>
            <w:r w:rsidRPr="00B05066">
              <w:rPr>
                <w:i w:val="0"/>
                <w:color w:val="auto"/>
              </w:rPr>
              <w:t xml:space="preserve">Cho phép </w:t>
            </w:r>
            <w:r w:rsidR="009C5E8C" w:rsidRPr="00B05066">
              <w:rPr>
                <w:i w:val="0"/>
                <w:color w:val="auto"/>
              </w:rPr>
              <w:t>DN</w:t>
            </w:r>
            <w:r w:rsidR="002869DE" w:rsidRPr="00B05066">
              <w:rPr>
                <w:i w:val="0"/>
                <w:color w:val="auto"/>
              </w:rPr>
              <w:t xml:space="preserve"> xem thông tin chi tiết của hồ sơ</w:t>
            </w:r>
          </w:p>
        </w:tc>
      </w:tr>
      <w:tr w:rsidR="00DF36AE" w:rsidRPr="00B05066" w:rsidTr="00F92DEB">
        <w:trPr>
          <w:jc w:val="center"/>
        </w:trPr>
        <w:tc>
          <w:tcPr>
            <w:tcW w:w="968" w:type="dxa"/>
            <w:shd w:val="clear" w:color="auto" w:fill="FFFFFF"/>
            <w:vAlign w:val="center"/>
          </w:tcPr>
          <w:p w:rsidR="00DF36AE" w:rsidRPr="00B05066" w:rsidRDefault="00F92DEB" w:rsidP="00F92DEB">
            <w:pPr>
              <w:pStyle w:val="NormalIndent"/>
              <w:jc w:val="center"/>
              <w:rPr>
                <w:i w:val="0"/>
                <w:color w:val="auto"/>
              </w:rPr>
            </w:pPr>
            <w:r>
              <w:rPr>
                <w:i w:val="0"/>
                <w:color w:val="auto"/>
              </w:rPr>
              <w:t>10</w:t>
            </w:r>
          </w:p>
        </w:tc>
        <w:tc>
          <w:tcPr>
            <w:tcW w:w="3510" w:type="dxa"/>
            <w:shd w:val="clear" w:color="auto" w:fill="FFFFFF"/>
          </w:tcPr>
          <w:p w:rsidR="00DF36AE" w:rsidRPr="00B05066" w:rsidRDefault="00DF36AE" w:rsidP="00A35D64">
            <w:pPr>
              <w:pStyle w:val="NormalIndent"/>
              <w:rPr>
                <w:i w:val="0"/>
                <w:color w:val="auto"/>
              </w:rPr>
            </w:pPr>
            <w:r w:rsidRPr="00B05066">
              <w:rPr>
                <w:i w:val="0"/>
                <w:color w:val="auto"/>
              </w:rPr>
              <w:t>Xem lịch sử tác động hồ sơ</w:t>
            </w:r>
          </w:p>
        </w:tc>
        <w:tc>
          <w:tcPr>
            <w:tcW w:w="4262" w:type="dxa"/>
            <w:shd w:val="clear" w:color="auto" w:fill="FFFFFF"/>
          </w:tcPr>
          <w:p w:rsidR="00DF36AE" w:rsidRPr="00B05066" w:rsidRDefault="00DF36AE" w:rsidP="00A35D64">
            <w:pPr>
              <w:pStyle w:val="NormalIndent"/>
              <w:rPr>
                <w:i w:val="0"/>
                <w:color w:val="auto"/>
              </w:rPr>
            </w:pPr>
            <w:r w:rsidRPr="00B05066">
              <w:rPr>
                <w:i w:val="0"/>
                <w:color w:val="auto"/>
              </w:rPr>
              <w:t xml:space="preserve">Cho phép </w:t>
            </w:r>
            <w:r w:rsidR="009C5E8C" w:rsidRPr="00B05066">
              <w:rPr>
                <w:i w:val="0"/>
                <w:color w:val="auto"/>
              </w:rPr>
              <w:t>DN</w:t>
            </w:r>
            <w:r w:rsidRPr="00B05066">
              <w:rPr>
                <w:i w:val="0"/>
                <w:color w:val="auto"/>
              </w:rPr>
              <w:t xml:space="preserve"> xem toàn bộ lịch sử tác động vào hồ sơ mình đã </w:t>
            </w:r>
            <w:r w:rsidR="00A34471" w:rsidRPr="00B05066">
              <w:rPr>
                <w:i w:val="0"/>
                <w:color w:val="auto"/>
              </w:rPr>
              <w:t>khai báo</w:t>
            </w:r>
          </w:p>
        </w:tc>
      </w:tr>
      <w:tr w:rsidR="00DF36AE" w:rsidRPr="00B05066" w:rsidTr="00F92DEB">
        <w:trPr>
          <w:jc w:val="center"/>
        </w:trPr>
        <w:tc>
          <w:tcPr>
            <w:tcW w:w="968" w:type="dxa"/>
            <w:shd w:val="clear" w:color="auto" w:fill="DBE5F1"/>
            <w:vAlign w:val="center"/>
          </w:tcPr>
          <w:p w:rsidR="00DF36AE" w:rsidRPr="00B05066" w:rsidRDefault="00F92DEB" w:rsidP="00F92DEB">
            <w:pPr>
              <w:pStyle w:val="NormalIndent"/>
              <w:jc w:val="center"/>
              <w:rPr>
                <w:i w:val="0"/>
                <w:color w:val="auto"/>
              </w:rPr>
            </w:pPr>
            <w:r>
              <w:rPr>
                <w:i w:val="0"/>
                <w:color w:val="auto"/>
              </w:rPr>
              <w:t>11</w:t>
            </w:r>
          </w:p>
        </w:tc>
        <w:tc>
          <w:tcPr>
            <w:tcW w:w="3510" w:type="dxa"/>
            <w:shd w:val="clear" w:color="auto" w:fill="DBE5F1"/>
          </w:tcPr>
          <w:p w:rsidR="00DF36AE" w:rsidRPr="00B05066" w:rsidRDefault="00DF36AE" w:rsidP="00A35D64">
            <w:pPr>
              <w:pStyle w:val="NormalIndent"/>
              <w:rPr>
                <w:i w:val="0"/>
                <w:color w:val="auto"/>
              </w:rPr>
            </w:pPr>
            <w:r w:rsidRPr="00B05066">
              <w:rPr>
                <w:i w:val="0"/>
                <w:color w:val="auto"/>
              </w:rPr>
              <w:t xml:space="preserve">Xem lịch sử </w:t>
            </w:r>
            <w:r w:rsidR="002869DE" w:rsidRPr="00B05066">
              <w:rPr>
                <w:i w:val="0"/>
                <w:color w:val="auto"/>
              </w:rPr>
              <w:t>phê duyệt</w:t>
            </w:r>
            <w:r w:rsidRPr="00B05066">
              <w:rPr>
                <w:i w:val="0"/>
                <w:color w:val="auto"/>
              </w:rPr>
              <w:t xml:space="preserve"> hồ sơ</w:t>
            </w:r>
          </w:p>
        </w:tc>
        <w:tc>
          <w:tcPr>
            <w:tcW w:w="4262" w:type="dxa"/>
            <w:shd w:val="clear" w:color="auto" w:fill="DBE5F1"/>
          </w:tcPr>
          <w:p w:rsidR="00DF36AE" w:rsidRPr="00B05066" w:rsidRDefault="00DF36AE" w:rsidP="00A35D64">
            <w:pPr>
              <w:pStyle w:val="NormalIndent"/>
              <w:rPr>
                <w:i w:val="0"/>
                <w:color w:val="auto"/>
              </w:rPr>
            </w:pPr>
            <w:r w:rsidRPr="00B05066">
              <w:rPr>
                <w:i w:val="0"/>
                <w:color w:val="auto"/>
              </w:rPr>
              <w:t xml:space="preserve">Xem lịch sử xử lý hồ sơ của </w:t>
            </w:r>
            <w:r w:rsidR="008859FF">
              <w:rPr>
                <w:i w:val="0"/>
                <w:color w:val="auto"/>
              </w:rPr>
              <w:t>BCT</w:t>
            </w:r>
            <w:r w:rsidRPr="00B05066">
              <w:rPr>
                <w:i w:val="0"/>
                <w:color w:val="auto"/>
              </w:rPr>
              <w:t>, bao gồm:</w:t>
            </w:r>
          </w:p>
          <w:p w:rsidR="00484E70" w:rsidRPr="00B05066" w:rsidRDefault="00E71627" w:rsidP="00E9202C">
            <w:pPr>
              <w:pStyle w:val="NormalIndent"/>
              <w:numPr>
                <w:ilvl w:val="0"/>
                <w:numId w:val="22"/>
              </w:numPr>
              <w:ind w:left="382"/>
              <w:rPr>
                <w:i w:val="0"/>
                <w:color w:val="auto"/>
              </w:rPr>
            </w:pPr>
            <w:r>
              <w:rPr>
                <w:i w:val="0"/>
                <w:color w:val="auto"/>
              </w:rPr>
              <w:t>Từ chối hồ sơ mới</w:t>
            </w:r>
          </w:p>
          <w:p w:rsidR="00DF36AE" w:rsidRDefault="00E71627" w:rsidP="00E9202C">
            <w:pPr>
              <w:pStyle w:val="NormalIndent"/>
              <w:numPr>
                <w:ilvl w:val="0"/>
                <w:numId w:val="22"/>
              </w:numPr>
              <w:ind w:left="382"/>
              <w:rPr>
                <w:i w:val="0"/>
                <w:color w:val="auto"/>
              </w:rPr>
            </w:pPr>
            <w:r>
              <w:rPr>
                <w:i w:val="0"/>
                <w:color w:val="auto"/>
              </w:rPr>
              <w:t>Duyệt hồ sơ mới</w:t>
            </w:r>
          </w:p>
          <w:p w:rsidR="00B05066" w:rsidRPr="00B05066" w:rsidRDefault="00E71627" w:rsidP="00E9202C">
            <w:pPr>
              <w:pStyle w:val="NormalIndent"/>
              <w:numPr>
                <w:ilvl w:val="0"/>
                <w:numId w:val="22"/>
              </w:numPr>
              <w:ind w:left="382"/>
              <w:rPr>
                <w:i w:val="0"/>
                <w:color w:val="auto"/>
              </w:rPr>
            </w:pPr>
            <w:r>
              <w:rPr>
                <w:i w:val="0"/>
                <w:color w:val="auto"/>
              </w:rPr>
              <w:t>Công chức yêu cầu sửa hồ sơ</w:t>
            </w:r>
          </w:p>
          <w:p w:rsidR="00EB508A" w:rsidRDefault="00E71627" w:rsidP="00E9202C">
            <w:pPr>
              <w:pStyle w:val="NormalIndent"/>
              <w:numPr>
                <w:ilvl w:val="0"/>
                <w:numId w:val="22"/>
              </w:numPr>
              <w:ind w:left="382"/>
              <w:rPr>
                <w:i w:val="0"/>
                <w:color w:val="auto"/>
              </w:rPr>
            </w:pPr>
            <w:r>
              <w:rPr>
                <w:i w:val="0"/>
                <w:color w:val="auto"/>
              </w:rPr>
              <w:t>Từ chối hồ sơ sửa</w:t>
            </w:r>
          </w:p>
          <w:p w:rsidR="00E71627" w:rsidRDefault="00E71627" w:rsidP="00E9202C">
            <w:pPr>
              <w:pStyle w:val="NormalIndent"/>
              <w:numPr>
                <w:ilvl w:val="0"/>
                <w:numId w:val="22"/>
              </w:numPr>
              <w:ind w:left="382"/>
              <w:rPr>
                <w:i w:val="0"/>
                <w:color w:val="auto"/>
              </w:rPr>
            </w:pPr>
            <w:r>
              <w:rPr>
                <w:i w:val="0"/>
                <w:color w:val="auto"/>
              </w:rPr>
              <w:t>Duyệt hồ sơ yêu cầu sửa</w:t>
            </w:r>
          </w:p>
          <w:p w:rsidR="00E71627" w:rsidRDefault="00E71627" w:rsidP="00E9202C">
            <w:pPr>
              <w:pStyle w:val="NormalIndent"/>
              <w:numPr>
                <w:ilvl w:val="0"/>
                <w:numId w:val="22"/>
              </w:numPr>
              <w:ind w:left="382"/>
              <w:rPr>
                <w:i w:val="0"/>
                <w:color w:val="auto"/>
              </w:rPr>
            </w:pPr>
            <w:r>
              <w:rPr>
                <w:i w:val="0"/>
                <w:color w:val="auto"/>
              </w:rPr>
              <w:t>Xác nhận hồ sơ</w:t>
            </w:r>
          </w:p>
          <w:p w:rsidR="00E71627" w:rsidRDefault="00E71627" w:rsidP="00E9202C">
            <w:pPr>
              <w:pStyle w:val="NormalIndent"/>
              <w:numPr>
                <w:ilvl w:val="0"/>
                <w:numId w:val="22"/>
              </w:numPr>
              <w:ind w:left="382"/>
              <w:rPr>
                <w:i w:val="0"/>
                <w:color w:val="auto"/>
              </w:rPr>
            </w:pPr>
            <w:r>
              <w:rPr>
                <w:i w:val="0"/>
                <w:color w:val="auto"/>
              </w:rPr>
              <w:t>Duyệt yêu cầu hủy</w:t>
            </w:r>
          </w:p>
          <w:p w:rsidR="00E71627" w:rsidRDefault="00E71627" w:rsidP="00E9202C">
            <w:pPr>
              <w:pStyle w:val="NormalIndent"/>
              <w:numPr>
                <w:ilvl w:val="0"/>
                <w:numId w:val="22"/>
              </w:numPr>
              <w:ind w:left="382"/>
              <w:rPr>
                <w:i w:val="0"/>
                <w:color w:val="auto"/>
              </w:rPr>
            </w:pPr>
            <w:r>
              <w:rPr>
                <w:i w:val="0"/>
                <w:color w:val="auto"/>
              </w:rPr>
              <w:t>Từ chối hủy</w:t>
            </w:r>
          </w:p>
          <w:p w:rsidR="00E71627" w:rsidRDefault="00E71627" w:rsidP="00E9202C">
            <w:pPr>
              <w:pStyle w:val="NormalIndent"/>
              <w:numPr>
                <w:ilvl w:val="0"/>
                <w:numId w:val="22"/>
              </w:numPr>
              <w:ind w:left="382"/>
              <w:rPr>
                <w:i w:val="0"/>
                <w:color w:val="auto"/>
              </w:rPr>
            </w:pPr>
            <w:r>
              <w:rPr>
                <w:i w:val="0"/>
                <w:color w:val="auto"/>
              </w:rPr>
              <w:t>Thông báo hủy</w:t>
            </w:r>
          </w:p>
          <w:p w:rsidR="00E71627" w:rsidRPr="00B05066" w:rsidRDefault="00E71627" w:rsidP="00E9202C">
            <w:pPr>
              <w:pStyle w:val="NormalIndent"/>
              <w:numPr>
                <w:ilvl w:val="0"/>
                <w:numId w:val="22"/>
              </w:numPr>
              <w:ind w:left="382"/>
              <w:rPr>
                <w:i w:val="0"/>
                <w:color w:val="auto"/>
              </w:rPr>
            </w:pPr>
            <w:r>
              <w:rPr>
                <w:i w:val="0"/>
                <w:color w:val="auto"/>
              </w:rPr>
              <w:t>Gửi giấy phép</w:t>
            </w:r>
          </w:p>
        </w:tc>
      </w:tr>
      <w:tr w:rsidR="002869DE" w:rsidRPr="00B05066" w:rsidTr="00F92DEB">
        <w:trPr>
          <w:jc w:val="center"/>
        </w:trPr>
        <w:tc>
          <w:tcPr>
            <w:tcW w:w="968" w:type="dxa"/>
            <w:shd w:val="clear" w:color="auto" w:fill="FFFFFF"/>
            <w:vAlign w:val="center"/>
          </w:tcPr>
          <w:p w:rsidR="002869DE" w:rsidRPr="00B05066" w:rsidRDefault="00F92DEB" w:rsidP="00F92DEB">
            <w:pPr>
              <w:pStyle w:val="NormalIndent"/>
              <w:jc w:val="center"/>
              <w:rPr>
                <w:i w:val="0"/>
                <w:color w:val="auto"/>
              </w:rPr>
            </w:pPr>
            <w:r>
              <w:rPr>
                <w:i w:val="0"/>
                <w:color w:val="auto"/>
              </w:rPr>
              <w:t>12</w:t>
            </w:r>
          </w:p>
        </w:tc>
        <w:tc>
          <w:tcPr>
            <w:tcW w:w="3510" w:type="dxa"/>
            <w:shd w:val="clear" w:color="auto" w:fill="FFFFFF"/>
          </w:tcPr>
          <w:p w:rsidR="002869DE" w:rsidRPr="00B05066" w:rsidRDefault="002869DE" w:rsidP="00F92DEB">
            <w:pPr>
              <w:pStyle w:val="NormalIndent"/>
              <w:rPr>
                <w:i w:val="0"/>
                <w:color w:val="auto"/>
              </w:rPr>
            </w:pPr>
            <w:r w:rsidRPr="00B05066">
              <w:rPr>
                <w:i w:val="0"/>
                <w:color w:val="auto"/>
              </w:rPr>
              <w:t xml:space="preserve">Xem thông tin giấy phép </w:t>
            </w:r>
            <w:r w:rsidR="00F92DEB">
              <w:rPr>
                <w:i w:val="0"/>
                <w:color w:val="auto"/>
              </w:rPr>
              <w:t>KP</w:t>
            </w:r>
          </w:p>
        </w:tc>
        <w:tc>
          <w:tcPr>
            <w:tcW w:w="4262" w:type="dxa"/>
            <w:shd w:val="clear" w:color="auto" w:fill="FFFFFF"/>
          </w:tcPr>
          <w:p w:rsidR="002869DE" w:rsidRPr="00B05066" w:rsidRDefault="002869DE" w:rsidP="00E71627">
            <w:pPr>
              <w:pStyle w:val="NormalIndent"/>
              <w:rPr>
                <w:i w:val="0"/>
                <w:color w:val="auto"/>
              </w:rPr>
            </w:pPr>
            <w:r w:rsidRPr="00B05066">
              <w:rPr>
                <w:i w:val="0"/>
                <w:color w:val="auto"/>
              </w:rPr>
              <w:t xml:space="preserve">Cho phép </w:t>
            </w:r>
            <w:r w:rsidR="009C5E8C" w:rsidRPr="00B05066">
              <w:rPr>
                <w:i w:val="0"/>
                <w:color w:val="auto"/>
              </w:rPr>
              <w:t>DN</w:t>
            </w:r>
            <w:r w:rsidRPr="00B05066">
              <w:rPr>
                <w:i w:val="0"/>
                <w:color w:val="auto"/>
              </w:rPr>
              <w:t xml:space="preserve"> xem </w:t>
            </w:r>
            <w:r w:rsidR="00E71627">
              <w:rPr>
                <w:i w:val="0"/>
                <w:color w:val="auto"/>
              </w:rPr>
              <w:t xml:space="preserve">chi tiết </w:t>
            </w:r>
            <w:r w:rsidRPr="00B05066">
              <w:rPr>
                <w:i w:val="0"/>
                <w:color w:val="auto"/>
              </w:rPr>
              <w:t xml:space="preserve">thông tin giấy phép </w:t>
            </w:r>
            <w:r w:rsidR="00E71627">
              <w:rPr>
                <w:i w:val="0"/>
                <w:color w:val="auto"/>
              </w:rPr>
              <w:t>KP</w:t>
            </w:r>
            <w:r w:rsidR="00F92DEB">
              <w:rPr>
                <w:i w:val="0"/>
                <w:color w:val="auto"/>
              </w:rPr>
              <w:t xml:space="preserve"> trên hệ thống MCQG</w:t>
            </w:r>
          </w:p>
        </w:tc>
      </w:tr>
    </w:tbl>
    <w:p w:rsidR="00C12FF2" w:rsidRPr="0016152C" w:rsidRDefault="00C12FF2" w:rsidP="003E6A9A">
      <w:pPr>
        <w:pStyle w:val="NoSpacing"/>
        <w:rPr>
          <w:rFonts w:cs="Times New Roman"/>
          <w:sz w:val="26"/>
          <w:szCs w:val="26"/>
          <w:lang w:val="nl-NL"/>
        </w:rPr>
      </w:pPr>
      <w:bookmarkStart w:id="124" w:name="_Toc406575495"/>
    </w:p>
    <w:p w:rsidR="00CC540F" w:rsidRPr="002948B3" w:rsidRDefault="008A5376" w:rsidP="00CC540F">
      <w:pPr>
        <w:rPr>
          <w:sz w:val="2"/>
          <w:szCs w:val="2"/>
        </w:rPr>
      </w:pPr>
      <w:bookmarkStart w:id="125" w:name="_Toc448402955"/>
      <w:r>
        <w:br w:type="page"/>
      </w:r>
      <w:bookmarkStart w:id="126" w:name="_Toc464218272"/>
      <w:bookmarkStart w:id="127" w:name="_Toc464219789"/>
      <w:bookmarkStart w:id="128" w:name="_Toc464219926"/>
      <w:bookmarkStart w:id="129" w:name="_Toc464220305"/>
      <w:bookmarkStart w:id="130" w:name="_Toc470528954"/>
      <w:bookmarkStart w:id="131" w:name="_Toc470532885"/>
      <w:bookmarkStart w:id="132" w:name="_Toc470533618"/>
      <w:bookmarkStart w:id="133" w:name="_Toc470536207"/>
      <w:bookmarkStart w:id="134" w:name="_Toc470536232"/>
      <w:bookmarkStart w:id="135" w:name="_Toc477180429"/>
      <w:bookmarkStart w:id="136" w:name="_Toc477181214"/>
    </w:p>
    <w:p w:rsidR="00C12FF2" w:rsidRDefault="00C12FF2" w:rsidP="00100152">
      <w:pPr>
        <w:pStyle w:val="Heading1"/>
      </w:pPr>
      <w:bookmarkStart w:id="137" w:name="_Toc477181722"/>
      <w:bookmarkStart w:id="138" w:name="_Toc477185445"/>
      <w:r w:rsidRPr="00100152">
        <w:lastRenderedPageBreak/>
        <w:t>HƯỚNG</w:t>
      </w:r>
      <w:r w:rsidRPr="00CA0D48">
        <w:t xml:space="preserve"> DẪN SỬ DỤNG CÁC CHỨC NĂNG HỆ THỐNG</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844179" w:rsidRPr="003D41A4" w:rsidRDefault="00844179" w:rsidP="003D41A4">
      <w:pPr>
        <w:pStyle w:val="AAA"/>
        <w:numPr>
          <w:ilvl w:val="2"/>
          <w:numId w:val="38"/>
        </w:numPr>
        <w:ind w:left="360"/>
        <w:outlineLvl w:val="0"/>
        <w:rPr>
          <w:b/>
        </w:rPr>
      </w:pPr>
      <w:bookmarkStart w:id="139" w:name="_Toc477180430"/>
      <w:bookmarkStart w:id="140" w:name="_Toc477181215"/>
      <w:bookmarkStart w:id="141" w:name="_Toc477181723"/>
      <w:bookmarkStart w:id="142" w:name="_Toc477185446"/>
      <w:r w:rsidRPr="003D41A4">
        <w:rPr>
          <w:b/>
        </w:rPr>
        <w:t>H</w:t>
      </w:r>
      <w:r w:rsidR="00337DD3" w:rsidRPr="003D41A4">
        <w:rPr>
          <w:b/>
        </w:rPr>
        <w:t>ồ sơ xuất khẩu kim cương thô</w:t>
      </w:r>
      <w:bookmarkEnd w:id="139"/>
      <w:bookmarkEnd w:id="140"/>
      <w:bookmarkEnd w:id="141"/>
      <w:bookmarkEnd w:id="142"/>
    </w:p>
    <w:p w:rsidR="00673517" w:rsidRDefault="00626D7D" w:rsidP="00130E79">
      <w:pPr>
        <w:pStyle w:val="Heading2"/>
        <w:ind w:left="540" w:hanging="540"/>
      </w:pPr>
      <w:bookmarkStart w:id="143" w:name="_Tìm_kiếm_thông"/>
      <w:bookmarkStart w:id="144" w:name="_Toc464218273"/>
      <w:bookmarkStart w:id="145" w:name="_Toc464219790"/>
      <w:bookmarkStart w:id="146" w:name="_Toc464219927"/>
      <w:bookmarkStart w:id="147" w:name="_Toc464220306"/>
      <w:bookmarkStart w:id="148" w:name="_Toc470528955"/>
      <w:bookmarkStart w:id="149" w:name="_Toc470532886"/>
      <w:bookmarkStart w:id="150" w:name="_Toc470533619"/>
      <w:bookmarkStart w:id="151" w:name="_Toc470536208"/>
      <w:bookmarkStart w:id="152" w:name="_Toc470536233"/>
      <w:bookmarkStart w:id="153" w:name="_Toc477180431"/>
      <w:bookmarkStart w:id="154" w:name="_Toc477181216"/>
      <w:bookmarkStart w:id="155" w:name="_Toc477181724"/>
      <w:bookmarkStart w:id="156" w:name="_Toc477185447"/>
      <w:bookmarkEnd w:id="143"/>
      <w:r>
        <w:t xml:space="preserve">Quản lý tìm kiếm </w:t>
      </w:r>
      <w:r w:rsidR="00331BA7">
        <w:t>hồ sơ</w:t>
      </w:r>
      <w:bookmarkEnd w:id="144"/>
      <w:bookmarkEnd w:id="145"/>
      <w:bookmarkEnd w:id="146"/>
      <w:bookmarkEnd w:id="147"/>
      <w:bookmarkEnd w:id="148"/>
      <w:bookmarkEnd w:id="149"/>
      <w:bookmarkEnd w:id="150"/>
      <w:bookmarkEnd w:id="151"/>
      <w:bookmarkEnd w:id="152"/>
      <w:bookmarkEnd w:id="153"/>
      <w:bookmarkEnd w:id="154"/>
      <w:bookmarkEnd w:id="155"/>
      <w:bookmarkEnd w:id="156"/>
    </w:p>
    <w:p w:rsidR="009A1043" w:rsidRPr="009A1043" w:rsidRDefault="009A1043" w:rsidP="009A1043">
      <w:pPr>
        <w:ind w:firstLine="360"/>
        <w:jc w:val="both"/>
        <w:rPr>
          <w:sz w:val="26"/>
          <w:szCs w:val="26"/>
        </w:rPr>
      </w:pPr>
      <w:r w:rsidRPr="009A1043">
        <w:rPr>
          <w:sz w:val="26"/>
          <w:szCs w:val="26"/>
        </w:rPr>
        <w:t>Chức năng cho phép DN tìm kiếm hồ sơ theo bộ tiêu chí đầu vào cho trước.</w:t>
      </w:r>
      <w:r w:rsidR="005E1B61">
        <w:rPr>
          <w:sz w:val="26"/>
          <w:szCs w:val="26"/>
        </w:rPr>
        <w:t xml:space="preserve"> DN nhập vào các tiêu chí để thực hiện tìm kiếm hồ sơ.</w:t>
      </w:r>
    </w:p>
    <w:p w:rsidR="00480A7A" w:rsidRDefault="00673517" w:rsidP="00A35D64">
      <w:pPr>
        <w:pStyle w:val="NormalIndent"/>
        <w:rPr>
          <w:i w:val="0"/>
          <w:color w:val="auto"/>
        </w:rPr>
      </w:pPr>
      <w:r w:rsidRPr="00B05066">
        <w:rPr>
          <w:b/>
          <w:i w:val="0"/>
          <w:color w:val="auto"/>
          <w:u w:val="single"/>
        </w:rPr>
        <w:t>Bước 1:</w:t>
      </w:r>
      <w:r w:rsidRPr="00B05066">
        <w:rPr>
          <w:i w:val="0"/>
          <w:color w:val="auto"/>
        </w:rPr>
        <w:t xml:space="preserve"> </w:t>
      </w:r>
      <w:r w:rsidR="0062556F" w:rsidRPr="00B05066">
        <w:rPr>
          <w:i w:val="0"/>
          <w:color w:val="auto"/>
        </w:rPr>
        <w:t>Sau khi đăn</w:t>
      </w:r>
      <w:r w:rsidR="00E60FEC" w:rsidRPr="00B05066">
        <w:rPr>
          <w:i w:val="0"/>
          <w:color w:val="auto"/>
        </w:rPr>
        <w:t>g nhập thành công vào hệ thống</w:t>
      </w:r>
      <w:r w:rsidR="00EE5BC5" w:rsidRPr="00B05066">
        <w:rPr>
          <w:i w:val="0"/>
          <w:color w:val="auto"/>
        </w:rPr>
        <w:t xml:space="preserve">, </w:t>
      </w:r>
      <w:r w:rsidR="009C5E8C" w:rsidRPr="00B05066">
        <w:rPr>
          <w:i w:val="0"/>
          <w:color w:val="auto"/>
        </w:rPr>
        <w:t>DN</w:t>
      </w:r>
      <w:r w:rsidR="00331BA7" w:rsidRPr="00B05066">
        <w:rPr>
          <w:i w:val="0"/>
          <w:color w:val="auto"/>
        </w:rPr>
        <w:t xml:space="preserve"> nhấn</w:t>
      </w:r>
      <w:r w:rsidR="0062556F" w:rsidRPr="00B05066">
        <w:rPr>
          <w:i w:val="0"/>
          <w:color w:val="auto"/>
        </w:rPr>
        <w:t xml:space="preserve"> chuột vào menu “</w:t>
      </w:r>
      <w:r w:rsidR="00EB508A">
        <w:rPr>
          <w:i w:val="0"/>
          <w:color w:val="auto"/>
        </w:rPr>
        <w:t>BỘ CÔNG THƯƠNG</w:t>
      </w:r>
      <w:r w:rsidR="0062556F" w:rsidRPr="00B05066">
        <w:rPr>
          <w:i w:val="0"/>
          <w:color w:val="auto"/>
        </w:rPr>
        <w:t>”</w:t>
      </w:r>
      <w:r w:rsidR="001A5D3F" w:rsidRPr="00B05066">
        <w:rPr>
          <w:i w:val="0"/>
          <w:color w:val="auto"/>
        </w:rPr>
        <w:t xml:space="preserve"> </w:t>
      </w:r>
      <w:r w:rsidR="00331BA7" w:rsidRPr="00B05066">
        <w:rPr>
          <w:i w:val="0"/>
          <w:color w:val="auto"/>
        </w:rPr>
        <w:t>&gt;&gt; c</w:t>
      </w:r>
      <w:r w:rsidR="00053EE3" w:rsidRPr="00B05066">
        <w:rPr>
          <w:i w:val="0"/>
          <w:color w:val="auto"/>
        </w:rPr>
        <w:t xml:space="preserve">họn </w:t>
      </w:r>
      <w:r w:rsidR="00480A7A" w:rsidRPr="00B05066">
        <w:rPr>
          <w:i w:val="0"/>
          <w:color w:val="auto"/>
        </w:rPr>
        <w:t>“</w:t>
      </w:r>
      <w:r w:rsidR="00EB508A">
        <w:rPr>
          <w:i w:val="0"/>
          <w:color w:val="auto"/>
        </w:rPr>
        <w:t xml:space="preserve">CẤP </w:t>
      </w:r>
      <w:r w:rsidR="00D3618F">
        <w:rPr>
          <w:i w:val="0"/>
          <w:color w:val="auto"/>
        </w:rPr>
        <w:t>PHÉP XUẤT/NHẬP KHẨU KIM CƯƠNG THÔ THEO KP</w:t>
      </w:r>
      <w:r w:rsidR="00480A7A" w:rsidRPr="00B05066">
        <w:rPr>
          <w:i w:val="0"/>
          <w:color w:val="auto"/>
        </w:rPr>
        <w:t>”</w:t>
      </w:r>
      <w:r w:rsidR="00844179">
        <w:rPr>
          <w:i w:val="0"/>
          <w:color w:val="auto"/>
        </w:rPr>
        <w:t xml:space="preserve"> &gt;&gt; “HỒ SƠ NHẬP KHẨU KIM CƯƠNG THÔ”</w:t>
      </w:r>
      <w:r w:rsidR="008C4AB5" w:rsidRPr="00B05066">
        <w:rPr>
          <w:i w:val="0"/>
          <w:color w:val="auto"/>
        </w:rPr>
        <w:t>:</w:t>
      </w:r>
    </w:p>
    <w:p w:rsidR="00844179" w:rsidRPr="00B05066" w:rsidRDefault="00F66A67" w:rsidP="00A35D64">
      <w:pPr>
        <w:pStyle w:val="NormalIndent"/>
        <w:rPr>
          <w:i w:val="0"/>
          <w:color w:val="auto"/>
        </w:rPr>
      </w:pPr>
      <w:r>
        <w:rPr>
          <w:noProof/>
          <w:lang w:val="en-US"/>
        </w:rPr>
        <w:drawing>
          <wp:inline distT="0" distB="0" distL="0" distR="0">
            <wp:extent cx="5638800" cy="23812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638800" cy="2381250"/>
                    </a:xfrm>
                    <a:prstGeom prst="rect">
                      <a:avLst/>
                    </a:prstGeom>
                    <a:noFill/>
                    <a:ln w="9525">
                      <a:noFill/>
                      <a:miter lim="800000"/>
                      <a:headEnd/>
                      <a:tailEnd/>
                    </a:ln>
                  </pic:spPr>
                </pic:pic>
              </a:graphicData>
            </a:graphic>
          </wp:inline>
        </w:drawing>
      </w:r>
    </w:p>
    <w:p w:rsidR="00673517" w:rsidRPr="00B05066" w:rsidRDefault="00551D2E" w:rsidP="00A35D64">
      <w:pPr>
        <w:pStyle w:val="NormalIndent"/>
        <w:rPr>
          <w:i w:val="0"/>
          <w:color w:val="auto"/>
        </w:rPr>
      </w:pPr>
      <w:r w:rsidRPr="00B05066">
        <w:rPr>
          <w:i w:val="0"/>
          <w:color w:val="auto"/>
        </w:rPr>
        <w:t xml:space="preserve">&gt;&gt; </w:t>
      </w:r>
      <w:r w:rsidR="00576892" w:rsidRPr="00B05066">
        <w:rPr>
          <w:i w:val="0"/>
          <w:color w:val="auto"/>
        </w:rPr>
        <w:t>H</w:t>
      </w:r>
      <w:r w:rsidR="00F80563" w:rsidRPr="00B05066">
        <w:rPr>
          <w:i w:val="0"/>
          <w:color w:val="auto"/>
        </w:rPr>
        <w:t>ệ thống hiển thị màn hình</w:t>
      </w:r>
      <w:r w:rsidR="00DD35CD" w:rsidRPr="00B05066">
        <w:rPr>
          <w:i w:val="0"/>
          <w:color w:val="auto"/>
        </w:rPr>
        <w:t xml:space="preserve"> tìm kiếm</w:t>
      </w:r>
      <w:r w:rsidR="00F80563" w:rsidRPr="00B05066">
        <w:rPr>
          <w:i w:val="0"/>
          <w:color w:val="auto"/>
        </w:rPr>
        <w:t>:</w:t>
      </w:r>
    </w:p>
    <w:p w:rsidR="00673517" w:rsidRPr="00F61407" w:rsidRDefault="00F66A67" w:rsidP="00A35D64">
      <w:pPr>
        <w:pStyle w:val="NormalIndent"/>
        <w:rPr>
          <w:i w:val="0"/>
        </w:rPr>
      </w:pPr>
      <w:r>
        <w:rPr>
          <w:noProof/>
          <w:lang w:val="en-US"/>
        </w:rPr>
        <w:drawing>
          <wp:inline distT="0" distB="0" distL="0" distR="0">
            <wp:extent cx="5629275" cy="18288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629275" cy="1828800"/>
                    </a:xfrm>
                    <a:prstGeom prst="rect">
                      <a:avLst/>
                    </a:prstGeom>
                    <a:noFill/>
                    <a:ln w="9525">
                      <a:noFill/>
                      <a:miter lim="800000"/>
                      <a:headEnd/>
                      <a:tailEnd/>
                    </a:ln>
                  </pic:spPr>
                </pic:pic>
              </a:graphicData>
            </a:graphic>
          </wp:inline>
        </w:drawing>
      </w:r>
    </w:p>
    <w:p w:rsidR="00673517" w:rsidRPr="00B05066" w:rsidRDefault="00673517" w:rsidP="00A35D64">
      <w:pPr>
        <w:pStyle w:val="NormalIndent"/>
        <w:rPr>
          <w:i w:val="0"/>
          <w:color w:val="auto"/>
        </w:rPr>
      </w:pPr>
      <w:r w:rsidRPr="00B05066">
        <w:rPr>
          <w:b/>
          <w:i w:val="0"/>
          <w:color w:val="auto"/>
          <w:u w:val="single"/>
        </w:rPr>
        <w:t>Bước 2:</w:t>
      </w:r>
      <w:r w:rsidRPr="00B05066">
        <w:rPr>
          <w:i w:val="0"/>
          <w:color w:val="auto"/>
        </w:rPr>
        <w:t xml:space="preserve"> </w:t>
      </w:r>
      <w:r w:rsidR="00016C99" w:rsidRPr="00B05066">
        <w:rPr>
          <w:i w:val="0"/>
          <w:color w:val="auto"/>
        </w:rPr>
        <w:t xml:space="preserve">Nhập các tiêu chí tìm kiếm để </w:t>
      </w:r>
      <w:r w:rsidR="009F69DF" w:rsidRPr="00B05066">
        <w:rPr>
          <w:i w:val="0"/>
          <w:color w:val="auto"/>
        </w:rPr>
        <w:t>tìm kiếm hồ sơ:</w:t>
      </w:r>
    </w:p>
    <w:p w:rsidR="00881FD8" w:rsidRPr="00F61407" w:rsidRDefault="00F66A67" w:rsidP="00A35D64">
      <w:pPr>
        <w:pStyle w:val="NormalIndent"/>
        <w:rPr>
          <w:i w:val="0"/>
        </w:rPr>
      </w:pPr>
      <w:r>
        <w:rPr>
          <w:noProof/>
          <w:lang w:val="en-US"/>
        </w:rPr>
        <w:lastRenderedPageBreak/>
        <w:drawing>
          <wp:inline distT="0" distB="0" distL="0" distR="0">
            <wp:extent cx="5638800" cy="12096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638800" cy="1209675"/>
                    </a:xfrm>
                    <a:prstGeom prst="rect">
                      <a:avLst/>
                    </a:prstGeom>
                    <a:noFill/>
                    <a:ln w="9525">
                      <a:noFill/>
                      <a:miter lim="800000"/>
                      <a:headEnd/>
                      <a:tailEnd/>
                    </a:ln>
                  </pic:spPr>
                </pic:pic>
              </a:graphicData>
            </a:graphic>
          </wp:inline>
        </w:drawing>
      </w:r>
    </w:p>
    <w:p w:rsidR="00673517" w:rsidRPr="00B05066" w:rsidRDefault="009F69DF" w:rsidP="00A35D64">
      <w:pPr>
        <w:pStyle w:val="NormalIndent"/>
        <w:rPr>
          <w:i w:val="0"/>
          <w:color w:val="auto"/>
        </w:rPr>
      </w:pPr>
      <w:r w:rsidRPr="00B05066">
        <w:rPr>
          <w:i w:val="0"/>
          <w:color w:val="auto"/>
        </w:rPr>
        <w:t>Tiêu chí tìm kiếm</w:t>
      </w:r>
      <w:r w:rsidR="00673517" w:rsidRPr="00B05066">
        <w:rPr>
          <w:i w:val="0"/>
          <w:color w:val="auto"/>
        </w:rPr>
        <w:t xml:space="preserve"> bao gồm</w:t>
      </w:r>
      <w:r w:rsidR="005A33D2" w:rsidRPr="00B05066">
        <w:rPr>
          <w:i w:val="0"/>
          <w:color w:val="auto"/>
        </w:rPr>
        <w:t>:</w:t>
      </w:r>
    </w:p>
    <w:p w:rsidR="00D90DF0" w:rsidRDefault="00D90DF0" w:rsidP="00D47A0F">
      <w:pPr>
        <w:numPr>
          <w:ilvl w:val="0"/>
          <w:numId w:val="17"/>
        </w:numPr>
        <w:ind w:left="360"/>
        <w:jc w:val="both"/>
        <w:rPr>
          <w:rFonts w:cs="Times New Roman"/>
          <w:sz w:val="26"/>
          <w:szCs w:val="26"/>
        </w:rPr>
      </w:pPr>
      <w:r>
        <w:rPr>
          <w:rFonts w:cs="Times New Roman"/>
          <w:sz w:val="26"/>
          <w:szCs w:val="26"/>
        </w:rPr>
        <w:t>Mã hồ sơ</w:t>
      </w:r>
    </w:p>
    <w:p w:rsidR="00D90DF0" w:rsidRDefault="00D90DF0" w:rsidP="00D47A0F">
      <w:pPr>
        <w:numPr>
          <w:ilvl w:val="0"/>
          <w:numId w:val="17"/>
        </w:numPr>
        <w:ind w:left="360"/>
        <w:jc w:val="both"/>
        <w:rPr>
          <w:rFonts w:cs="Times New Roman"/>
          <w:sz w:val="26"/>
          <w:szCs w:val="26"/>
        </w:rPr>
      </w:pPr>
      <w:r>
        <w:rPr>
          <w:rFonts w:cs="Times New Roman"/>
          <w:sz w:val="26"/>
          <w:szCs w:val="26"/>
        </w:rPr>
        <w:t>Cơ quan xử lý</w:t>
      </w:r>
      <w:r w:rsidR="0010194A">
        <w:rPr>
          <w:rFonts w:cs="Times New Roman"/>
          <w:sz w:val="26"/>
          <w:szCs w:val="26"/>
        </w:rPr>
        <w:t>: lựa chọn 1 trong 2 cơ quan:</w:t>
      </w:r>
    </w:p>
    <w:p w:rsidR="0010194A" w:rsidRPr="00AD1206" w:rsidRDefault="003F2DE0" w:rsidP="00AD1206">
      <w:pPr>
        <w:pStyle w:val="AAA"/>
        <w:ind w:left="360" w:firstLine="0"/>
        <w:rPr>
          <w:lang w:val="nl-NL"/>
        </w:rPr>
      </w:pPr>
      <w:r w:rsidRPr="00AD1206">
        <w:rPr>
          <w:lang w:val="nl-NL"/>
        </w:rPr>
        <w:t>Phòng quản lý xuất nhập khẩu Hà Nội</w:t>
      </w:r>
    </w:p>
    <w:p w:rsidR="003F2DE0" w:rsidRPr="00AD1206" w:rsidRDefault="003F2DE0" w:rsidP="00AD1206">
      <w:pPr>
        <w:pStyle w:val="AAA"/>
        <w:ind w:left="360" w:firstLine="0"/>
        <w:rPr>
          <w:lang w:val="nl-NL"/>
        </w:rPr>
      </w:pPr>
      <w:r w:rsidRPr="00AD1206">
        <w:rPr>
          <w:lang w:val="nl-NL"/>
        </w:rPr>
        <w:t>Phòng quản lý xuất nhập khẩu TP Hồ Chí Minh</w:t>
      </w:r>
    </w:p>
    <w:p w:rsidR="00DD35CD" w:rsidRPr="0075502B" w:rsidRDefault="00481194" w:rsidP="00D47A0F">
      <w:pPr>
        <w:numPr>
          <w:ilvl w:val="0"/>
          <w:numId w:val="17"/>
        </w:numPr>
        <w:ind w:left="360"/>
        <w:jc w:val="both"/>
        <w:rPr>
          <w:rFonts w:cs="Times New Roman"/>
          <w:sz w:val="26"/>
          <w:szCs w:val="26"/>
        </w:rPr>
      </w:pPr>
      <w:r w:rsidRPr="0075502B">
        <w:rPr>
          <w:rFonts w:cs="Times New Roman"/>
          <w:sz w:val="26"/>
          <w:szCs w:val="26"/>
        </w:rPr>
        <w:t>Trạng thái</w:t>
      </w:r>
      <w:r w:rsidR="00881FD8" w:rsidRPr="0075502B">
        <w:rPr>
          <w:rFonts w:cs="Times New Roman"/>
          <w:sz w:val="26"/>
          <w:szCs w:val="26"/>
        </w:rPr>
        <w:t>:</w:t>
      </w:r>
      <w:r w:rsidR="00754E8A" w:rsidRPr="0075502B">
        <w:rPr>
          <w:rFonts w:cs="Times New Roman"/>
          <w:sz w:val="26"/>
          <w:szCs w:val="26"/>
        </w:rPr>
        <w:t xml:space="preserve"> </w:t>
      </w:r>
      <w:r w:rsidR="00DD35CD" w:rsidRPr="0075502B">
        <w:rPr>
          <w:rFonts w:cs="Times New Roman"/>
          <w:sz w:val="26"/>
          <w:szCs w:val="26"/>
        </w:rPr>
        <w:t xml:space="preserve">chọn </w:t>
      </w:r>
      <w:r w:rsidRPr="0075502B">
        <w:rPr>
          <w:rFonts w:cs="Times New Roman"/>
          <w:sz w:val="26"/>
          <w:szCs w:val="26"/>
        </w:rPr>
        <w:t>trạng thái</w:t>
      </w:r>
      <w:r w:rsidR="00DD35CD" w:rsidRPr="0075502B">
        <w:rPr>
          <w:rFonts w:cs="Times New Roman"/>
          <w:sz w:val="26"/>
          <w:szCs w:val="26"/>
        </w:rPr>
        <w:t xml:space="preserve"> hồ sơ cần tìm kiếm</w:t>
      </w:r>
      <w:r w:rsidR="003C1BA9">
        <w:rPr>
          <w:rFonts w:cs="Times New Roman"/>
          <w:sz w:val="26"/>
          <w:szCs w:val="26"/>
        </w:rPr>
        <w:t>, bao gồm</w:t>
      </w:r>
      <w:r w:rsidR="0016109E" w:rsidRPr="0075502B">
        <w:rPr>
          <w:rFonts w:cs="Times New Roman"/>
          <w:sz w:val="26"/>
          <w:szCs w:val="26"/>
        </w:rPr>
        <w:t>:</w:t>
      </w:r>
    </w:p>
    <w:p w:rsidR="0016109E" w:rsidRDefault="00E76722" w:rsidP="001C0C5F">
      <w:pPr>
        <w:pStyle w:val="AAA"/>
        <w:ind w:left="360" w:firstLine="0"/>
        <w:rPr>
          <w:lang w:val="nl-NL"/>
        </w:rPr>
      </w:pPr>
      <w:r>
        <w:rPr>
          <w:lang w:val="nl-NL"/>
        </w:rPr>
        <w:t>Mới tạo</w:t>
      </w:r>
    </w:p>
    <w:p w:rsidR="00E76722" w:rsidRDefault="00A3167E" w:rsidP="001C0C5F">
      <w:pPr>
        <w:pStyle w:val="AAA"/>
        <w:ind w:left="360" w:firstLine="0"/>
        <w:rPr>
          <w:lang w:val="nl-NL"/>
        </w:rPr>
      </w:pPr>
      <w:r>
        <w:rPr>
          <w:lang w:val="nl-NL"/>
        </w:rPr>
        <w:t>Gửi mới hồ sơ xin cấp phép</w:t>
      </w:r>
    </w:p>
    <w:p w:rsidR="00A3167E" w:rsidRDefault="00A3167E" w:rsidP="001C0C5F">
      <w:pPr>
        <w:pStyle w:val="AAA"/>
        <w:ind w:left="360" w:firstLine="0"/>
        <w:rPr>
          <w:lang w:val="nl-NL"/>
        </w:rPr>
      </w:pPr>
      <w:r>
        <w:rPr>
          <w:lang w:val="nl-NL"/>
        </w:rPr>
        <w:t>Doanh nghiệp sửa hồ sơ xin cấp phép</w:t>
      </w:r>
    </w:p>
    <w:p w:rsidR="00A3167E" w:rsidRDefault="00A3167E" w:rsidP="001C0C5F">
      <w:pPr>
        <w:pStyle w:val="AAA"/>
        <w:ind w:left="360" w:firstLine="0"/>
        <w:rPr>
          <w:lang w:val="nl-NL"/>
        </w:rPr>
      </w:pPr>
      <w:r>
        <w:rPr>
          <w:lang w:val="nl-NL"/>
        </w:rPr>
        <w:t>Mới nộp SĐBS</w:t>
      </w:r>
    </w:p>
    <w:p w:rsidR="00A3167E" w:rsidRDefault="00A3167E" w:rsidP="001C0C5F">
      <w:pPr>
        <w:pStyle w:val="AAA"/>
        <w:ind w:left="360" w:firstLine="0"/>
        <w:rPr>
          <w:lang w:val="nl-NL"/>
        </w:rPr>
      </w:pPr>
      <w:r>
        <w:rPr>
          <w:lang w:val="nl-NL"/>
        </w:rPr>
        <w:t>Công chức yêu cầu sửa hồ sơ</w:t>
      </w:r>
    </w:p>
    <w:p w:rsidR="00A3167E" w:rsidRDefault="00A3167E" w:rsidP="001C0C5F">
      <w:pPr>
        <w:pStyle w:val="AAA"/>
        <w:ind w:left="360" w:firstLine="0"/>
        <w:rPr>
          <w:lang w:val="nl-NL"/>
        </w:rPr>
      </w:pPr>
      <w:r>
        <w:rPr>
          <w:lang w:val="nl-NL"/>
        </w:rPr>
        <w:t>Từ chối hồ sơ mới</w:t>
      </w:r>
    </w:p>
    <w:p w:rsidR="00A3167E" w:rsidRDefault="00A3167E" w:rsidP="001C0C5F">
      <w:pPr>
        <w:pStyle w:val="AAA"/>
        <w:ind w:left="360" w:firstLine="0"/>
        <w:rPr>
          <w:lang w:val="nl-NL"/>
        </w:rPr>
      </w:pPr>
      <w:r>
        <w:rPr>
          <w:lang w:val="nl-NL"/>
        </w:rPr>
        <w:t>Duyệt hồ sơ mới</w:t>
      </w:r>
    </w:p>
    <w:p w:rsidR="001D5510" w:rsidRDefault="001D5510" w:rsidP="001C0C5F">
      <w:pPr>
        <w:pStyle w:val="AAA"/>
        <w:ind w:left="360" w:firstLine="0"/>
        <w:rPr>
          <w:lang w:val="nl-NL"/>
        </w:rPr>
      </w:pPr>
      <w:r>
        <w:rPr>
          <w:lang w:val="nl-NL"/>
        </w:rPr>
        <w:t>Xác nhận hồ sơ</w:t>
      </w:r>
    </w:p>
    <w:p w:rsidR="00A3167E" w:rsidRDefault="00A3167E" w:rsidP="001C0C5F">
      <w:pPr>
        <w:pStyle w:val="AAA"/>
        <w:ind w:left="360" w:firstLine="0"/>
        <w:rPr>
          <w:lang w:val="nl-NL"/>
        </w:rPr>
      </w:pPr>
      <w:r>
        <w:rPr>
          <w:lang w:val="nl-NL"/>
        </w:rPr>
        <w:t>Duyệt hồ sơ yêu cầu sửa</w:t>
      </w:r>
    </w:p>
    <w:p w:rsidR="00A3167E" w:rsidRDefault="00A3167E" w:rsidP="001C0C5F">
      <w:pPr>
        <w:pStyle w:val="AAA"/>
        <w:ind w:left="360" w:firstLine="0"/>
        <w:rPr>
          <w:lang w:val="nl-NL"/>
        </w:rPr>
      </w:pPr>
      <w:r>
        <w:rPr>
          <w:lang w:val="nl-NL"/>
        </w:rPr>
        <w:t>Từ chối hồ sơ sửa</w:t>
      </w:r>
    </w:p>
    <w:p w:rsidR="001D5510" w:rsidRDefault="001D5510" w:rsidP="001C0C5F">
      <w:pPr>
        <w:pStyle w:val="AAA"/>
        <w:ind w:left="360" w:firstLine="0"/>
        <w:rPr>
          <w:lang w:val="nl-NL"/>
        </w:rPr>
      </w:pPr>
      <w:r>
        <w:rPr>
          <w:lang w:val="nl-NL"/>
        </w:rPr>
        <w:t>Đã gửi yêu cầu hủy</w:t>
      </w:r>
    </w:p>
    <w:p w:rsidR="001D5510" w:rsidRDefault="001D5510" w:rsidP="001C0C5F">
      <w:pPr>
        <w:pStyle w:val="AAA"/>
        <w:ind w:left="360" w:firstLine="0"/>
        <w:rPr>
          <w:lang w:val="nl-NL"/>
        </w:rPr>
      </w:pPr>
      <w:r>
        <w:rPr>
          <w:lang w:val="nl-NL"/>
        </w:rPr>
        <w:t>Duyệt yêu cầu hủy</w:t>
      </w:r>
    </w:p>
    <w:p w:rsidR="001D5510" w:rsidRDefault="001D5510" w:rsidP="001C0C5F">
      <w:pPr>
        <w:pStyle w:val="AAA"/>
        <w:ind w:left="360" w:firstLine="0"/>
        <w:rPr>
          <w:lang w:val="nl-NL"/>
        </w:rPr>
      </w:pPr>
      <w:r>
        <w:rPr>
          <w:lang w:val="nl-NL"/>
        </w:rPr>
        <w:t>Từ chối hủy</w:t>
      </w:r>
    </w:p>
    <w:p w:rsidR="001D5510" w:rsidRDefault="001D5510" w:rsidP="001C0C5F">
      <w:pPr>
        <w:pStyle w:val="AAA"/>
        <w:ind w:left="360" w:firstLine="0"/>
        <w:rPr>
          <w:lang w:val="nl-NL"/>
        </w:rPr>
      </w:pPr>
      <w:r>
        <w:rPr>
          <w:lang w:val="nl-NL"/>
        </w:rPr>
        <w:t>Thông báo hủy</w:t>
      </w:r>
    </w:p>
    <w:p w:rsidR="001D5510" w:rsidRDefault="001D5510" w:rsidP="001C0C5F">
      <w:pPr>
        <w:pStyle w:val="AAA"/>
        <w:ind w:left="360" w:firstLine="0"/>
        <w:rPr>
          <w:lang w:val="nl-NL"/>
        </w:rPr>
      </w:pPr>
      <w:r>
        <w:rPr>
          <w:lang w:val="nl-NL"/>
        </w:rPr>
        <w:t>Gửi giấy phép</w:t>
      </w:r>
    </w:p>
    <w:p w:rsidR="002E5BC1" w:rsidRPr="00B23DE5" w:rsidRDefault="00B23DE5" w:rsidP="001D5510">
      <w:pPr>
        <w:numPr>
          <w:ilvl w:val="0"/>
          <w:numId w:val="17"/>
        </w:numPr>
        <w:ind w:left="360"/>
        <w:jc w:val="both"/>
        <w:rPr>
          <w:sz w:val="26"/>
          <w:szCs w:val="26"/>
          <w:lang w:val="nl-NL"/>
        </w:rPr>
      </w:pPr>
      <w:r w:rsidRPr="00B23DE5">
        <w:rPr>
          <w:sz w:val="26"/>
          <w:szCs w:val="26"/>
          <w:lang w:val="nl-NL"/>
        </w:rPr>
        <w:lastRenderedPageBreak/>
        <w:t xml:space="preserve">Ngày </w:t>
      </w:r>
      <w:r w:rsidR="00D90DF0">
        <w:rPr>
          <w:sz w:val="26"/>
          <w:szCs w:val="26"/>
          <w:lang w:val="nl-NL"/>
        </w:rPr>
        <w:t>tạo từ</w:t>
      </w:r>
      <w:r w:rsidR="002E5BC1" w:rsidRPr="00B23DE5">
        <w:rPr>
          <w:rFonts w:cs="Times New Roman"/>
          <w:sz w:val="26"/>
          <w:szCs w:val="26"/>
        </w:rPr>
        <w:t xml:space="preserve">: </w:t>
      </w:r>
      <w:r w:rsidR="003F2DE0">
        <w:rPr>
          <w:rFonts w:cs="Times New Roman"/>
          <w:sz w:val="26"/>
          <w:szCs w:val="26"/>
        </w:rPr>
        <w:t xml:space="preserve">nhập </w:t>
      </w:r>
      <w:r w:rsidR="00504648">
        <w:rPr>
          <w:rFonts w:cs="Times New Roman"/>
          <w:sz w:val="26"/>
          <w:szCs w:val="26"/>
        </w:rPr>
        <w:t xml:space="preserve">dữ liệu </w:t>
      </w:r>
      <w:r w:rsidR="003F2DE0">
        <w:rPr>
          <w:rFonts w:cs="Times New Roman"/>
          <w:sz w:val="26"/>
          <w:szCs w:val="26"/>
        </w:rPr>
        <w:t xml:space="preserve">ngày tháng với định dạng </w:t>
      </w:r>
      <w:r w:rsidR="003F2DE0" w:rsidRPr="00B23DE5">
        <w:rPr>
          <w:rFonts w:cs="Times New Roman"/>
          <w:sz w:val="26"/>
          <w:szCs w:val="26"/>
        </w:rPr>
        <w:t>dd/mm/yyyy</w:t>
      </w:r>
    </w:p>
    <w:p w:rsidR="00760A27" w:rsidRDefault="00D90DF0" w:rsidP="0075502B">
      <w:pPr>
        <w:numPr>
          <w:ilvl w:val="4"/>
          <w:numId w:val="12"/>
        </w:numPr>
        <w:ind w:left="360"/>
        <w:jc w:val="both"/>
        <w:rPr>
          <w:rFonts w:cs="Times New Roman"/>
          <w:sz w:val="26"/>
          <w:szCs w:val="26"/>
        </w:rPr>
      </w:pPr>
      <w:r>
        <w:rPr>
          <w:rFonts w:cs="Times New Roman"/>
          <w:sz w:val="26"/>
          <w:szCs w:val="26"/>
        </w:rPr>
        <w:t>Đ</w:t>
      </w:r>
      <w:r w:rsidR="00851B7D" w:rsidRPr="00B23DE5">
        <w:rPr>
          <w:rFonts w:cs="Times New Roman"/>
          <w:sz w:val="26"/>
          <w:szCs w:val="26"/>
        </w:rPr>
        <w:t>ến ngày</w:t>
      </w:r>
      <w:r w:rsidR="002E5BC1" w:rsidRPr="00B23DE5">
        <w:rPr>
          <w:rFonts w:cs="Times New Roman"/>
          <w:sz w:val="26"/>
          <w:szCs w:val="26"/>
        </w:rPr>
        <w:t xml:space="preserve">: </w:t>
      </w:r>
      <w:r w:rsidR="00504648">
        <w:rPr>
          <w:rFonts w:cs="Times New Roman"/>
          <w:sz w:val="26"/>
          <w:szCs w:val="26"/>
        </w:rPr>
        <w:t xml:space="preserve">nhập dữ liệu ngày tháng với định dạng </w:t>
      </w:r>
      <w:r w:rsidR="00504648" w:rsidRPr="00B23DE5">
        <w:rPr>
          <w:rFonts w:cs="Times New Roman"/>
          <w:sz w:val="26"/>
          <w:szCs w:val="26"/>
        </w:rPr>
        <w:t>dd/mm/yyyy</w:t>
      </w:r>
      <w:r w:rsidR="00504648">
        <w:rPr>
          <w:rFonts w:cs="Times New Roman"/>
          <w:sz w:val="26"/>
          <w:szCs w:val="26"/>
        </w:rPr>
        <w:t>, “Đến ngày” phải lớn hơn “Ngày tạo từ”</w:t>
      </w:r>
    </w:p>
    <w:p w:rsidR="00673517" w:rsidRDefault="00673517" w:rsidP="00A35D64">
      <w:pPr>
        <w:pStyle w:val="NormalIndent"/>
        <w:rPr>
          <w:i w:val="0"/>
          <w:color w:val="auto"/>
        </w:rPr>
      </w:pPr>
      <w:r w:rsidRPr="00B05066">
        <w:rPr>
          <w:b/>
          <w:i w:val="0"/>
          <w:color w:val="auto"/>
          <w:u w:val="single"/>
        </w:rPr>
        <w:t xml:space="preserve">Bước </w:t>
      </w:r>
      <w:r w:rsidR="00E240E1" w:rsidRPr="00B05066">
        <w:rPr>
          <w:b/>
          <w:i w:val="0"/>
          <w:color w:val="auto"/>
          <w:u w:val="single"/>
        </w:rPr>
        <w:t>3</w:t>
      </w:r>
      <w:r w:rsidRPr="00B05066">
        <w:rPr>
          <w:b/>
          <w:i w:val="0"/>
          <w:color w:val="auto"/>
          <w:u w:val="single"/>
        </w:rPr>
        <w:t>:</w:t>
      </w:r>
      <w:r w:rsidRPr="00B05066">
        <w:rPr>
          <w:i w:val="0"/>
          <w:color w:val="auto"/>
        </w:rPr>
        <w:t xml:space="preserve"> </w:t>
      </w:r>
      <w:r w:rsidR="00E240E1" w:rsidRPr="00B05066">
        <w:rPr>
          <w:i w:val="0"/>
          <w:color w:val="auto"/>
        </w:rPr>
        <w:t xml:space="preserve">Nhấn </w:t>
      </w:r>
      <w:r w:rsidR="00F66A67">
        <w:rPr>
          <w:i w:val="0"/>
          <w:noProof/>
          <w:color w:val="auto"/>
          <w:lang w:val="en-US"/>
        </w:rPr>
        <w:drawing>
          <wp:inline distT="0" distB="0" distL="0" distR="0">
            <wp:extent cx="942975" cy="247650"/>
            <wp:effectExtent l="19050" t="0" r="9525" b="0"/>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4" cstate="print"/>
                    <a:srcRect l="54080" t="82198" r="34616" b="3879"/>
                    <a:stretch>
                      <a:fillRect/>
                    </a:stretch>
                  </pic:blipFill>
                  <pic:spPr bwMode="auto">
                    <a:xfrm>
                      <a:off x="0" y="0"/>
                      <a:ext cx="942975" cy="247650"/>
                    </a:xfrm>
                    <a:prstGeom prst="rect">
                      <a:avLst/>
                    </a:prstGeom>
                    <a:noFill/>
                    <a:ln w="9525">
                      <a:noFill/>
                      <a:miter lim="800000"/>
                      <a:headEnd/>
                      <a:tailEnd/>
                    </a:ln>
                  </pic:spPr>
                </pic:pic>
              </a:graphicData>
            </a:graphic>
          </wp:inline>
        </w:drawing>
      </w:r>
      <w:r w:rsidR="00E240E1" w:rsidRPr="00B05066">
        <w:rPr>
          <w:i w:val="0"/>
          <w:color w:val="auto"/>
        </w:rPr>
        <w:t xml:space="preserve">, hệ thống </w:t>
      </w:r>
      <w:r w:rsidR="00FD6906" w:rsidRPr="00B05066">
        <w:rPr>
          <w:i w:val="0"/>
          <w:color w:val="auto"/>
        </w:rPr>
        <w:t>trả về</w:t>
      </w:r>
      <w:r w:rsidR="00E240E1" w:rsidRPr="00B05066">
        <w:rPr>
          <w:i w:val="0"/>
          <w:color w:val="auto"/>
        </w:rPr>
        <w:t xml:space="preserve"> danh sách </w:t>
      </w:r>
      <w:r w:rsidR="00FD6906" w:rsidRPr="00B05066">
        <w:rPr>
          <w:i w:val="0"/>
          <w:color w:val="auto"/>
        </w:rPr>
        <w:t>hồ sơ</w:t>
      </w:r>
      <w:r w:rsidR="00E240E1" w:rsidRPr="00B05066">
        <w:rPr>
          <w:i w:val="0"/>
          <w:color w:val="auto"/>
        </w:rPr>
        <w:t xml:space="preserve"> theo các tiêu chí tìm kiếm:</w:t>
      </w:r>
    </w:p>
    <w:p w:rsidR="0052217C" w:rsidRPr="00B05066" w:rsidRDefault="00F66A67" w:rsidP="00A35D64">
      <w:pPr>
        <w:pStyle w:val="NormalIndent"/>
        <w:rPr>
          <w:i w:val="0"/>
          <w:color w:val="auto"/>
        </w:rPr>
      </w:pPr>
      <w:r>
        <w:rPr>
          <w:noProof/>
          <w:lang w:val="en-US"/>
        </w:rPr>
        <w:drawing>
          <wp:inline distT="0" distB="0" distL="0" distR="0">
            <wp:extent cx="5638800" cy="12096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638800" cy="1209675"/>
                    </a:xfrm>
                    <a:prstGeom prst="rect">
                      <a:avLst/>
                    </a:prstGeom>
                    <a:noFill/>
                    <a:ln w="9525">
                      <a:noFill/>
                      <a:miter lim="800000"/>
                      <a:headEnd/>
                      <a:tailEnd/>
                    </a:ln>
                  </pic:spPr>
                </pic:pic>
              </a:graphicData>
            </a:graphic>
          </wp:inline>
        </w:drawing>
      </w:r>
    </w:p>
    <w:p w:rsidR="00F47EEB" w:rsidRPr="0016152C" w:rsidRDefault="007249A2" w:rsidP="00832C23">
      <w:pPr>
        <w:numPr>
          <w:ilvl w:val="4"/>
          <w:numId w:val="12"/>
        </w:numPr>
        <w:ind w:left="360"/>
        <w:jc w:val="both"/>
        <w:rPr>
          <w:sz w:val="26"/>
          <w:szCs w:val="26"/>
        </w:rPr>
      </w:pPr>
      <w:r>
        <w:rPr>
          <w:sz w:val="26"/>
          <w:szCs w:val="26"/>
        </w:rPr>
        <w:t xml:space="preserve">Hiển thị </w:t>
      </w:r>
      <w:r w:rsidRPr="0075502B">
        <w:rPr>
          <w:rFonts w:cs="Times New Roman"/>
          <w:sz w:val="26"/>
          <w:szCs w:val="26"/>
        </w:rPr>
        <w:t>danh</w:t>
      </w:r>
      <w:r>
        <w:rPr>
          <w:sz w:val="26"/>
          <w:szCs w:val="26"/>
        </w:rPr>
        <w:t xml:space="preserve"> sách hồ sơ bao gồm các thông tin:</w:t>
      </w:r>
    </w:p>
    <w:p w:rsidR="00F47EEB" w:rsidRPr="0016152C" w:rsidRDefault="00F47EEB" w:rsidP="00832C23">
      <w:pPr>
        <w:pStyle w:val="AAA"/>
        <w:ind w:left="360" w:firstLine="0"/>
        <w:jc w:val="both"/>
        <w:rPr>
          <w:lang w:val="nl-NL"/>
        </w:rPr>
      </w:pPr>
      <w:r w:rsidRPr="0016152C">
        <w:rPr>
          <w:lang w:val="nl-NL"/>
        </w:rPr>
        <w:t>STT</w:t>
      </w:r>
    </w:p>
    <w:p w:rsidR="0037375B" w:rsidRPr="0016152C" w:rsidRDefault="00B72578" w:rsidP="00832C23">
      <w:pPr>
        <w:pStyle w:val="AAA"/>
        <w:ind w:left="360" w:firstLine="0"/>
        <w:jc w:val="both"/>
        <w:rPr>
          <w:lang w:val="nl-NL"/>
        </w:rPr>
      </w:pPr>
      <w:r>
        <w:rPr>
          <w:lang w:val="nl-NL"/>
        </w:rPr>
        <w:t>Lịch sử</w:t>
      </w:r>
      <w:r w:rsidR="00D87ED4">
        <w:rPr>
          <w:lang w:val="nl-NL"/>
        </w:rPr>
        <w:t xml:space="preserve"> hồ sơ</w:t>
      </w:r>
      <w:r w:rsidR="00886CA0">
        <w:rPr>
          <w:lang w:val="nl-NL"/>
        </w:rPr>
        <w:t xml:space="preserve">: cho phép DN xem lịch sử thao tác hồ sơ của DN, lịch sử phê duyệt hồ sơ trả về từ </w:t>
      </w:r>
      <w:r w:rsidR="008859FF">
        <w:rPr>
          <w:lang w:val="nl-NL"/>
        </w:rPr>
        <w:t>BCT</w:t>
      </w:r>
    </w:p>
    <w:p w:rsidR="0037375B" w:rsidRPr="0016152C" w:rsidRDefault="005819BF" w:rsidP="00832C23">
      <w:pPr>
        <w:pStyle w:val="AAA"/>
        <w:ind w:left="360" w:firstLine="0"/>
        <w:jc w:val="both"/>
        <w:rPr>
          <w:lang w:val="nl-NL"/>
        </w:rPr>
      </w:pPr>
      <w:r>
        <w:rPr>
          <w:lang w:val="nl-NL"/>
        </w:rPr>
        <w:t>Mã hồ sơ</w:t>
      </w:r>
    </w:p>
    <w:p w:rsidR="00C17669" w:rsidRPr="0016152C" w:rsidRDefault="005819BF" w:rsidP="00832C23">
      <w:pPr>
        <w:pStyle w:val="AAA"/>
        <w:ind w:left="360" w:firstLine="0"/>
        <w:jc w:val="both"/>
        <w:rPr>
          <w:lang w:val="nl-NL"/>
        </w:rPr>
      </w:pPr>
      <w:r>
        <w:rPr>
          <w:lang w:val="nl-NL"/>
        </w:rPr>
        <w:t>Tên doanh nghiệp</w:t>
      </w:r>
    </w:p>
    <w:p w:rsidR="005819BF" w:rsidRDefault="005819BF" w:rsidP="00832C23">
      <w:pPr>
        <w:pStyle w:val="AAA"/>
        <w:ind w:left="360" w:firstLine="0"/>
        <w:jc w:val="both"/>
        <w:rPr>
          <w:lang w:val="nl-NL"/>
        </w:rPr>
      </w:pPr>
      <w:r>
        <w:rPr>
          <w:lang w:val="nl-NL"/>
        </w:rPr>
        <w:t>Cơ quan xử lý</w:t>
      </w:r>
    </w:p>
    <w:p w:rsidR="002E21DA" w:rsidRDefault="002E21DA" w:rsidP="00832C23">
      <w:pPr>
        <w:pStyle w:val="AAA"/>
        <w:ind w:left="360" w:firstLine="0"/>
        <w:jc w:val="both"/>
        <w:rPr>
          <w:lang w:val="nl-NL"/>
        </w:rPr>
      </w:pPr>
      <w:r>
        <w:rPr>
          <w:lang w:val="nl-NL"/>
        </w:rPr>
        <w:t>Ngày tạo</w:t>
      </w:r>
    </w:p>
    <w:p w:rsidR="002E21DA" w:rsidRDefault="002E21DA" w:rsidP="00832C23">
      <w:pPr>
        <w:pStyle w:val="AAA"/>
        <w:ind w:left="360" w:firstLine="0"/>
        <w:jc w:val="both"/>
        <w:rPr>
          <w:lang w:val="nl-NL"/>
        </w:rPr>
      </w:pPr>
      <w:r>
        <w:rPr>
          <w:lang w:val="nl-NL"/>
        </w:rPr>
        <w:t>Trạng thái</w:t>
      </w:r>
    </w:p>
    <w:p w:rsidR="009805B2" w:rsidRDefault="00B72578" w:rsidP="00832C23">
      <w:pPr>
        <w:pStyle w:val="AAA"/>
        <w:ind w:left="360" w:firstLine="0"/>
        <w:jc w:val="both"/>
        <w:rPr>
          <w:lang w:val="nl-NL"/>
        </w:rPr>
      </w:pPr>
      <w:r>
        <w:rPr>
          <w:lang w:val="nl-NL"/>
        </w:rPr>
        <w:t>“Sửa”: Hiển thị nút sửa đối với hồ sơ được phép sửa, bao gồm các trạng thái</w:t>
      </w:r>
      <w:r w:rsidR="009805B2">
        <w:rPr>
          <w:lang w:val="nl-NL"/>
        </w:rPr>
        <w:t>:</w:t>
      </w:r>
    </w:p>
    <w:p w:rsidR="00B72578" w:rsidRDefault="009805B2" w:rsidP="00E9202C">
      <w:pPr>
        <w:pStyle w:val="AAA"/>
        <w:numPr>
          <w:ilvl w:val="0"/>
          <w:numId w:val="23"/>
        </w:numPr>
        <w:jc w:val="both"/>
        <w:rPr>
          <w:lang w:val="nl-NL"/>
        </w:rPr>
      </w:pPr>
      <w:r>
        <w:rPr>
          <w:lang w:val="nl-NL"/>
        </w:rPr>
        <w:t>Mới tạo</w:t>
      </w:r>
    </w:p>
    <w:p w:rsidR="009805B2" w:rsidRDefault="002E21DA" w:rsidP="00E9202C">
      <w:pPr>
        <w:pStyle w:val="AAA"/>
        <w:numPr>
          <w:ilvl w:val="0"/>
          <w:numId w:val="23"/>
        </w:numPr>
        <w:jc w:val="both"/>
        <w:rPr>
          <w:lang w:val="nl-NL"/>
        </w:rPr>
      </w:pPr>
      <w:r>
        <w:rPr>
          <w:lang w:val="nl-NL"/>
        </w:rPr>
        <w:t>Duyệt hồ sơ mới</w:t>
      </w:r>
    </w:p>
    <w:p w:rsidR="00886CA0" w:rsidRDefault="002E21DA" w:rsidP="00E9202C">
      <w:pPr>
        <w:pStyle w:val="AAA"/>
        <w:numPr>
          <w:ilvl w:val="0"/>
          <w:numId w:val="23"/>
        </w:numPr>
        <w:jc w:val="both"/>
        <w:rPr>
          <w:lang w:val="nl-NL"/>
        </w:rPr>
      </w:pPr>
      <w:r>
        <w:rPr>
          <w:lang w:val="nl-NL"/>
        </w:rPr>
        <w:t>Công chức yêu cầu sửa hồ sơ</w:t>
      </w:r>
    </w:p>
    <w:p w:rsidR="007E264D" w:rsidRPr="00886CA0" w:rsidRDefault="002E21DA" w:rsidP="00E9202C">
      <w:pPr>
        <w:pStyle w:val="AAA"/>
        <w:numPr>
          <w:ilvl w:val="0"/>
          <w:numId w:val="23"/>
        </w:numPr>
        <w:jc w:val="both"/>
        <w:rPr>
          <w:lang w:val="nl-NL"/>
        </w:rPr>
      </w:pPr>
      <w:r>
        <w:rPr>
          <w:lang w:val="nl-NL"/>
        </w:rPr>
        <w:t>Từ chối hồ sơ sửa</w:t>
      </w:r>
    </w:p>
    <w:p w:rsidR="009805B2" w:rsidRDefault="002E21DA" w:rsidP="00E9202C">
      <w:pPr>
        <w:pStyle w:val="AAA"/>
        <w:numPr>
          <w:ilvl w:val="0"/>
          <w:numId w:val="23"/>
        </w:numPr>
        <w:jc w:val="both"/>
        <w:rPr>
          <w:lang w:val="nl-NL"/>
        </w:rPr>
      </w:pPr>
      <w:r>
        <w:rPr>
          <w:lang w:val="nl-NL"/>
        </w:rPr>
        <w:t>Duyệt hồ sơ yêu cầu sửa</w:t>
      </w:r>
    </w:p>
    <w:p w:rsidR="002E21DA" w:rsidRDefault="006357D8" w:rsidP="00EB1EE3">
      <w:pPr>
        <w:pStyle w:val="AAA"/>
        <w:numPr>
          <w:ilvl w:val="0"/>
          <w:numId w:val="0"/>
        </w:numPr>
        <w:ind w:left="360"/>
        <w:jc w:val="both"/>
        <w:rPr>
          <w:lang w:val="nl-NL"/>
        </w:rPr>
      </w:pPr>
      <w:r>
        <w:rPr>
          <w:lang w:val="nl-NL"/>
        </w:rPr>
        <w:t>(</w:t>
      </w:r>
      <w:r w:rsidRPr="00EB1EE3">
        <w:rPr>
          <w:color w:val="FF0000"/>
          <w:u w:val="single"/>
          <w:lang w:val="nl-NL"/>
        </w:rPr>
        <w:t>Lưu ý:</w:t>
      </w:r>
      <w:r>
        <w:rPr>
          <w:lang w:val="nl-NL"/>
        </w:rPr>
        <w:t xml:space="preserve"> Riêng đ</w:t>
      </w:r>
      <w:r w:rsidR="002E21DA">
        <w:rPr>
          <w:lang w:val="nl-NL"/>
        </w:rPr>
        <w:t xml:space="preserve">ối với </w:t>
      </w:r>
      <w:r w:rsidRPr="008E19E0">
        <w:rPr>
          <w:b/>
          <w:lang w:val="nl-NL"/>
        </w:rPr>
        <w:t>hồ sơ xuất khẩu kim cương thô</w:t>
      </w:r>
      <w:r>
        <w:rPr>
          <w:lang w:val="nl-NL"/>
        </w:rPr>
        <w:t xml:space="preserve">: hiển thị thêm nút “Sửa” ở các trạng thái “Xác nhận hồ sơ”, “Gửi giấy phép” để DN có thể sửa đổi, bổ </w:t>
      </w:r>
      <w:r>
        <w:rPr>
          <w:lang w:val="nl-NL"/>
        </w:rPr>
        <w:lastRenderedPageBreak/>
        <w:t>sung các chứng từ nợ</w:t>
      </w:r>
      <w:r w:rsidR="008E19E0">
        <w:rPr>
          <w:lang w:val="nl-NL"/>
        </w:rPr>
        <w:t xml:space="preserve"> (</w:t>
      </w:r>
      <w:r w:rsidR="008E19E0">
        <w:t>DN được nợ và phải nộp về phòng quản lý XNK trong vòng 15 ngày kể từ ngày hoàn thành thủ tục Hải quan cho lô hàng kim cương thô xuất khẩu. Nếu DN vi phạm thì phòng quản lý XNK sẽ xem xét tạm ngừng cấp giấy chứng nhận KP,..</w:t>
      </w:r>
      <w:r w:rsidR="008E19E0">
        <w:rPr>
          <w:lang w:val="nl-NL"/>
        </w:rPr>
        <w:t>)</w:t>
      </w:r>
      <w:r w:rsidR="00AA4CC1">
        <w:rPr>
          <w:lang w:val="nl-NL"/>
        </w:rPr>
        <w:t>, hồ sơ nhập khẩu kim cương thô sẽ không hiển thị nút “Sửa” ở các trạng thái này</w:t>
      </w:r>
      <w:r>
        <w:rPr>
          <w:lang w:val="nl-NL"/>
        </w:rPr>
        <w:t>)</w:t>
      </w:r>
    </w:p>
    <w:p w:rsidR="002E21DA" w:rsidRPr="002E21DA" w:rsidRDefault="002E21DA" w:rsidP="002E21DA">
      <w:pPr>
        <w:pStyle w:val="AAA"/>
        <w:ind w:left="360" w:firstLine="0"/>
        <w:jc w:val="both"/>
        <w:rPr>
          <w:lang w:val="nl-NL"/>
        </w:rPr>
      </w:pPr>
      <w:r w:rsidRPr="0016152C">
        <w:rPr>
          <w:lang w:val="nl-NL"/>
        </w:rPr>
        <w:t xml:space="preserve">Xóa: </w:t>
      </w:r>
      <w:r>
        <w:rPr>
          <w:lang w:val="nl-NL"/>
        </w:rPr>
        <w:t>cho phép DN xóa hồ sơ. Hiển thị nút xóa (“X”) đối với hồ sơ được phép xóa (trạng thái hồ sơ “Mới tạo”), các trạng thái khác không hiển thị nút xóa.</w:t>
      </w:r>
    </w:p>
    <w:p w:rsidR="007249A2" w:rsidRDefault="002E21DA" w:rsidP="00832C23">
      <w:pPr>
        <w:pStyle w:val="AAA"/>
        <w:ind w:left="360" w:firstLine="0"/>
        <w:jc w:val="both"/>
        <w:rPr>
          <w:lang w:val="nl-NL"/>
        </w:rPr>
      </w:pPr>
      <w:r>
        <w:rPr>
          <w:lang w:val="nl-NL"/>
        </w:rPr>
        <w:t>Yêu cầu hủy: nút chức năng cho phép DN yêu cầu hủy hồ sơ</w:t>
      </w:r>
      <w:r w:rsidR="0093257C">
        <w:rPr>
          <w:lang w:val="nl-NL"/>
        </w:rPr>
        <w:t xml:space="preserve"> (chi tiết xem mục </w:t>
      </w:r>
      <w:r w:rsidR="0093257C" w:rsidRPr="0093257C">
        <w:rPr>
          <w:b/>
          <w:i/>
          <w:lang w:val="nl-NL"/>
        </w:rPr>
        <w:t>3.8 Gửi yêu cầu hủy hồ sơ</w:t>
      </w:r>
      <w:r w:rsidR="0093257C">
        <w:rPr>
          <w:lang w:val="nl-NL"/>
        </w:rPr>
        <w:t>)</w:t>
      </w:r>
    </w:p>
    <w:p w:rsidR="007249A2" w:rsidRDefault="002E21DA" w:rsidP="00832C23">
      <w:pPr>
        <w:pStyle w:val="AAA"/>
        <w:ind w:left="360" w:firstLine="0"/>
        <w:jc w:val="both"/>
        <w:rPr>
          <w:lang w:val="nl-NL"/>
        </w:rPr>
      </w:pPr>
      <w:r>
        <w:rPr>
          <w:lang w:val="nl-NL"/>
        </w:rPr>
        <w:t>Xem giấy phép</w:t>
      </w:r>
      <w:r w:rsidR="00886CA0">
        <w:rPr>
          <w:lang w:val="nl-NL"/>
        </w:rPr>
        <w:t>: cho phép DN xem thông tin chi tiết giấy phép</w:t>
      </w:r>
      <w:r w:rsidR="00EB1EE3">
        <w:rPr>
          <w:lang w:val="nl-NL"/>
        </w:rPr>
        <w:t xml:space="preserve"> </w:t>
      </w:r>
      <w:r w:rsidR="001811A7">
        <w:rPr>
          <w:lang w:val="nl-NL"/>
        </w:rPr>
        <w:t xml:space="preserve">KP </w:t>
      </w:r>
      <w:r w:rsidR="00EB1EE3">
        <w:rPr>
          <w:lang w:val="nl-NL"/>
        </w:rPr>
        <w:t>trả về từ Bộ CT</w:t>
      </w:r>
    </w:p>
    <w:p w:rsidR="00A96148" w:rsidRPr="00130E79" w:rsidRDefault="002553DD" w:rsidP="00130E79">
      <w:pPr>
        <w:pStyle w:val="Heading2"/>
        <w:ind w:left="540" w:hanging="540"/>
      </w:pPr>
      <w:bookmarkStart w:id="157" w:name="_Toc448402957"/>
      <w:bookmarkStart w:id="158" w:name="_Toc464218274"/>
      <w:bookmarkStart w:id="159" w:name="_Toc464219791"/>
      <w:bookmarkStart w:id="160" w:name="_Toc464219928"/>
      <w:bookmarkStart w:id="161" w:name="_Toc464220307"/>
      <w:bookmarkStart w:id="162" w:name="_Toc470528956"/>
      <w:bookmarkStart w:id="163" w:name="_Toc470532887"/>
      <w:bookmarkStart w:id="164" w:name="_Toc470533620"/>
      <w:bookmarkStart w:id="165" w:name="_Toc470536209"/>
      <w:bookmarkStart w:id="166" w:name="_Toc470536234"/>
      <w:bookmarkStart w:id="167" w:name="_Toc477180432"/>
      <w:bookmarkStart w:id="168" w:name="_Toc477181217"/>
      <w:bookmarkStart w:id="169" w:name="_Toc477181725"/>
      <w:bookmarkStart w:id="170" w:name="_Toc477185448"/>
      <w:r>
        <w:t>Khai báo</w:t>
      </w:r>
      <w:r w:rsidR="008D614A" w:rsidRPr="00130E79">
        <w:t xml:space="preserve"> hồ sơ</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1F4F59" w:rsidRPr="00B1722E" w:rsidRDefault="00BE3BF6" w:rsidP="00B05066">
      <w:pPr>
        <w:pStyle w:val="NormalIndent"/>
        <w:ind w:firstLine="360"/>
        <w:rPr>
          <w:i w:val="0"/>
          <w:color w:val="auto"/>
        </w:rPr>
      </w:pPr>
      <w:r w:rsidRPr="00B1722E">
        <w:rPr>
          <w:i w:val="0"/>
          <w:color w:val="auto"/>
        </w:rPr>
        <w:t>DN</w:t>
      </w:r>
      <w:r w:rsidR="00CB2BA1" w:rsidRPr="00B1722E">
        <w:rPr>
          <w:i w:val="0"/>
          <w:color w:val="auto"/>
          <w:lang w:val="vi-VN"/>
        </w:rPr>
        <w:t xml:space="preserve"> khi </w:t>
      </w:r>
      <w:r w:rsidR="00BE2C7F" w:rsidRPr="00B1722E">
        <w:rPr>
          <w:i w:val="0"/>
          <w:color w:val="auto"/>
          <w:lang w:val="vi-VN"/>
        </w:rPr>
        <w:t xml:space="preserve">thực hiện </w:t>
      </w:r>
      <w:r w:rsidRPr="00B1722E">
        <w:rPr>
          <w:i w:val="0"/>
          <w:color w:val="auto"/>
        </w:rPr>
        <w:t>xuất</w:t>
      </w:r>
      <w:r w:rsidR="00E26A51">
        <w:rPr>
          <w:i w:val="0"/>
          <w:color w:val="auto"/>
        </w:rPr>
        <w:t>/nhập</w:t>
      </w:r>
      <w:r w:rsidRPr="00B1722E">
        <w:rPr>
          <w:i w:val="0"/>
          <w:color w:val="auto"/>
        </w:rPr>
        <w:t xml:space="preserve"> khẩu hàng hóa cần </w:t>
      </w:r>
      <w:r w:rsidR="00035371" w:rsidRPr="00B1722E">
        <w:rPr>
          <w:i w:val="0"/>
          <w:color w:val="auto"/>
        </w:rPr>
        <w:t xml:space="preserve">khai báo hồ sơ </w:t>
      </w:r>
      <w:r w:rsidR="00E26A51">
        <w:rPr>
          <w:i w:val="0"/>
          <w:color w:val="auto"/>
        </w:rPr>
        <w:t>xin Cấp phép xuất/nhập khẩu kim cương thô</w:t>
      </w:r>
      <w:r w:rsidRPr="00B1722E">
        <w:rPr>
          <w:i w:val="0"/>
          <w:color w:val="auto"/>
        </w:rPr>
        <w:t xml:space="preserve"> gửi tới </w:t>
      </w:r>
      <w:r w:rsidR="008859FF">
        <w:rPr>
          <w:i w:val="0"/>
          <w:color w:val="auto"/>
        </w:rPr>
        <w:t>BCT</w:t>
      </w:r>
      <w:r w:rsidR="00E26A51">
        <w:rPr>
          <w:i w:val="0"/>
          <w:color w:val="auto"/>
        </w:rPr>
        <w:t>. S</w:t>
      </w:r>
      <w:r w:rsidR="004E37D4" w:rsidRPr="00B1722E">
        <w:rPr>
          <w:i w:val="0"/>
          <w:color w:val="auto"/>
        </w:rPr>
        <w:t xml:space="preserve">au khi có được giấy </w:t>
      </w:r>
      <w:r w:rsidRPr="00B1722E">
        <w:rPr>
          <w:i w:val="0"/>
          <w:color w:val="auto"/>
        </w:rPr>
        <w:t xml:space="preserve">phép từ </w:t>
      </w:r>
      <w:r w:rsidR="008859FF">
        <w:rPr>
          <w:i w:val="0"/>
          <w:color w:val="auto"/>
        </w:rPr>
        <w:t>BCT</w:t>
      </w:r>
      <w:r w:rsidR="004E37D4" w:rsidRPr="00B1722E">
        <w:rPr>
          <w:i w:val="0"/>
          <w:color w:val="auto"/>
        </w:rPr>
        <w:t xml:space="preserve">, </w:t>
      </w:r>
      <w:r w:rsidRPr="00B1722E">
        <w:rPr>
          <w:i w:val="0"/>
          <w:color w:val="auto"/>
        </w:rPr>
        <w:t xml:space="preserve">DN </w:t>
      </w:r>
      <w:r w:rsidR="004E37D4" w:rsidRPr="00B1722E">
        <w:rPr>
          <w:i w:val="0"/>
          <w:color w:val="auto"/>
        </w:rPr>
        <w:t>làm</w:t>
      </w:r>
      <w:r w:rsidR="00EE5BC5" w:rsidRPr="00B1722E">
        <w:rPr>
          <w:i w:val="0"/>
          <w:color w:val="auto"/>
        </w:rPr>
        <w:t xml:space="preserve"> thủ tục </w:t>
      </w:r>
      <w:r w:rsidRPr="00B1722E">
        <w:rPr>
          <w:i w:val="0"/>
          <w:color w:val="auto"/>
        </w:rPr>
        <w:t>xuất</w:t>
      </w:r>
      <w:r w:rsidR="00E26A51">
        <w:rPr>
          <w:i w:val="0"/>
          <w:color w:val="auto"/>
        </w:rPr>
        <w:t>/nhập</w:t>
      </w:r>
      <w:r w:rsidRPr="00B1722E">
        <w:rPr>
          <w:i w:val="0"/>
          <w:color w:val="auto"/>
        </w:rPr>
        <w:t xml:space="preserve"> </w:t>
      </w:r>
      <w:r w:rsidR="00EE5BC5" w:rsidRPr="00B1722E">
        <w:rPr>
          <w:i w:val="0"/>
          <w:color w:val="auto"/>
        </w:rPr>
        <w:t>khẩu tại cơ quan H</w:t>
      </w:r>
      <w:r w:rsidR="004E37D4" w:rsidRPr="00B1722E">
        <w:rPr>
          <w:i w:val="0"/>
          <w:color w:val="auto"/>
        </w:rPr>
        <w:t>ải quan để được thông quan</w:t>
      </w:r>
      <w:r w:rsidR="007A5D91" w:rsidRPr="00B1722E">
        <w:rPr>
          <w:i w:val="0"/>
          <w:color w:val="auto"/>
        </w:rPr>
        <w:t xml:space="preserve"> hàng hóa</w:t>
      </w:r>
      <w:r w:rsidR="004E37D4" w:rsidRPr="00B1722E">
        <w:rPr>
          <w:i w:val="0"/>
          <w:color w:val="auto"/>
        </w:rPr>
        <w:t>.</w:t>
      </w:r>
      <w:r w:rsidR="00EB4980" w:rsidRPr="00B1722E">
        <w:rPr>
          <w:i w:val="0"/>
          <w:color w:val="auto"/>
        </w:rPr>
        <w:t xml:space="preserve"> Tài liệu này chỉ hướng dẫn </w:t>
      </w:r>
      <w:r w:rsidRPr="00B1722E">
        <w:rPr>
          <w:i w:val="0"/>
          <w:color w:val="auto"/>
        </w:rPr>
        <w:t>DN</w:t>
      </w:r>
      <w:r w:rsidR="00EB4980" w:rsidRPr="00B1722E">
        <w:rPr>
          <w:i w:val="0"/>
          <w:color w:val="auto"/>
        </w:rPr>
        <w:t xml:space="preserve"> khai báo hồ sơ </w:t>
      </w:r>
      <w:r w:rsidRPr="00B1722E">
        <w:rPr>
          <w:i w:val="0"/>
          <w:color w:val="auto"/>
        </w:rPr>
        <w:t xml:space="preserve">Cấp </w:t>
      </w:r>
      <w:r w:rsidR="00E26A51">
        <w:rPr>
          <w:i w:val="0"/>
          <w:color w:val="auto"/>
        </w:rPr>
        <w:t xml:space="preserve">phép xuất/nhập khẩu kim cương thô </w:t>
      </w:r>
      <w:r w:rsidR="00EE5BC5" w:rsidRPr="00B1722E">
        <w:rPr>
          <w:i w:val="0"/>
          <w:color w:val="auto"/>
        </w:rPr>
        <w:t xml:space="preserve">gửi sang </w:t>
      </w:r>
      <w:r w:rsidR="008859FF">
        <w:rPr>
          <w:i w:val="0"/>
          <w:color w:val="auto"/>
        </w:rPr>
        <w:t>BCT</w:t>
      </w:r>
      <w:r w:rsidR="00EE5BC5" w:rsidRPr="00B1722E">
        <w:rPr>
          <w:i w:val="0"/>
          <w:color w:val="auto"/>
        </w:rPr>
        <w:t>.</w:t>
      </w:r>
    </w:p>
    <w:p w:rsidR="00E07C70" w:rsidRDefault="00EB4980" w:rsidP="00B1722E">
      <w:pPr>
        <w:pStyle w:val="NormalIndent"/>
        <w:ind w:firstLine="360"/>
        <w:rPr>
          <w:i w:val="0"/>
          <w:color w:val="auto"/>
        </w:rPr>
      </w:pPr>
      <w:r w:rsidRPr="00B1722E">
        <w:rPr>
          <w:i w:val="0"/>
          <w:color w:val="auto"/>
        </w:rPr>
        <w:t xml:space="preserve">Để </w:t>
      </w:r>
      <w:r w:rsidR="00EE5BC5" w:rsidRPr="00B1722E">
        <w:rPr>
          <w:i w:val="0"/>
          <w:color w:val="auto"/>
        </w:rPr>
        <w:t xml:space="preserve">gửi </w:t>
      </w:r>
      <w:r w:rsidRPr="00B1722E">
        <w:rPr>
          <w:i w:val="0"/>
          <w:color w:val="auto"/>
        </w:rPr>
        <w:t xml:space="preserve">hồ sơ sang </w:t>
      </w:r>
      <w:r w:rsidR="008859FF">
        <w:rPr>
          <w:i w:val="0"/>
          <w:color w:val="auto"/>
        </w:rPr>
        <w:t>BCT</w:t>
      </w:r>
      <w:r w:rsidRPr="00B1722E">
        <w:rPr>
          <w:i w:val="0"/>
          <w:color w:val="auto"/>
        </w:rPr>
        <w:t xml:space="preserve"> thì </w:t>
      </w:r>
      <w:r w:rsidR="00AC1355" w:rsidRPr="00B1722E">
        <w:rPr>
          <w:i w:val="0"/>
          <w:color w:val="auto"/>
        </w:rPr>
        <w:t>DN</w:t>
      </w:r>
      <w:r w:rsidRPr="00B1722E">
        <w:rPr>
          <w:i w:val="0"/>
          <w:color w:val="auto"/>
        </w:rPr>
        <w:t xml:space="preserve"> phải khai </w:t>
      </w:r>
      <w:r w:rsidR="0022631F">
        <w:rPr>
          <w:i w:val="0"/>
          <w:color w:val="auto"/>
        </w:rPr>
        <w:t xml:space="preserve">báo </w:t>
      </w:r>
      <w:r w:rsidR="00AC1355" w:rsidRPr="00B1722E">
        <w:rPr>
          <w:i w:val="0"/>
          <w:color w:val="auto"/>
        </w:rPr>
        <w:t xml:space="preserve">đầy </w:t>
      </w:r>
      <w:r w:rsidRPr="00B1722E">
        <w:rPr>
          <w:i w:val="0"/>
          <w:color w:val="auto"/>
        </w:rPr>
        <w:t>đủ thông tin</w:t>
      </w:r>
      <w:r w:rsidR="00AC1355" w:rsidRPr="00B1722E">
        <w:rPr>
          <w:i w:val="0"/>
          <w:color w:val="auto"/>
        </w:rPr>
        <w:t xml:space="preserve"> hồ sơ, bao gồm</w:t>
      </w:r>
      <w:r w:rsidRPr="00B1722E">
        <w:rPr>
          <w:i w:val="0"/>
          <w:color w:val="auto"/>
        </w:rPr>
        <w:t>:</w:t>
      </w:r>
    </w:p>
    <w:p w:rsidR="000A3CED" w:rsidRPr="002D1963" w:rsidRDefault="00EB4980" w:rsidP="00E07C70">
      <w:pPr>
        <w:numPr>
          <w:ilvl w:val="4"/>
          <w:numId w:val="12"/>
        </w:numPr>
        <w:ind w:left="360"/>
        <w:jc w:val="both"/>
        <w:rPr>
          <w:i/>
          <w:sz w:val="26"/>
          <w:szCs w:val="26"/>
        </w:rPr>
      </w:pPr>
      <w:r w:rsidRPr="00787864">
        <w:rPr>
          <w:i/>
          <w:sz w:val="26"/>
          <w:szCs w:val="26"/>
        </w:rPr>
        <w:t xml:space="preserve"> </w:t>
      </w:r>
      <w:r w:rsidR="00787864" w:rsidRPr="00787864">
        <w:rPr>
          <w:sz w:val="26"/>
          <w:szCs w:val="26"/>
        </w:rPr>
        <w:t xml:space="preserve">Tab </w:t>
      </w:r>
      <w:r w:rsidR="00787864">
        <w:rPr>
          <w:sz w:val="26"/>
          <w:szCs w:val="26"/>
        </w:rPr>
        <w:t>“Đơn xin chứng nhận KP”:</w:t>
      </w:r>
    </w:p>
    <w:p w:rsidR="002D1963" w:rsidRPr="00AD1206" w:rsidRDefault="002D1963" w:rsidP="00AD1206">
      <w:pPr>
        <w:pStyle w:val="AAA"/>
        <w:ind w:left="360" w:firstLine="0"/>
        <w:jc w:val="both"/>
        <w:rPr>
          <w:lang w:val="nl-NL"/>
        </w:rPr>
      </w:pPr>
      <w:r w:rsidRPr="00AD1206">
        <w:rPr>
          <w:lang w:val="nl-NL"/>
        </w:rPr>
        <w:t>DANH SÁCH TỜ KHAI HẢI QUAN</w:t>
      </w:r>
    </w:p>
    <w:p w:rsidR="007460CA" w:rsidRPr="00AD1206" w:rsidRDefault="007460CA" w:rsidP="00AD1206">
      <w:pPr>
        <w:pStyle w:val="AAA"/>
        <w:ind w:left="360" w:firstLine="0"/>
        <w:jc w:val="both"/>
        <w:rPr>
          <w:lang w:val="nl-NL"/>
        </w:rPr>
      </w:pPr>
      <w:r w:rsidRPr="00AD1206">
        <w:rPr>
          <w:lang w:val="nl-NL"/>
        </w:rPr>
        <w:t>THÔNG TIN HỒ SƠ</w:t>
      </w:r>
    </w:p>
    <w:p w:rsidR="007460CA" w:rsidRPr="00AD1206" w:rsidRDefault="007460CA" w:rsidP="00AD1206">
      <w:pPr>
        <w:pStyle w:val="AAA"/>
        <w:ind w:left="360" w:firstLine="0"/>
        <w:jc w:val="both"/>
        <w:rPr>
          <w:lang w:val="nl-NL"/>
        </w:rPr>
      </w:pPr>
      <w:r w:rsidRPr="00AD1206">
        <w:rPr>
          <w:lang w:val="nl-NL"/>
        </w:rPr>
        <w:t>HỒ SƠ ĐÍNH KÈM</w:t>
      </w:r>
    </w:p>
    <w:p w:rsidR="007460CA" w:rsidRPr="00AD1206" w:rsidRDefault="007460CA" w:rsidP="00AD1206">
      <w:pPr>
        <w:pStyle w:val="AAA"/>
        <w:ind w:left="360" w:firstLine="0"/>
        <w:jc w:val="both"/>
        <w:rPr>
          <w:lang w:val="nl-NL"/>
        </w:rPr>
      </w:pPr>
      <w:r w:rsidRPr="00AD1206">
        <w:rPr>
          <w:lang w:val="nl-NL"/>
        </w:rPr>
        <w:t>DANH SÁCH HÀNG HÓA</w:t>
      </w:r>
    </w:p>
    <w:p w:rsidR="007460CA" w:rsidRDefault="00787864" w:rsidP="00D47A0F">
      <w:pPr>
        <w:numPr>
          <w:ilvl w:val="4"/>
          <w:numId w:val="12"/>
        </w:numPr>
        <w:ind w:left="360"/>
        <w:jc w:val="both"/>
        <w:rPr>
          <w:sz w:val="26"/>
          <w:szCs w:val="26"/>
        </w:rPr>
      </w:pPr>
      <w:r>
        <w:rPr>
          <w:sz w:val="26"/>
          <w:szCs w:val="26"/>
        </w:rPr>
        <w:t>Tab “</w:t>
      </w:r>
      <w:r w:rsidR="007460CA">
        <w:rPr>
          <w:sz w:val="26"/>
          <w:szCs w:val="26"/>
        </w:rPr>
        <w:t>T</w:t>
      </w:r>
      <w:r>
        <w:rPr>
          <w:sz w:val="26"/>
          <w:szCs w:val="26"/>
        </w:rPr>
        <w:t>hông tin giấy chứng nhận KP”</w:t>
      </w:r>
      <w:r w:rsidR="00B8385D">
        <w:rPr>
          <w:sz w:val="26"/>
          <w:szCs w:val="26"/>
        </w:rPr>
        <w:t>:</w:t>
      </w:r>
    </w:p>
    <w:p w:rsidR="00B8385D" w:rsidRDefault="00B8385D" w:rsidP="00AD1206">
      <w:pPr>
        <w:pStyle w:val="AAA"/>
        <w:ind w:left="360" w:firstLine="0"/>
        <w:jc w:val="both"/>
      </w:pPr>
      <w:r>
        <w:t xml:space="preserve">THÔNG TIN GIẤY </w:t>
      </w:r>
      <w:r w:rsidRPr="00AD1206">
        <w:rPr>
          <w:lang w:val="nl-NL"/>
        </w:rPr>
        <w:t>CHỨNG</w:t>
      </w:r>
      <w:r>
        <w:t xml:space="preserve"> NHẬN KP</w:t>
      </w:r>
    </w:p>
    <w:p w:rsidR="001F4F59" w:rsidRPr="0016152C" w:rsidRDefault="001F4F59" w:rsidP="00100152">
      <w:pPr>
        <w:spacing w:before="0"/>
        <w:rPr>
          <w:rFonts w:cs="Times New Roman"/>
          <w:sz w:val="26"/>
          <w:szCs w:val="26"/>
          <w:lang w:val="nl-NL"/>
        </w:rPr>
      </w:pPr>
      <w:r w:rsidRPr="0016152C">
        <w:rPr>
          <w:rFonts w:cs="Times New Roman"/>
          <w:b/>
          <w:sz w:val="26"/>
          <w:szCs w:val="26"/>
          <w:u w:val="single"/>
          <w:lang w:val="nl-NL"/>
        </w:rPr>
        <w:t>Bước 1:</w:t>
      </w:r>
      <w:r w:rsidR="009A1043">
        <w:rPr>
          <w:rFonts w:cs="Times New Roman"/>
          <w:sz w:val="26"/>
          <w:szCs w:val="26"/>
          <w:lang w:val="nl-NL"/>
        </w:rPr>
        <w:t xml:space="preserve"> Tại</w:t>
      </w:r>
      <w:r w:rsidRPr="0016152C">
        <w:rPr>
          <w:rFonts w:cs="Times New Roman"/>
          <w:sz w:val="26"/>
          <w:szCs w:val="26"/>
          <w:lang w:val="nl-NL"/>
        </w:rPr>
        <w:t xml:space="preserve"> màn hình </w:t>
      </w:r>
      <w:r w:rsidR="00332BA9">
        <w:rPr>
          <w:rFonts w:cs="Times New Roman"/>
          <w:sz w:val="26"/>
          <w:szCs w:val="26"/>
          <w:lang w:val="nl-NL"/>
        </w:rPr>
        <w:t>Quản lý</w:t>
      </w:r>
      <w:r w:rsidR="006D4197">
        <w:rPr>
          <w:rFonts w:cs="Times New Roman"/>
          <w:sz w:val="26"/>
          <w:szCs w:val="26"/>
          <w:lang w:val="nl-NL"/>
        </w:rPr>
        <w:t xml:space="preserve"> tìm kiếm</w:t>
      </w:r>
      <w:r w:rsidRPr="0016152C">
        <w:rPr>
          <w:rFonts w:cs="Times New Roman"/>
          <w:sz w:val="26"/>
          <w:szCs w:val="26"/>
          <w:lang w:val="nl-NL"/>
        </w:rPr>
        <w:t xml:space="preserve"> hồ sơ, nhấn </w:t>
      </w:r>
      <w:r w:rsidR="00F66A67">
        <w:rPr>
          <w:rFonts w:cs="Times New Roman"/>
          <w:noProof/>
          <w:sz w:val="26"/>
          <w:szCs w:val="26"/>
        </w:rPr>
        <w:drawing>
          <wp:inline distT="0" distB="0" distL="0" distR="0">
            <wp:extent cx="962025" cy="238125"/>
            <wp:effectExtent l="19050" t="0" r="9525" b="0"/>
            <wp:docPr id="8" name="Picture 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
                    <pic:cNvPicPr>
                      <a:picLocks noChangeAspect="1" noChangeArrowheads="1"/>
                    </pic:cNvPicPr>
                  </pic:nvPicPr>
                  <pic:blipFill>
                    <a:blip r:embed="rId16" cstate="print"/>
                    <a:srcRect/>
                    <a:stretch>
                      <a:fillRect/>
                    </a:stretch>
                  </pic:blipFill>
                  <pic:spPr bwMode="auto">
                    <a:xfrm>
                      <a:off x="0" y="0"/>
                      <a:ext cx="962025" cy="238125"/>
                    </a:xfrm>
                    <a:prstGeom prst="rect">
                      <a:avLst/>
                    </a:prstGeom>
                    <a:noFill/>
                    <a:ln w="9525">
                      <a:noFill/>
                      <a:miter lim="800000"/>
                      <a:headEnd/>
                      <a:tailEnd/>
                    </a:ln>
                  </pic:spPr>
                </pic:pic>
              </a:graphicData>
            </a:graphic>
          </wp:inline>
        </w:drawing>
      </w:r>
      <w:r w:rsidRPr="0016152C">
        <w:rPr>
          <w:rFonts w:cs="Times New Roman"/>
          <w:sz w:val="26"/>
          <w:szCs w:val="26"/>
          <w:lang w:val="nl-NL"/>
        </w:rPr>
        <w:t xml:space="preserve"> để khai báo thông tin hồ sơ:</w:t>
      </w:r>
    </w:p>
    <w:p w:rsidR="001F4F59" w:rsidRPr="0016152C" w:rsidRDefault="00F66A67" w:rsidP="001F4F59">
      <w:pPr>
        <w:rPr>
          <w:rFonts w:cs="Times New Roman"/>
          <w:sz w:val="26"/>
          <w:szCs w:val="26"/>
        </w:rPr>
      </w:pPr>
      <w:r>
        <w:rPr>
          <w:rFonts w:cs="Times New Roman"/>
          <w:noProof/>
          <w:sz w:val="26"/>
          <w:szCs w:val="26"/>
        </w:rPr>
        <w:lastRenderedPageBreak/>
        <w:drawing>
          <wp:inline distT="0" distB="0" distL="0" distR="0">
            <wp:extent cx="5629275" cy="7239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629275" cy="723900"/>
                    </a:xfrm>
                    <a:prstGeom prst="rect">
                      <a:avLst/>
                    </a:prstGeom>
                    <a:noFill/>
                    <a:ln w="9525">
                      <a:noFill/>
                      <a:miter lim="800000"/>
                      <a:headEnd/>
                      <a:tailEnd/>
                    </a:ln>
                  </pic:spPr>
                </pic:pic>
              </a:graphicData>
            </a:graphic>
          </wp:inline>
        </w:drawing>
      </w:r>
    </w:p>
    <w:p w:rsidR="001F4F59" w:rsidRPr="0016152C" w:rsidRDefault="001F4F59" w:rsidP="001F4F59">
      <w:pPr>
        <w:rPr>
          <w:rFonts w:cs="Times New Roman"/>
          <w:sz w:val="26"/>
          <w:szCs w:val="26"/>
        </w:rPr>
      </w:pPr>
      <w:r w:rsidRPr="002D1963">
        <w:rPr>
          <w:rFonts w:cs="Times New Roman"/>
          <w:b/>
          <w:sz w:val="26"/>
          <w:szCs w:val="26"/>
          <w:u w:val="single"/>
        </w:rPr>
        <w:t>Bước 2:</w:t>
      </w:r>
      <w:r w:rsidRPr="002D1963">
        <w:rPr>
          <w:rFonts w:cs="Times New Roman"/>
          <w:sz w:val="26"/>
          <w:szCs w:val="26"/>
        </w:rPr>
        <w:t xml:space="preserve"> Hệ t</w:t>
      </w:r>
      <w:r w:rsidR="00D924A4" w:rsidRPr="002D1963">
        <w:rPr>
          <w:rFonts w:cs="Times New Roman"/>
          <w:sz w:val="26"/>
          <w:szCs w:val="26"/>
        </w:rPr>
        <w:t>hống hiển thị màn hình thêm mới</w:t>
      </w:r>
      <w:r w:rsidR="002D1938" w:rsidRPr="002D1963">
        <w:rPr>
          <w:rFonts w:cs="Times New Roman"/>
          <w:sz w:val="26"/>
          <w:szCs w:val="26"/>
        </w:rPr>
        <w:t xml:space="preserve"> hồ sơ</w:t>
      </w:r>
      <w:r w:rsidR="00D924A4" w:rsidRPr="002D1963">
        <w:rPr>
          <w:rFonts w:cs="Times New Roman"/>
          <w:sz w:val="26"/>
          <w:szCs w:val="26"/>
        </w:rPr>
        <w:t xml:space="preserve">. </w:t>
      </w:r>
      <w:r w:rsidR="00E64AFF" w:rsidRPr="002D1963">
        <w:rPr>
          <w:rFonts w:cs="Times New Roman"/>
          <w:sz w:val="26"/>
          <w:szCs w:val="26"/>
        </w:rPr>
        <w:t>DN</w:t>
      </w:r>
      <w:r w:rsidR="00D924A4" w:rsidRPr="002D1963">
        <w:rPr>
          <w:rFonts w:cs="Times New Roman"/>
          <w:sz w:val="26"/>
          <w:szCs w:val="26"/>
        </w:rPr>
        <w:t xml:space="preserve"> nhập</w:t>
      </w:r>
      <w:r w:rsidR="002D1938" w:rsidRPr="002D1963">
        <w:rPr>
          <w:rFonts w:cs="Times New Roman"/>
          <w:sz w:val="26"/>
          <w:szCs w:val="26"/>
        </w:rPr>
        <w:t xml:space="preserve"> các thông tin đầy đủ và hợp lệ:</w:t>
      </w:r>
    </w:p>
    <w:p w:rsidR="001F4F59" w:rsidRDefault="00F66A67" w:rsidP="001F4F59">
      <w:r>
        <w:rPr>
          <w:noProof/>
        </w:rPr>
        <w:drawing>
          <wp:inline distT="0" distB="0" distL="0" distR="0">
            <wp:extent cx="5638800" cy="42005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638800" cy="4200525"/>
                    </a:xfrm>
                    <a:prstGeom prst="rect">
                      <a:avLst/>
                    </a:prstGeom>
                    <a:noFill/>
                    <a:ln w="9525">
                      <a:noFill/>
                      <a:miter lim="800000"/>
                      <a:headEnd/>
                      <a:tailEnd/>
                    </a:ln>
                  </pic:spPr>
                </pic:pic>
              </a:graphicData>
            </a:graphic>
          </wp:inline>
        </w:drawing>
      </w:r>
    </w:p>
    <w:p w:rsidR="00553723" w:rsidRPr="00553723" w:rsidRDefault="00553723" w:rsidP="00832C23">
      <w:pPr>
        <w:jc w:val="both"/>
        <w:rPr>
          <w:rFonts w:cs="Times New Roman"/>
          <w:sz w:val="26"/>
          <w:szCs w:val="26"/>
        </w:rPr>
      </w:pPr>
      <w:r w:rsidRPr="0016152C">
        <w:rPr>
          <w:rFonts w:cs="Times New Roman"/>
          <w:b/>
          <w:sz w:val="26"/>
          <w:szCs w:val="26"/>
          <w:u w:val="single"/>
        </w:rPr>
        <w:t>Lưu ý:</w:t>
      </w:r>
      <w:r w:rsidRPr="0016152C">
        <w:rPr>
          <w:rFonts w:cs="Times New Roman"/>
          <w:sz w:val="26"/>
          <w:szCs w:val="26"/>
        </w:rPr>
        <w:t xml:space="preserve"> Các trường thông tin đánh dấu sao </w:t>
      </w:r>
      <w:r w:rsidRPr="007F0C1C">
        <w:rPr>
          <w:rFonts w:cs="Times New Roman"/>
          <w:color w:val="FF0000"/>
          <w:sz w:val="26"/>
          <w:szCs w:val="26"/>
        </w:rPr>
        <w:t>(*)</w:t>
      </w:r>
      <w:r>
        <w:rPr>
          <w:rFonts w:cs="Times New Roman"/>
          <w:sz w:val="26"/>
          <w:szCs w:val="26"/>
        </w:rPr>
        <w:t xml:space="preserve"> </w:t>
      </w:r>
      <w:r w:rsidRPr="0016152C">
        <w:rPr>
          <w:rFonts w:cs="Times New Roman"/>
          <w:sz w:val="26"/>
          <w:szCs w:val="26"/>
        </w:rPr>
        <w:t>là các trường thông tin bắt buộc nhập</w:t>
      </w:r>
    </w:p>
    <w:p w:rsidR="00FD288D" w:rsidRPr="00C74470" w:rsidRDefault="002D1963" w:rsidP="00FD288D">
      <w:pPr>
        <w:numPr>
          <w:ilvl w:val="0"/>
          <w:numId w:val="26"/>
        </w:numPr>
        <w:ind w:left="360"/>
        <w:jc w:val="both"/>
        <w:rPr>
          <w:sz w:val="26"/>
          <w:szCs w:val="26"/>
        </w:rPr>
      </w:pPr>
      <w:r>
        <w:rPr>
          <w:sz w:val="26"/>
          <w:szCs w:val="26"/>
        </w:rPr>
        <w:t>DANH SÁCH TỜ KHAI HẢI QUAN</w:t>
      </w:r>
      <w:r w:rsidR="00C363E9">
        <w:rPr>
          <w:rFonts w:cs="Times New Roman"/>
          <w:sz w:val="26"/>
          <w:szCs w:val="26"/>
        </w:rPr>
        <w:t xml:space="preserve">: </w:t>
      </w:r>
      <w:r w:rsidR="00B971EE">
        <w:rPr>
          <w:rFonts w:cs="Times New Roman"/>
          <w:sz w:val="26"/>
          <w:szCs w:val="26"/>
        </w:rPr>
        <w:t xml:space="preserve">nhấn nút </w:t>
      </w:r>
      <w:r w:rsidR="00F66A67">
        <w:rPr>
          <w:noProof/>
        </w:rPr>
        <w:drawing>
          <wp:inline distT="0" distB="0" distL="0" distR="0">
            <wp:extent cx="1476375" cy="26670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476375" cy="266700"/>
                    </a:xfrm>
                    <a:prstGeom prst="rect">
                      <a:avLst/>
                    </a:prstGeom>
                    <a:noFill/>
                    <a:ln w="9525">
                      <a:noFill/>
                      <a:miter lim="800000"/>
                      <a:headEnd/>
                      <a:tailEnd/>
                    </a:ln>
                  </pic:spPr>
                </pic:pic>
              </a:graphicData>
            </a:graphic>
          </wp:inline>
        </w:drawing>
      </w:r>
      <w:r w:rsidR="00B971EE">
        <w:rPr>
          <w:noProof/>
        </w:rPr>
        <w:t xml:space="preserve"> </w:t>
      </w:r>
      <w:r w:rsidR="00C74470">
        <w:rPr>
          <w:rFonts w:cs="Times New Roman"/>
          <w:sz w:val="26"/>
          <w:szCs w:val="26"/>
        </w:rPr>
        <w:t xml:space="preserve">để thêm mới Tờ khai Hải quan </w:t>
      </w:r>
      <w:r w:rsidR="00FD288D" w:rsidRPr="00C74470">
        <w:rPr>
          <w:sz w:val="26"/>
          <w:szCs w:val="26"/>
        </w:rPr>
        <w:t>&gt;&gt; mở ra màn hình tra cứu/thêm mới Tờ khai Hải quan:</w:t>
      </w:r>
    </w:p>
    <w:p w:rsidR="00FD288D" w:rsidRDefault="00F66A67" w:rsidP="00FD288D">
      <w:pPr>
        <w:jc w:val="both"/>
        <w:rPr>
          <w:sz w:val="26"/>
          <w:szCs w:val="26"/>
        </w:rPr>
      </w:pPr>
      <w:r>
        <w:rPr>
          <w:noProof/>
        </w:rPr>
        <w:drawing>
          <wp:inline distT="0" distB="0" distL="0" distR="0">
            <wp:extent cx="5943600" cy="147637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43600" cy="1476375"/>
                    </a:xfrm>
                    <a:prstGeom prst="rect">
                      <a:avLst/>
                    </a:prstGeom>
                    <a:noFill/>
                    <a:ln w="9525">
                      <a:noFill/>
                      <a:miter lim="800000"/>
                      <a:headEnd/>
                      <a:tailEnd/>
                    </a:ln>
                  </pic:spPr>
                </pic:pic>
              </a:graphicData>
            </a:graphic>
          </wp:inline>
        </w:drawing>
      </w:r>
    </w:p>
    <w:p w:rsidR="00FD288D" w:rsidRDefault="00FD288D" w:rsidP="00FD288D">
      <w:pPr>
        <w:jc w:val="both"/>
        <w:rPr>
          <w:sz w:val="26"/>
          <w:szCs w:val="26"/>
        </w:rPr>
      </w:pPr>
      <w:r>
        <w:rPr>
          <w:sz w:val="26"/>
          <w:szCs w:val="26"/>
        </w:rPr>
        <w:t>Các thông tin tra cứu bao gồm:</w:t>
      </w:r>
    </w:p>
    <w:p w:rsidR="00FD288D" w:rsidRDefault="00FD288D" w:rsidP="00FD288D">
      <w:pPr>
        <w:pStyle w:val="AAA"/>
        <w:ind w:left="360" w:firstLine="0"/>
        <w:jc w:val="both"/>
      </w:pPr>
      <w:r>
        <w:lastRenderedPageBreak/>
        <w:t>Số tờ khai</w:t>
      </w:r>
      <w:r w:rsidR="0040565A" w:rsidRPr="00516F97">
        <w:rPr>
          <w:color w:val="FF0000"/>
        </w:rPr>
        <w:t xml:space="preserve"> (*)</w:t>
      </w:r>
    </w:p>
    <w:p w:rsidR="00FD288D" w:rsidRDefault="00FD288D" w:rsidP="00FD288D">
      <w:pPr>
        <w:pStyle w:val="AAA"/>
        <w:ind w:left="360" w:firstLine="0"/>
        <w:jc w:val="both"/>
      </w:pPr>
      <w:r>
        <w:t>Mã Hải quan</w:t>
      </w:r>
      <w:r w:rsidR="0040565A">
        <w:t xml:space="preserve"> </w:t>
      </w:r>
      <w:r w:rsidR="0040565A" w:rsidRPr="00516F97">
        <w:rPr>
          <w:color w:val="FF0000"/>
        </w:rPr>
        <w:t>(*)</w:t>
      </w:r>
    </w:p>
    <w:p w:rsidR="00FD288D" w:rsidRDefault="00FD288D" w:rsidP="00FD288D">
      <w:pPr>
        <w:pStyle w:val="AAA"/>
        <w:ind w:left="360" w:firstLine="0"/>
        <w:jc w:val="both"/>
      </w:pPr>
      <w:r>
        <w:t>Năm đăng ký</w:t>
      </w:r>
      <w:r w:rsidR="0040565A">
        <w:t xml:space="preserve"> </w:t>
      </w:r>
      <w:r w:rsidR="0040565A" w:rsidRPr="00516F97">
        <w:rPr>
          <w:color w:val="FF0000"/>
        </w:rPr>
        <w:t>(*)</w:t>
      </w:r>
    </w:p>
    <w:p w:rsidR="00FD288D" w:rsidRDefault="0040565A" w:rsidP="00FD288D">
      <w:pPr>
        <w:jc w:val="both"/>
        <w:rPr>
          <w:sz w:val="26"/>
          <w:szCs w:val="26"/>
        </w:rPr>
      </w:pPr>
      <w:r w:rsidRPr="0040565A">
        <w:rPr>
          <w:sz w:val="26"/>
          <w:szCs w:val="26"/>
        </w:rPr>
        <w:t xml:space="preserve">Sau khi nhập </w:t>
      </w:r>
      <w:r w:rsidR="00516F97">
        <w:rPr>
          <w:sz w:val="26"/>
          <w:szCs w:val="26"/>
        </w:rPr>
        <w:t xml:space="preserve">thông tin </w:t>
      </w:r>
      <w:r w:rsidRPr="0040565A">
        <w:rPr>
          <w:sz w:val="26"/>
          <w:szCs w:val="26"/>
        </w:rPr>
        <w:t>thành công, nhấn nút “Tìm kiếm”</w:t>
      </w:r>
      <w:r w:rsidR="00FA524D">
        <w:rPr>
          <w:sz w:val="26"/>
          <w:szCs w:val="26"/>
        </w:rPr>
        <w:t xml:space="preserve">. Lưu ý </w:t>
      </w:r>
      <w:r w:rsidR="00FD288D">
        <w:rPr>
          <w:sz w:val="26"/>
          <w:szCs w:val="26"/>
        </w:rPr>
        <w:t xml:space="preserve">cần nhập đầy đủ 3 thông tin trên </w:t>
      </w:r>
      <w:r w:rsidR="00516F97">
        <w:rPr>
          <w:sz w:val="26"/>
          <w:szCs w:val="26"/>
        </w:rPr>
        <w:t>&gt;&gt; sau</w:t>
      </w:r>
      <w:r w:rsidR="00FD288D">
        <w:rPr>
          <w:sz w:val="26"/>
          <w:szCs w:val="26"/>
        </w:rPr>
        <w:t xml:space="preserve"> khi tìm kiếm thành công, nhấn nút </w:t>
      </w:r>
      <w:r w:rsidR="00F66A67">
        <w:rPr>
          <w:noProof/>
        </w:rPr>
        <w:drawing>
          <wp:inline distT="0" distB="0" distL="0" distR="0">
            <wp:extent cx="257175" cy="23812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00FD288D">
        <w:rPr>
          <w:sz w:val="26"/>
          <w:szCs w:val="26"/>
        </w:rPr>
        <w:t xml:space="preserve"> &gt;&gt; thông tin tờ khai được chọn sẽ chuyển xuống danh sách bên dưới</w:t>
      </w:r>
      <w:r w:rsidR="0076468A">
        <w:rPr>
          <w:sz w:val="26"/>
          <w:szCs w:val="26"/>
        </w:rPr>
        <w:t>, đồng thời được thêm vào hồ sơ:</w:t>
      </w:r>
    </w:p>
    <w:p w:rsidR="0076468A" w:rsidRDefault="00F66A67" w:rsidP="00FD288D">
      <w:pPr>
        <w:jc w:val="both"/>
        <w:rPr>
          <w:noProof/>
        </w:rPr>
      </w:pPr>
      <w:r>
        <w:rPr>
          <w:noProof/>
        </w:rPr>
        <w:drawing>
          <wp:inline distT="0" distB="0" distL="0" distR="0">
            <wp:extent cx="5943600" cy="28575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2857500"/>
                    </a:xfrm>
                    <a:prstGeom prst="rect">
                      <a:avLst/>
                    </a:prstGeom>
                    <a:noFill/>
                    <a:ln w="9525">
                      <a:noFill/>
                      <a:miter lim="800000"/>
                      <a:headEnd/>
                      <a:tailEnd/>
                    </a:ln>
                  </pic:spPr>
                </pic:pic>
              </a:graphicData>
            </a:graphic>
          </wp:inline>
        </w:drawing>
      </w:r>
    </w:p>
    <w:p w:rsidR="007179D3" w:rsidRPr="007179D3" w:rsidRDefault="007179D3" w:rsidP="00FD288D">
      <w:pPr>
        <w:jc w:val="both"/>
        <w:rPr>
          <w:sz w:val="26"/>
          <w:szCs w:val="26"/>
        </w:rPr>
      </w:pPr>
      <w:r w:rsidRPr="007179D3">
        <w:rPr>
          <w:noProof/>
          <w:sz w:val="26"/>
          <w:szCs w:val="26"/>
        </w:rPr>
        <w:t xml:space="preserve">&gt;&gt; Tại mỗi bản ghi Tờ khai, nhấn nút </w:t>
      </w:r>
      <w:r w:rsidR="00F66A67">
        <w:rPr>
          <w:noProof/>
          <w:sz w:val="26"/>
          <w:szCs w:val="26"/>
        </w:rPr>
        <w:drawing>
          <wp:inline distT="0" distB="0" distL="0" distR="0">
            <wp:extent cx="171450" cy="18097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7179D3">
        <w:rPr>
          <w:noProof/>
          <w:sz w:val="26"/>
          <w:szCs w:val="26"/>
        </w:rPr>
        <w:t xml:space="preserve"> để xóa Tờ khai</w:t>
      </w:r>
    </w:p>
    <w:p w:rsidR="00FA524D" w:rsidRPr="004F74A1" w:rsidRDefault="00FA524D" w:rsidP="00FD288D">
      <w:pPr>
        <w:jc w:val="both"/>
        <w:rPr>
          <w:sz w:val="26"/>
          <w:szCs w:val="26"/>
        </w:rPr>
      </w:pPr>
      <w:r>
        <w:rPr>
          <w:sz w:val="26"/>
          <w:szCs w:val="26"/>
        </w:rPr>
        <w:t>&gt;&gt; Nhấn nút “Đóng” để thoát màn hình Thêm mới Tờ khai Hải quan.</w:t>
      </w:r>
    </w:p>
    <w:p w:rsidR="001F4F59" w:rsidRPr="00C363E9" w:rsidRDefault="00AD47C4" w:rsidP="00BF1664">
      <w:pPr>
        <w:numPr>
          <w:ilvl w:val="0"/>
          <w:numId w:val="26"/>
        </w:numPr>
        <w:ind w:left="360"/>
        <w:jc w:val="both"/>
        <w:rPr>
          <w:sz w:val="26"/>
          <w:szCs w:val="26"/>
        </w:rPr>
      </w:pPr>
      <w:r>
        <w:rPr>
          <w:rFonts w:cs="Times New Roman"/>
          <w:sz w:val="26"/>
          <w:szCs w:val="26"/>
        </w:rPr>
        <w:t>THÔNG TIN CÔNG TY</w:t>
      </w:r>
      <w:r w:rsidR="004F74A1">
        <w:rPr>
          <w:rFonts w:cs="Times New Roman"/>
          <w:sz w:val="26"/>
          <w:szCs w:val="26"/>
        </w:rPr>
        <w:t xml:space="preserve">: </w:t>
      </w:r>
      <w:r w:rsidR="00FD3EA6" w:rsidRPr="00C363E9">
        <w:rPr>
          <w:rFonts w:cs="Times New Roman"/>
          <w:sz w:val="26"/>
          <w:szCs w:val="26"/>
        </w:rPr>
        <w:t xml:space="preserve">nhập </w:t>
      </w:r>
      <w:r w:rsidR="00027C62" w:rsidRPr="00C363E9">
        <w:rPr>
          <w:rFonts w:cs="Times New Roman"/>
          <w:sz w:val="26"/>
          <w:szCs w:val="26"/>
        </w:rPr>
        <w:t xml:space="preserve">vào </w:t>
      </w:r>
      <w:r w:rsidR="00FD3EA6" w:rsidRPr="00C363E9">
        <w:rPr>
          <w:rFonts w:cs="Times New Roman"/>
          <w:sz w:val="26"/>
          <w:szCs w:val="26"/>
        </w:rPr>
        <w:t xml:space="preserve">các </w:t>
      </w:r>
      <w:r w:rsidR="009844CB" w:rsidRPr="00C363E9">
        <w:rPr>
          <w:rFonts w:cs="Times New Roman"/>
          <w:sz w:val="26"/>
          <w:szCs w:val="26"/>
        </w:rPr>
        <w:t>thông tin</w:t>
      </w:r>
      <w:r w:rsidR="00027C62" w:rsidRPr="00C363E9">
        <w:rPr>
          <w:rFonts w:cs="Times New Roman"/>
          <w:sz w:val="26"/>
          <w:szCs w:val="26"/>
        </w:rPr>
        <w:t xml:space="preserve"> sau</w:t>
      </w:r>
      <w:r w:rsidR="009844CB" w:rsidRPr="00C363E9">
        <w:rPr>
          <w:rFonts w:cs="Times New Roman"/>
          <w:sz w:val="26"/>
          <w:szCs w:val="26"/>
        </w:rPr>
        <w:t>:</w:t>
      </w:r>
    </w:p>
    <w:p w:rsidR="006648AD" w:rsidRPr="0040565A" w:rsidRDefault="00AD47C4" w:rsidP="006648AD">
      <w:pPr>
        <w:pStyle w:val="AAA"/>
        <w:ind w:left="360" w:firstLine="0"/>
        <w:jc w:val="both"/>
        <w:rPr>
          <w:color w:val="FF0000"/>
        </w:rPr>
      </w:pPr>
      <w:r>
        <w:t xml:space="preserve">Tỉnh/Thành phố </w:t>
      </w:r>
      <w:r w:rsidRPr="0040565A">
        <w:rPr>
          <w:color w:val="FF0000"/>
        </w:rPr>
        <w:t>(*)</w:t>
      </w:r>
    </w:p>
    <w:p w:rsidR="00920BE4" w:rsidRPr="00AD47C4" w:rsidRDefault="00AD47C4" w:rsidP="006648AD">
      <w:pPr>
        <w:pStyle w:val="AAA"/>
        <w:ind w:left="360" w:firstLine="0"/>
        <w:jc w:val="both"/>
      </w:pPr>
      <w:r>
        <w:t xml:space="preserve">Cơ quan xử lý </w:t>
      </w:r>
      <w:r w:rsidRPr="0040565A">
        <w:rPr>
          <w:color w:val="FF0000"/>
        </w:rPr>
        <w:t>(*)</w:t>
      </w:r>
      <w:r>
        <w:t>: chọn trong combobox 2 giá trị:</w:t>
      </w:r>
    </w:p>
    <w:p w:rsidR="00DA39D6" w:rsidRDefault="00AD47C4" w:rsidP="00DA39D6">
      <w:pPr>
        <w:pStyle w:val="AAA"/>
        <w:numPr>
          <w:ilvl w:val="0"/>
          <w:numId w:val="28"/>
        </w:numPr>
        <w:jc w:val="both"/>
      </w:pPr>
      <w:r>
        <w:t>Phòng quản lý xuất nhập khẩu Hà Nội</w:t>
      </w:r>
    </w:p>
    <w:p w:rsidR="00AD47C4" w:rsidRPr="00DA39D6" w:rsidRDefault="00AD47C4" w:rsidP="00DA39D6">
      <w:pPr>
        <w:pStyle w:val="AAA"/>
        <w:numPr>
          <w:ilvl w:val="0"/>
          <w:numId w:val="28"/>
        </w:numPr>
        <w:jc w:val="both"/>
      </w:pPr>
      <w:r w:rsidRPr="00DA39D6">
        <w:t>Phòng quản lý xuất nhập khẩu TP Hồ Chí Minh</w:t>
      </w:r>
    </w:p>
    <w:p w:rsidR="00920BE4" w:rsidRPr="00AD47C4" w:rsidRDefault="00AD47C4" w:rsidP="006648AD">
      <w:pPr>
        <w:pStyle w:val="AAA"/>
        <w:ind w:left="360" w:firstLine="0"/>
        <w:jc w:val="both"/>
      </w:pPr>
      <w:r>
        <w:t xml:space="preserve">Người được giới thiệu </w:t>
      </w:r>
      <w:r w:rsidRPr="0040565A">
        <w:rPr>
          <w:color w:val="FF0000"/>
        </w:rPr>
        <w:t>(*)</w:t>
      </w:r>
    </w:p>
    <w:p w:rsidR="00AD47C4" w:rsidRPr="00AD47C4" w:rsidRDefault="00AD47C4" w:rsidP="006648AD">
      <w:pPr>
        <w:pStyle w:val="AAA"/>
        <w:ind w:left="360" w:firstLine="0"/>
        <w:jc w:val="both"/>
      </w:pPr>
      <w:r>
        <w:t xml:space="preserve">Số CMT </w:t>
      </w:r>
      <w:r w:rsidRPr="0040565A">
        <w:rPr>
          <w:color w:val="FF0000"/>
        </w:rPr>
        <w:t>(*)</w:t>
      </w:r>
      <w:r>
        <w:t xml:space="preserve">: </w:t>
      </w:r>
      <w:r w:rsidR="00D170CB">
        <w:t>cho phép nhập số có giá trị 9-13 chữ số</w:t>
      </w:r>
    </w:p>
    <w:p w:rsidR="00AD47C4" w:rsidRPr="00AD47C4" w:rsidRDefault="00AD47C4" w:rsidP="006648AD">
      <w:pPr>
        <w:pStyle w:val="AAA"/>
        <w:ind w:left="360" w:firstLine="0"/>
        <w:jc w:val="both"/>
      </w:pPr>
      <w:r>
        <w:t>Liên hệ với công ty</w:t>
      </w:r>
    </w:p>
    <w:p w:rsidR="00AD47C4" w:rsidRPr="00AD47C4" w:rsidRDefault="00AD47C4" w:rsidP="006648AD">
      <w:pPr>
        <w:pStyle w:val="AAA"/>
        <w:ind w:left="360" w:firstLine="0"/>
        <w:jc w:val="both"/>
      </w:pPr>
      <w:r>
        <w:t xml:space="preserve">Nước nhập khẩu </w:t>
      </w:r>
      <w:r w:rsidRPr="0040565A">
        <w:rPr>
          <w:color w:val="FF0000"/>
        </w:rPr>
        <w:t>(*)</w:t>
      </w:r>
    </w:p>
    <w:p w:rsidR="00AD47C4" w:rsidRPr="00AD47C4" w:rsidRDefault="00AD47C4" w:rsidP="006648AD">
      <w:pPr>
        <w:pStyle w:val="AAA"/>
        <w:ind w:left="360" w:firstLine="0"/>
        <w:jc w:val="both"/>
      </w:pPr>
      <w:r>
        <w:lastRenderedPageBreak/>
        <w:t xml:space="preserve">Cửa khẩu xuất khẩu </w:t>
      </w:r>
      <w:r w:rsidRPr="0040565A">
        <w:rPr>
          <w:color w:val="FF0000"/>
        </w:rPr>
        <w:t>(*)</w:t>
      </w:r>
    </w:p>
    <w:p w:rsidR="00AD47C4" w:rsidRPr="00AD47C4" w:rsidRDefault="00AD47C4" w:rsidP="006648AD">
      <w:pPr>
        <w:pStyle w:val="AAA"/>
        <w:ind w:left="360" w:firstLine="0"/>
        <w:jc w:val="both"/>
      </w:pPr>
      <w:r>
        <w:t xml:space="preserve">Ngày giao hàng </w:t>
      </w:r>
      <w:r w:rsidRPr="0040565A">
        <w:rPr>
          <w:color w:val="FF0000"/>
        </w:rPr>
        <w:t>(*)</w:t>
      </w:r>
      <w:r w:rsidR="004B6AF5" w:rsidRPr="002501ED">
        <w:rPr>
          <w:color w:val="000000"/>
        </w:rPr>
        <w:t>: nhập ngày tháng định dạng dd/mm/yyyy, ngày giao hàng phải lớn hơn hoặc bằng ngày hiện tại</w:t>
      </w:r>
    </w:p>
    <w:p w:rsidR="00AD47C4" w:rsidRPr="00AD47C4" w:rsidRDefault="00AD47C4" w:rsidP="006648AD">
      <w:pPr>
        <w:pStyle w:val="AAA"/>
        <w:ind w:left="360" w:firstLine="0"/>
        <w:jc w:val="both"/>
      </w:pPr>
      <w:r>
        <w:t xml:space="preserve">Xuất cho các lô nhập </w:t>
      </w:r>
      <w:r w:rsidRPr="0040565A">
        <w:rPr>
          <w:color w:val="FF0000"/>
        </w:rPr>
        <w:t>(*)</w:t>
      </w:r>
    </w:p>
    <w:p w:rsidR="00AD47C4" w:rsidRPr="00920BE4" w:rsidRDefault="00AD47C4" w:rsidP="006648AD">
      <w:pPr>
        <w:pStyle w:val="AAA"/>
        <w:ind w:left="360" w:firstLine="0"/>
        <w:jc w:val="both"/>
      </w:pPr>
      <w:r>
        <w:t xml:space="preserve">Nợ chứng từ </w:t>
      </w:r>
      <w:r w:rsidRPr="0040565A">
        <w:rPr>
          <w:color w:val="FF0000"/>
        </w:rPr>
        <w:t>(*)</w:t>
      </w:r>
      <w:r w:rsidR="004B6AF5" w:rsidRPr="002501ED">
        <w:rPr>
          <w:color w:val="000000"/>
        </w:rPr>
        <w:t>: sử dụng khi DN nợ các chứng từ (Tờ khai Hải quan, Vận tải đơn)</w:t>
      </w:r>
      <w:r w:rsidR="004B1FFC" w:rsidRPr="002501ED">
        <w:rPr>
          <w:color w:val="000000"/>
        </w:rPr>
        <w:t xml:space="preserve">. </w:t>
      </w:r>
    </w:p>
    <w:p w:rsidR="00DA39D6" w:rsidRDefault="00DA39D6" w:rsidP="00BF1664">
      <w:pPr>
        <w:numPr>
          <w:ilvl w:val="0"/>
          <w:numId w:val="26"/>
        </w:numPr>
        <w:ind w:left="360"/>
        <w:jc w:val="both"/>
        <w:rPr>
          <w:sz w:val="26"/>
          <w:szCs w:val="26"/>
        </w:rPr>
      </w:pPr>
      <w:bookmarkStart w:id="171" w:name="_Toc448402962"/>
      <w:bookmarkStart w:id="172" w:name="_Toc464218277"/>
      <w:bookmarkStart w:id="173" w:name="_Toc464219794"/>
      <w:bookmarkStart w:id="174" w:name="_Toc464219931"/>
      <w:bookmarkStart w:id="175" w:name="_Toc464220310"/>
      <w:bookmarkStart w:id="176" w:name="_Toc470528959"/>
      <w:bookmarkStart w:id="177" w:name="_Toc470532890"/>
      <w:bookmarkStart w:id="178" w:name="_Toc470533623"/>
      <w:bookmarkStart w:id="179" w:name="_Toc470536212"/>
      <w:bookmarkStart w:id="180" w:name="_Toc470536237"/>
      <w:r w:rsidRPr="00BF1664">
        <w:rPr>
          <w:sz w:val="26"/>
          <w:szCs w:val="26"/>
        </w:rPr>
        <w:t xml:space="preserve">HỒ SƠ ĐÍNH KÈM: </w:t>
      </w:r>
      <w:r w:rsidR="00BF1664">
        <w:rPr>
          <w:sz w:val="26"/>
          <w:szCs w:val="26"/>
        </w:rPr>
        <w:t>nhập các thông tin sau:</w:t>
      </w:r>
    </w:p>
    <w:p w:rsidR="00BF1664" w:rsidRPr="00BF1664" w:rsidRDefault="00BF1664" w:rsidP="00BF1664">
      <w:pPr>
        <w:pStyle w:val="AAA"/>
        <w:ind w:left="360" w:firstLine="0"/>
        <w:jc w:val="both"/>
      </w:pPr>
      <w:r>
        <w:t xml:space="preserve">Loại chứng từ </w:t>
      </w:r>
      <w:r w:rsidRPr="0040565A">
        <w:rPr>
          <w:color w:val="FF0000"/>
        </w:rPr>
        <w:t>(*)</w:t>
      </w:r>
    </w:p>
    <w:p w:rsidR="00BF1664" w:rsidRPr="00BF1664" w:rsidRDefault="00BF1664" w:rsidP="00BF1664">
      <w:pPr>
        <w:pStyle w:val="AAA"/>
        <w:ind w:left="360" w:firstLine="0"/>
        <w:jc w:val="both"/>
      </w:pPr>
      <w:r>
        <w:t xml:space="preserve">Số chứng từ </w:t>
      </w:r>
      <w:r w:rsidRPr="0040565A">
        <w:rPr>
          <w:color w:val="FF0000"/>
        </w:rPr>
        <w:t>(*)</w:t>
      </w:r>
    </w:p>
    <w:p w:rsidR="00BF1664" w:rsidRPr="00BF1664" w:rsidRDefault="00BF1664" w:rsidP="00BF1664">
      <w:pPr>
        <w:pStyle w:val="AAA"/>
        <w:ind w:left="360" w:firstLine="0"/>
        <w:jc w:val="both"/>
      </w:pPr>
      <w:r>
        <w:t>Ngày chứng từ</w:t>
      </w:r>
      <w:r w:rsidR="003F5DD8">
        <w:t>: nhập định dạng dd/mm/yyyy, ngày chứng từ phải nhỏ hơn hoặc bằng ngày hiện tại</w:t>
      </w:r>
    </w:p>
    <w:p w:rsidR="00BF1664" w:rsidRPr="003F5DD8" w:rsidRDefault="00BF1664" w:rsidP="00BF1664">
      <w:pPr>
        <w:pStyle w:val="AAA"/>
        <w:ind w:left="360" w:firstLine="0"/>
        <w:jc w:val="both"/>
      </w:pPr>
      <w:r>
        <w:t xml:space="preserve">Thêm tệp </w:t>
      </w:r>
      <w:r w:rsidRPr="0040565A">
        <w:rPr>
          <w:color w:val="FF0000"/>
        </w:rPr>
        <w:t>(*)</w:t>
      </w:r>
      <w:r w:rsidR="003F5DD8" w:rsidRPr="002501ED">
        <w:rPr>
          <w:color w:val="000000"/>
        </w:rPr>
        <w:t>: DN chọn tệp đính kèm trên máy tính, lưu ý:</w:t>
      </w:r>
    </w:p>
    <w:p w:rsidR="003F5DD8" w:rsidRPr="003F5DD8" w:rsidRDefault="003F5DD8" w:rsidP="003F5DD8">
      <w:pPr>
        <w:pStyle w:val="AAA"/>
        <w:numPr>
          <w:ilvl w:val="0"/>
          <w:numId w:val="28"/>
        </w:numPr>
        <w:jc w:val="both"/>
      </w:pPr>
      <w:r w:rsidRPr="003F5DD8">
        <w:t>Định dạng tệp đính kèm: .jpg, .pdf, .tif</w:t>
      </w:r>
    </w:p>
    <w:p w:rsidR="003F5DD8" w:rsidRPr="003F5DD8" w:rsidRDefault="003F5DD8" w:rsidP="003F5DD8">
      <w:pPr>
        <w:pStyle w:val="AAA"/>
        <w:numPr>
          <w:ilvl w:val="0"/>
          <w:numId w:val="28"/>
        </w:numPr>
        <w:jc w:val="both"/>
      </w:pPr>
      <w:r w:rsidRPr="003F5DD8">
        <w:t>Dung lượng mỗi tệp đính kèm tối đa 1MB</w:t>
      </w:r>
    </w:p>
    <w:p w:rsidR="003F5DD8" w:rsidRPr="003F5DD8" w:rsidRDefault="003F5DD8" w:rsidP="003F5DD8">
      <w:pPr>
        <w:pStyle w:val="AAA"/>
        <w:numPr>
          <w:ilvl w:val="0"/>
          <w:numId w:val="28"/>
        </w:numPr>
        <w:jc w:val="both"/>
      </w:pPr>
      <w:r w:rsidRPr="003F5DD8">
        <w:t>Tổng dung lượng các tệp đính kèm tối đa 2MB</w:t>
      </w:r>
    </w:p>
    <w:p w:rsidR="00BF1664" w:rsidRDefault="00F93313" w:rsidP="00BF1664">
      <w:pPr>
        <w:pStyle w:val="AAA"/>
        <w:numPr>
          <w:ilvl w:val="0"/>
          <w:numId w:val="0"/>
        </w:numPr>
        <w:ind w:left="360"/>
        <w:jc w:val="both"/>
      </w:pPr>
      <w:r>
        <w:t xml:space="preserve">&gt;&gt; </w:t>
      </w:r>
      <w:r w:rsidR="003F5DD8">
        <w:t xml:space="preserve">Sau khi nhập thông tin tệp </w:t>
      </w:r>
      <w:r w:rsidR="00BF1664">
        <w:t xml:space="preserve">đính kèm thành công, nhấn nút chức năng </w:t>
      </w:r>
      <w:r w:rsidR="00F66A67">
        <w:rPr>
          <w:noProof/>
        </w:rPr>
        <w:drawing>
          <wp:inline distT="0" distB="0" distL="0" distR="0">
            <wp:extent cx="257175" cy="238125"/>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003F5DD8">
        <w:t xml:space="preserve"> để thêm tệp </w:t>
      </w:r>
      <w:r w:rsidR="00BF1664">
        <w:t>vào danh sách hồ sơ đính kèm</w:t>
      </w:r>
    </w:p>
    <w:p w:rsidR="003F5DD8" w:rsidRDefault="00F93313" w:rsidP="00BF1664">
      <w:pPr>
        <w:pStyle w:val="AAA"/>
        <w:numPr>
          <w:ilvl w:val="0"/>
          <w:numId w:val="0"/>
        </w:numPr>
        <w:ind w:left="360"/>
        <w:jc w:val="both"/>
      </w:pPr>
      <w:r>
        <w:t xml:space="preserve">&gt;&gt; </w:t>
      </w:r>
      <w:r w:rsidR="003F5DD8">
        <w:t xml:space="preserve">Tại mỗi tệp </w:t>
      </w:r>
      <w:r w:rsidR="0057272B">
        <w:t>đính kèm tải lên, nhấn nút chức</w:t>
      </w:r>
      <w:r w:rsidR="003F5DD8">
        <w:t xml:space="preserve"> năng </w:t>
      </w:r>
      <w:r w:rsidR="00F66A67">
        <w:rPr>
          <w:noProof/>
        </w:rPr>
        <w:drawing>
          <wp:inline distT="0" distB="0" distL="0" distR="0">
            <wp:extent cx="171450" cy="18097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Pr>
          <w:noProof/>
        </w:rPr>
        <w:t xml:space="preserve"> </w:t>
      </w:r>
      <w:r w:rsidR="003F5DD8">
        <w:t>để xóa tệp</w:t>
      </w:r>
    </w:p>
    <w:p w:rsidR="00BF1664" w:rsidRDefault="00BF1664" w:rsidP="00BF1664">
      <w:pPr>
        <w:numPr>
          <w:ilvl w:val="0"/>
          <w:numId w:val="26"/>
        </w:numPr>
        <w:ind w:left="360"/>
        <w:jc w:val="both"/>
        <w:rPr>
          <w:sz w:val="26"/>
          <w:szCs w:val="26"/>
        </w:rPr>
      </w:pPr>
      <w:r>
        <w:rPr>
          <w:sz w:val="26"/>
          <w:szCs w:val="26"/>
        </w:rPr>
        <w:t>DANH SÁCH HÀNG HÓA:</w:t>
      </w:r>
      <w:r w:rsidR="0040565A">
        <w:rPr>
          <w:sz w:val="26"/>
          <w:szCs w:val="26"/>
        </w:rPr>
        <w:t xml:space="preserve"> nhập các thông tin sau:</w:t>
      </w:r>
    </w:p>
    <w:p w:rsidR="0040565A" w:rsidRPr="0040565A" w:rsidRDefault="0040565A" w:rsidP="0040565A">
      <w:pPr>
        <w:pStyle w:val="AAA"/>
        <w:ind w:left="360" w:firstLine="0"/>
        <w:jc w:val="both"/>
      </w:pPr>
      <w:r>
        <w:t xml:space="preserve">Mã số HS </w:t>
      </w:r>
      <w:r w:rsidRPr="0040565A">
        <w:rPr>
          <w:color w:val="FF0000"/>
        </w:rPr>
        <w:t>(*)</w:t>
      </w:r>
    </w:p>
    <w:p w:rsidR="0040565A" w:rsidRPr="0040565A" w:rsidRDefault="0040565A" w:rsidP="0040565A">
      <w:pPr>
        <w:pStyle w:val="AAA"/>
        <w:ind w:left="360" w:firstLine="0"/>
        <w:jc w:val="both"/>
      </w:pPr>
      <w:r>
        <w:t xml:space="preserve">Số lượng (Carat) </w:t>
      </w:r>
      <w:r w:rsidRPr="0040565A">
        <w:rPr>
          <w:color w:val="FF0000"/>
        </w:rPr>
        <w:t>(*)</w:t>
      </w:r>
    </w:p>
    <w:p w:rsidR="0040565A" w:rsidRPr="0040565A" w:rsidRDefault="0040565A" w:rsidP="0040565A">
      <w:pPr>
        <w:pStyle w:val="AAA"/>
        <w:ind w:left="360" w:firstLine="0"/>
        <w:jc w:val="both"/>
      </w:pPr>
      <w:r>
        <w:t xml:space="preserve">Trị giá (USD) </w:t>
      </w:r>
      <w:r w:rsidRPr="0040565A">
        <w:rPr>
          <w:color w:val="FF0000"/>
        </w:rPr>
        <w:t>(*)</w:t>
      </w:r>
    </w:p>
    <w:p w:rsidR="0040565A" w:rsidRDefault="0057272B" w:rsidP="0040565A">
      <w:pPr>
        <w:pStyle w:val="AAA"/>
        <w:numPr>
          <w:ilvl w:val="0"/>
          <w:numId w:val="0"/>
        </w:numPr>
        <w:ind w:left="360"/>
        <w:jc w:val="both"/>
      </w:pPr>
      <w:r>
        <w:t xml:space="preserve">&gt;&gt; </w:t>
      </w:r>
      <w:r w:rsidR="0040565A">
        <w:t xml:space="preserve">Sau khi nhập thông tin hàng hóa thành công, nhấn nút chức năng </w:t>
      </w:r>
      <w:r w:rsidR="00F66A67">
        <w:rPr>
          <w:noProof/>
        </w:rPr>
        <w:drawing>
          <wp:inline distT="0" distB="0" distL="0" distR="0">
            <wp:extent cx="257175" cy="238125"/>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0040565A">
        <w:t xml:space="preserve"> để thêm hàng hóa vào danh sách</w:t>
      </w:r>
    </w:p>
    <w:p w:rsidR="0057272B" w:rsidRPr="0040565A" w:rsidRDefault="0057272B" w:rsidP="0040565A">
      <w:pPr>
        <w:pStyle w:val="AAA"/>
        <w:numPr>
          <w:ilvl w:val="0"/>
          <w:numId w:val="0"/>
        </w:numPr>
        <w:ind w:left="360"/>
        <w:jc w:val="both"/>
      </w:pPr>
      <w:r>
        <w:t xml:space="preserve">&gt;&gt; Tại mỗi hàng hóa đã thêm, nhấn nút chức năng </w:t>
      </w:r>
      <w:r w:rsidR="00F66A67">
        <w:rPr>
          <w:noProof/>
        </w:rPr>
        <w:drawing>
          <wp:inline distT="0" distB="0" distL="0" distR="0">
            <wp:extent cx="171450" cy="18097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Pr>
          <w:noProof/>
        </w:rPr>
        <w:t xml:space="preserve"> để xóa hàng hóa</w:t>
      </w:r>
    </w:p>
    <w:p w:rsidR="00BF1664" w:rsidRDefault="00BF1664" w:rsidP="0040565A">
      <w:pPr>
        <w:numPr>
          <w:ilvl w:val="0"/>
          <w:numId w:val="26"/>
        </w:numPr>
        <w:ind w:left="360"/>
        <w:jc w:val="both"/>
        <w:rPr>
          <w:sz w:val="26"/>
          <w:szCs w:val="26"/>
        </w:rPr>
      </w:pPr>
      <w:r>
        <w:rPr>
          <w:sz w:val="26"/>
          <w:szCs w:val="26"/>
        </w:rPr>
        <w:t>THÔNG TIN GIẤY CHỨNG NHẬN KP:</w:t>
      </w:r>
      <w:r w:rsidR="0040565A">
        <w:rPr>
          <w:sz w:val="26"/>
          <w:szCs w:val="26"/>
        </w:rPr>
        <w:t xml:space="preserve"> </w:t>
      </w:r>
      <w:r w:rsidR="00F70707">
        <w:rPr>
          <w:sz w:val="26"/>
          <w:szCs w:val="26"/>
        </w:rPr>
        <w:t>nhập các thông tin sau:</w:t>
      </w:r>
    </w:p>
    <w:p w:rsidR="00F70707" w:rsidRPr="00F70707" w:rsidRDefault="00F70707" w:rsidP="00F70707">
      <w:pPr>
        <w:pStyle w:val="AAA"/>
        <w:ind w:left="360" w:firstLine="0"/>
        <w:jc w:val="both"/>
      </w:pPr>
      <w:r>
        <w:lastRenderedPageBreak/>
        <w:t>Country of Origin</w:t>
      </w:r>
      <w:r w:rsidR="00FE2516">
        <w:t xml:space="preserve"> </w:t>
      </w:r>
      <w:r w:rsidR="00FE2516" w:rsidRPr="0040565A">
        <w:rPr>
          <w:color w:val="FF0000"/>
        </w:rPr>
        <w:t>(*)</w:t>
      </w:r>
    </w:p>
    <w:p w:rsidR="00F70707" w:rsidRPr="00F70707" w:rsidRDefault="00F70707" w:rsidP="00F70707">
      <w:pPr>
        <w:pStyle w:val="AAA"/>
        <w:ind w:left="360" w:firstLine="0"/>
        <w:jc w:val="both"/>
      </w:pPr>
      <w:r>
        <w:t>Number of Parcels</w:t>
      </w:r>
      <w:r w:rsidR="00FE2516">
        <w:t xml:space="preserve"> </w:t>
      </w:r>
      <w:r w:rsidR="00FE2516" w:rsidRPr="0040565A">
        <w:rPr>
          <w:color w:val="FF0000"/>
        </w:rPr>
        <w:t>(*)</w:t>
      </w:r>
    </w:p>
    <w:p w:rsidR="00F70707" w:rsidRPr="00F70707" w:rsidRDefault="00F70707" w:rsidP="00F70707">
      <w:pPr>
        <w:pStyle w:val="AAA"/>
        <w:ind w:left="360" w:firstLine="0"/>
        <w:jc w:val="both"/>
      </w:pPr>
      <w:r>
        <w:t>Name and address of exporter</w:t>
      </w:r>
      <w:r w:rsidR="00FE2516">
        <w:t xml:space="preserve"> </w:t>
      </w:r>
      <w:r w:rsidR="00FE2516" w:rsidRPr="0040565A">
        <w:rPr>
          <w:color w:val="FF0000"/>
        </w:rPr>
        <w:t>(*)</w:t>
      </w:r>
    </w:p>
    <w:p w:rsidR="00F70707" w:rsidRPr="00140B8C" w:rsidRDefault="00F70707" w:rsidP="00F70707">
      <w:pPr>
        <w:pStyle w:val="AAA"/>
        <w:ind w:left="360" w:firstLine="0"/>
        <w:jc w:val="both"/>
      </w:pPr>
      <w:r>
        <w:t>Name and address of importer</w:t>
      </w:r>
      <w:r w:rsidR="00FE2516">
        <w:t xml:space="preserve"> </w:t>
      </w:r>
      <w:r w:rsidR="00FE2516" w:rsidRPr="0040565A">
        <w:rPr>
          <w:color w:val="FF0000"/>
        </w:rPr>
        <w:t>(*)</w:t>
      </w:r>
    </w:p>
    <w:p w:rsidR="00140B8C" w:rsidRDefault="00632FA1" w:rsidP="00140B8C">
      <w:pPr>
        <w:jc w:val="both"/>
        <w:rPr>
          <w:sz w:val="26"/>
          <w:szCs w:val="26"/>
        </w:rPr>
      </w:pPr>
      <w:r>
        <w:rPr>
          <w:sz w:val="26"/>
          <w:szCs w:val="26"/>
        </w:rPr>
        <w:t xml:space="preserve">&gt;&gt; </w:t>
      </w:r>
      <w:r w:rsidR="00140B8C">
        <w:rPr>
          <w:sz w:val="26"/>
          <w:szCs w:val="26"/>
        </w:rPr>
        <w:t>Sau khi nhập thông tin các mục thành công:</w:t>
      </w:r>
    </w:p>
    <w:p w:rsidR="00140B8C" w:rsidRPr="00140B8C" w:rsidRDefault="00140B8C" w:rsidP="00140B8C">
      <w:pPr>
        <w:pStyle w:val="AAA"/>
        <w:ind w:left="360" w:firstLine="0"/>
        <w:jc w:val="both"/>
      </w:pPr>
      <w:r>
        <w:t xml:space="preserve">Nhấn </w:t>
      </w:r>
      <w:r w:rsidR="00F66A67">
        <w:rPr>
          <w:noProof/>
        </w:rPr>
        <w:drawing>
          <wp:inline distT="0" distB="0" distL="0" distR="0">
            <wp:extent cx="952500" cy="24765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952500" cy="247650"/>
                    </a:xfrm>
                    <a:prstGeom prst="rect">
                      <a:avLst/>
                    </a:prstGeom>
                    <a:noFill/>
                    <a:ln w="9525">
                      <a:noFill/>
                      <a:miter lim="800000"/>
                      <a:headEnd/>
                      <a:tailEnd/>
                    </a:ln>
                  </pic:spPr>
                </pic:pic>
              </a:graphicData>
            </a:graphic>
          </wp:inline>
        </w:drawing>
      </w:r>
      <w:r>
        <w:rPr>
          <w:noProof/>
        </w:rPr>
        <w:t xml:space="preserve"> để lưu hồ sơ</w:t>
      </w:r>
    </w:p>
    <w:p w:rsidR="00140B8C" w:rsidRPr="00140B8C" w:rsidRDefault="00140B8C" w:rsidP="00140B8C">
      <w:pPr>
        <w:pStyle w:val="AAA"/>
        <w:ind w:left="360" w:firstLine="0"/>
        <w:jc w:val="both"/>
      </w:pPr>
      <w:r>
        <w:rPr>
          <w:noProof/>
        </w:rPr>
        <w:t xml:space="preserve">Nhấn </w:t>
      </w:r>
      <w:r w:rsidR="00F66A67">
        <w:rPr>
          <w:noProof/>
        </w:rPr>
        <w:drawing>
          <wp:inline distT="0" distB="0" distL="0" distR="0">
            <wp:extent cx="981075" cy="247650"/>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981075" cy="247650"/>
                    </a:xfrm>
                    <a:prstGeom prst="rect">
                      <a:avLst/>
                    </a:prstGeom>
                    <a:noFill/>
                    <a:ln w="9525">
                      <a:noFill/>
                      <a:miter lim="800000"/>
                      <a:headEnd/>
                      <a:tailEnd/>
                    </a:ln>
                  </pic:spPr>
                </pic:pic>
              </a:graphicData>
            </a:graphic>
          </wp:inline>
        </w:drawing>
      </w:r>
      <w:r>
        <w:rPr>
          <w:noProof/>
        </w:rPr>
        <w:t xml:space="preserve"> để lưu hồ sơ, đồng thời gửi hồ sơ sang BCT</w:t>
      </w:r>
    </w:p>
    <w:p w:rsidR="00140B8C" w:rsidRPr="00140B8C" w:rsidRDefault="00140B8C" w:rsidP="00140B8C">
      <w:pPr>
        <w:pStyle w:val="AAA"/>
        <w:ind w:left="360" w:firstLine="0"/>
        <w:jc w:val="both"/>
      </w:pPr>
      <w:r>
        <w:rPr>
          <w:noProof/>
        </w:rPr>
        <w:t xml:space="preserve">Nhấn </w:t>
      </w:r>
      <w:r w:rsidR="00F66A67">
        <w:rPr>
          <w:noProof/>
        </w:rPr>
        <w:drawing>
          <wp:inline distT="0" distB="0" distL="0" distR="0">
            <wp:extent cx="981075" cy="247650"/>
            <wp:effectExtent l="1905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981075" cy="247650"/>
                    </a:xfrm>
                    <a:prstGeom prst="rect">
                      <a:avLst/>
                    </a:prstGeom>
                    <a:noFill/>
                    <a:ln w="9525">
                      <a:noFill/>
                      <a:miter lim="800000"/>
                      <a:headEnd/>
                      <a:tailEnd/>
                    </a:ln>
                  </pic:spPr>
                </pic:pic>
              </a:graphicData>
            </a:graphic>
          </wp:inline>
        </w:drawing>
      </w:r>
      <w:r>
        <w:rPr>
          <w:noProof/>
        </w:rPr>
        <w:t xml:space="preserve"> để hủy thao tác lưu</w:t>
      </w:r>
    </w:p>
    <w:p w:rsidR="003109C4" w:rsidRPr="0016152C" w:rsidRDefault="003109C4" w:rsidP="00832C23">
      <w:pPr>
        <w:pStyle w:val="Heading2"/>
        <w:ind w:left="540" w:hanging="540"/>
        <w:jc w:val="both"/>
      </w:pPr>
      <w:bookmarkStart w:id="181" w:name="_Toc477180433"/>
      <w:bookmarkStart w:id="182" w:name="_Toc477181218"/>
      <w:bookmarkStart w:id="183" w:name="_Toc477181726"/>
      <w:bookmarkStart w:id="184" w:name="_Toc477185449"/>
      <w:r w:rsidRPr="0016152C">
        <w:t>Sửa hồ sơ</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1B72D5" w:rsidRPr="0016152C" w:rsidRDefault="001B72D5" w:rsidP="00082B25">
      <w:pPr>
        <w:ind w:firstLine="360"/>
        <w:jc w:val="both"/>
        <w:rPr>
          <w:rFonts w:cs="Times New Roman"/>
          <w:sz w:val="26"/>
          <w:szCs w:val="26"/>
        </w:rPr>
      </w:pPr>
      <w:r w:rsidRPr="0016152C">
        <w:rPr>
          <w:rFonts w:cs="Times New Roman"/>
          <w:sz w:val="26"/>
          <w:szCs w:val="26"/>
        </w:rPr>
        <w:t>Chức năng này</w:t>
      </w:r>
      <w:r w:rsidR="00F07FC9" w:rsidRPr="0016152C">
        <w:rPr>
          <w:rFonts w:cs="Times New Roman"/>
          <w:sz w:val="26"/>
          <w:szCs w:val="26"/>
        </w:rPr>
        <w:t xml:space="preserve"> cho phép </w:t>
      </w:r>
      <w:r w:rsidR="00E64AFF">
        <w:rPr>
          <w:rFonts w:cs="Times New Roman"/>
          <w:sz w:val="26"/>
          <w:szCs w:val="26"/>
        </w:rPr>
        <w:t>DN</w:t>
      </w:r>
      <w:r w:rsidR="00F07FC9" w:rsidRPr="0016152C">
        <w:rPr>
          <w:rFonts w:cs="Times New Roman"/>
          <w:sz w:val="26"/>
          <w:szCs w:val="26"/>
        </w:rPr>
        <w:t xml:space="preserve"> thực </w:t>
      </w:r>
      <w:r w:rsidR="00F37D64" w:rsidRPr="0016152C">
        <w:rPr>
          <w:rFonts w:cs="Times New Roman"/>
          <w:sz w:val="26"/>
          <w:szCs w:val="26"/>
        </w:rPr>
        <w:t xml:space="preserve">hiện sửa thông tin hồ sơ khi </w:t>
      </w:r>
      <w:r w:rsidR="002553DD">
        <w:rPr>
          <w:rFonts w:cs="Times New Roman"/>
          <w:sz w:val="26"/>
          <w:szCs w:val="26"/>
        </w:rPr>
        <w:t xml:space="preserve">hồ sơ </w:t>
      </w:r>
      <w:r w:rsidR="008C5DD2">
        <w:rPr>
          <w:rFonts w:cs="Times New Roman"/>
          <w:sz w:val="26"/>
          <w:szCs w:val="26"/>
        </w:rPr>
        <w:t xml:space="preserve">ở </w:t>
      </w:r>
      <w:r w:rsidR="00082B25">
        <w:rPr>
          <w:rFonts w:cs="Times New Roman"/>
          <w:sz w:val="26"/>
          <w:szCs w:val="26"/>
        </w:rPr>
        <w:t xml:space="preserve">trạng thái “Mới tạo”. </w:t>
      </w:r>
      <w:r w:rsidR="00877348">
        <w:rPr>
          <w:rFonts w:cs="Times New Roman"/>
          <w:sz w:val="26"/>
          <w:szCs w:val="26"/>
        </w:rPr>
        <w:t xml:space="preserve">DN có </w:t>
      </w:r>
      <w:r w:rsidR="001F49B8">
        <w:rPr>
          <w:rFonts w:cs="Times New Roman"/>
          <w:sz w:val="26"/>
          <w:szCs w:val="26"/>
        </w:rPr>
        <w:t xml:space="preserve">thể chủ động </w:t>
      </w:r>
      <w:r w:rsidR="00F37D64" w:rsidRPr="0016152C">
        <w:rPr>
          <w:rFonts w:cs="Times New Roman"/>
          <w:sz w:val="26"/>
          <w:szCs w:val="26"/>
        </w:rPr>
        <w:t>sửa thông tin hồ sơ</w:t>
      </w:r>
      <w:r w:rsidR="001F49B8">
        <w:rPr>
          <w:rFonts w:cs="Times New Roman"/>
          <w:sz w:val="26"/>
          <w:szCs w:val="26"/>
        </w:rPr>
        <w:t xml:space="preserve"> và gửi lại</w:t>
      </w:r>
      <w:r w:rsidR="007179D3">
        <w:rPr>
          <w:rFonts w:cs="Times New Roman"/>
          <w:sz w:val="26"/>
          <w:szCs w:val="26"/>
        </w:rPr>
        <w:t xml:space="preserve"> B</w:t>
      </w:r>
      <w:r w:rsidR="00082B25">
        <w:rPr>
          <w:rFonts w:cs="Times New Roman"/>
          <w:sz w:val="26"/>
          <w:szCs w:val="26"/>
        </w:rPr>
        <w:t>CT</w:t>
      </w:r>
      <w:r w:rsidR="00F37D64" w:rsidRPr="0016152C">
        <w:rPr>
          <w:rFonts w:cs="Times New Roman"/>
          <w:sz w:val="26"/>
          <w:szCs w:val="26"/>
        </w:rPr>
        <w:t xml:space="preserve">, </w:t>
      </w:r>
      <w:r w:rsidR="008859FF">
        <w:rPr>
          <w:rFonts w:cs="Times New Roman"/>
          <w:sz w:val="26"/>
          <w:szCs w:val="26"/>
        </w:rPr>
        <w:t>BCT</w:t>
      </w:r>
      <w:r w:rsidR="00F37D64" w:rsidRPr="0016152C">
        <w:rPr>
          <w:rFonts w:cs="Times New Roman"/>
          <w:sz w:val="26"/>
          <w:szCs w:val="26"/>
        </w:rPr>
        <w:t xml:space="preserve"> sẽ tiếp nhận hồ sơ </w:t>
      </w:r>
      <w:r w:rsidR="00B552B5">
        <w:rPr>
          <w:rFonts w:cs="Times New Roman"/>
          <w:sz w:val="26"/>
          <w:szCs w:val="26"/>
        </w:rPr>
        <w:t>cập nhật.</w:t>
      </w:r>
    </w:p>
    <w:p w:rsidR="009E1F6F" w:rsidRDefault="008A12C0" w:rsidP="00832C23">
      <w:pPr>
        <w:jc w:val="both"/>
        <w:rPr>
          <w:rFonts w:cs="Times New Roman"/>
          <w:sz w:val="26"/>
          <w:szCs w:val="26"/>
        </w:rPr>
      </w:pPr>
      <w:r w:rsidRPr="0016152C">
        <w:rPr>
          <w:rFonts w:cs="Times New Roman"/>
          <w:b/>
          <w:sz w:val="26"/>
          <w:szCs w:val="26"/>
          <w:u w:val="single"/>
        </w:rPr>
        <w:t>Bước 1:</w:t>
      </w:r>
      <w:r w:rsidRPr="0016152C">
        <w:rPr>
          <w:rFonts w:cs="Times New Roman"/>
          <w:b/>
          <w:sz w:val="26"/>
          <w:szCs w:val="26"/>
        </w:rPr>
        <w:t xml:space="preserve"> </w:t>
      </w:r>
      <w:r w:rsidR="006D1962" w:rsidRPr="0016152C">
        <w:rPr>
          <w:rFonts w:cs="Times New Roman"/>
          <w:sz w:val="26"/>
          <w:szCs w:val="26"/>
        </w:rPr>
        <w:t xml:space="preserve">Tại màn </w:t>
      </w:r>
      <w:r w:rsidR="00E12ADF">
        <w:rPr>
          <w:rFonts w:cs="Times New Roman"/>
          <w:sz w:val="26"/>
          <w:szCs w:val="26"/>
        </w:rPr>
        <w:t>hình Q</w:t>
      </w:r>
      <w:r w:rsidR="006D1962" w:rsidRPr="0016152C">
        <w:rPr>
          <w:rFonts w:cs="Times New Roman"/>
          <w:sz w:val="26"/>
          <w:szCs w:val="26"/>
        </w:rPr>
        <w:t>uản lý tìm kiếm hồ sơ, thực hiện tìm kiếm hồ sơ cần sửa đổi</w:t>
      </w:r>
      <w:r w:rsidR="00082B25">
        <w:rPr>
          <w:rFonts w:cs="Times New Roman"/>
          <w:sz w:val="26"/>
          <w:szCs w:val="26"/>
        </w:rPr>
        <w:t>:</w:t>
      </w:r>
    </w:p>
    <w:p w:rsidR="00A20BD1" w:rsidRPr="00A20BD1" w:rsidRDefault="00F66A67" w:rsidP="00832C23">
      <w:pPr>
        <w:jc w:val="both"/>
        <w:rPr>
          <w:rFonts w:cs="Times New Roman"/>
          <w:color w:val="FF0000"/>
          <w:sz w:val="26"/>
          <w:szCs w:val="26"/>
        </w:rPr>
      </w:pPr>
      <w:r>
        <w:rPr>
          <w:noProof/>
        </w:rPr>
        <w:drawing>
          <wp:inline distT="0" distB="0" distL="0" distR="0">
            <wp:extent cx="5934075" cy="1333500"/>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34075" cy="1333500"/>
                    </a:xfrm>
                    <a:prstGeom prst="rect">
                      <a:avLst/>
                    </a:prstGeom>
                    <a:noFill/>
                    <a:ln w="9525">
                      <a:noFill/>
                      <a:miter lim="800000"/>
                      <a:headEnd/>
                      <a:tailEnd/>
                    </a:ln>
                  </pic:spPr>
                </pic:pic>
              </a:graphicData>
            </a:graphic>
          </wp:inline>
        </w:drawing>
      </w:r>
    </w:p>
    <w:p w:rsidR="00FD69B8" w:rsidRDefault="00FD69B8" w:rsidP="00832C23">
      <w:pPr>
        <w:jc w:val="both"/>
        <w:rPr>
          <w:rFonts w:cs="Times New Roman"/>
          <w:sz w:val="26"/>
          <w:szCs w:val="26"/>
        </w:rPr>
      </w:pPr>
      <w:r w:rsidRPr="0016152C">
        <w:rPr>
          <w:rFonts w:cs="Times New Roman"/>
          <w:b/>
          <w:sz w:val="26"/>
          <w:szCs w:val="26"/>
          <w:u w:val="single"/>
        </w:rPr>
        <w:t>Bước 2:</w:t>
      </w:r>
      <w:r w:rsidR="00252FA1" w:rsidRPr="0016152C">
        <w:rPr>
          <w:rFonts w:cs="Times New Roman"/>
          <w:sz w:val="26"/>
          <w:szCs w:val="26"/>
        </w:rPr>
        <w:t xml:space="preserve"> Nhấn vào nút</w:t>
      </w:r>
      <w:r w:rsidR="00F66A67">
        <w:rPr>
          <w:rFonts w:cs="Times New Roman"/>
          <w:noProof/>
          <w:sz w:val="26"/>
          <w:szCs w:val="26"/>
        </w:rPr>
        <w:drawing>
          <wp:inline distT="0" distB="0" distL="0" distR="0">
            <wp:extent cx="304800" cy="209550"/>
            <wp:effectExtent l="19050" t="0" r="0" b="0"/>
            <wp:docPr id="24" name="Picture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
                    <pic:cNvPicPr>
                      <a:picLocks noChangeAspect="1" noChangeArrowheads="1"/>
                    </pic:cNvPicPr>
                  </pic:nvPicPr>
                  <pic:blipFill>
                    <a:blip r:embed="rId28" cstate="print"/>
                    <a:srcRect l="88467" t="87292" r="9099" b="7068"/>
                    <a:stretch>
                      <a:fillRect/>
                    </a:stretch>
                  </pic:blipFill>
                  <pic:spPr bwMode="auto">
                    <a:xfrm>
                      <a:off x="0" y="0"/>
                      <a:ext cx="304800" cy="209550"/>
                    </a:xfrm>
                    <a:prstGeom prst="rect">
                      <a:avLst/>
                    </a:prstGeom>
                    <a:noFill/>
                    <a:ln w="9525">
                      <a:noFill/>
                      <a:miter lim="800000"/>
                      <a:headEnd/>
                      <a:tailEnd/>
                    </a:ln>
                  </pic:spPr>
                </pic:pic>
              </a:graphicData>
            </a:graphic>
          </wp:inline>
        </w:drawing>
      </w:r>
      <w:r w:rsidRPr="0016152C">
        <w:rPr>
          <w:rFonts w:cs="Times New Roman"/>
          <w:sz w:val="26"/>
          <w:szCs w:val="26"/>
        </w:rPr>
        <w:t>, hệ thống hiển thị màn hình thông tin sửa:</w:t>
      </w:r>
    </w:p>
    <w:p w:rsidR="005E1D5F" w:rsidRPr="00CC37B3" w:rsidRDefault="00F66A67" w:rsidP="008A12C0">
      <w:pPr>
        <w:rPr>
          <w:rFonts w:cs="Times New Roman"/>
          <w:color w:val="FF0000"/>
          <w:sz w:val="26"/>
          <w:szCs w:val="26"/>
        </w:rPr>
      </w:pPr>
      <w:r>
        <w:rPr>
          <w:noProof/>
        </w:rPr>
        <w:lastRenderedPageBreak/>
        <w:drawing>
          <wp:inline distT="0" distB="0" distL="0" distR="0">
            <wp:extent cx="5943600" cy="449580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43600" cy="4495800"/>
                    </a:xfrm>
                    <a:prstGeom prst="rect">
                      <a:avLst/>
                    </a:prstGeom>
                    <a:noFill/>
                    <a:ln w="9525">
                      <a:noFill/>
                      <a:miter lim="800000"/>
                      <a:headEnd/>
                      <a:tailEnd/>
                    </a:ln>
                  </pic:spPr>
                </pic:pic>
              </a:graphicData>
            </a:graphic>
          </wp:inline>
        </w:drawing>
      </w:r>
    </w:p>
    <w:p w:rsidR="005A33B5" w:rsidRPr="0016152C" w:rsidRDefault="005A33B5" w:rsidP="00832C23">
      <w:pPr>
        <w:jc w:val="both"/>
        <w:rPr>
          <w:rFonts w:cs="Times New Roman"/>
          <w:sz w:val="26"/>
          <w:szCs w:val="26"/>
        </w:rPr>
      </w:pPr>
      <w:r w:rsidRPr="0016152C">
        <w:rPr>
          <w:rFonts w:cs="Times New Roman"/>
          <w:b/>
          <w:sz w:val="26"/>
          <w:szCs w:val="26"/>
          <w:u w:val="single"/>
        </w:rPr>
        <w:t>Bước 3:</w:t>
      </w:r>
      <w:r w:rsidRPr="0016152C">
        <w:rPr>
          <w:rFonts w:cs="Times New Roman"/>
          <w:sz w:val="26"/>
          <w:szCs w:val="26"/>
        </w:rPr>
        <w:t xml:space="preserve"> </w:t>
      </w:r>
      <w:r w:rsidR="00DD3332">
        <w:rPr>
          <w:rFonts w:cs="Times New Roman"/>
          <w:sz w:val="26"/>
          <w:szCs w:val="26"/>
        </w:rPr>
        <w:t>DN sửa thông tin hồ sơ. S</w:t>
      </w:r>
      <w:r w:rsidR="002D6BF1" w:rsidRPr="0016152C">
        <w:rPr>
          <w:rFonts w:cs="Times New Roman"/>
          <w:sz w:val="26"/>
          <w:szCs w:val="26"/>
        </w:rPr>
        <w:t>au khi hoàn tất</w:t>
      </w:r>
      <w:r w:rsidR="00AB01D1" w:rsidRPr="0016152C">
        <w:rPr>
          <w:rFonts w:cs="Times New Roman"/>
          <w:sz w:val="26"/>
          <w:szCs w:val="26"/>
        </w:rPr>
        <w:t xml:space="preserve"> sửa</w:t>
      </w:r>
      <w:r w:rsidRPr="0016152C">
        <w:rPr>
          <w:rFonts w:cs="Times New Roman"/>
          <w:sz w:val="26"/>
          <w:szCs w:val="26"/>
        </w:rPr>
        <w:t xml:space="preserve">, </w:t>
      </w:r>
      <w:r w:rsidR="00FE3D88">
        <w:rPr>
          <w:rFonts w:cs="Times New Roman"/>
          <w:sz w:val="26"/>
          <w:szCs w:val="26"/>
        </w:rPr>
        <w:t>DN</w:t>
      </w:r>
      <w:r w:rsidR="00AB01D1" w:rsidRPr="0016152C">
        <w:rPr>
          <w:rFonts w:cs="Times New Roman"/>
          <w:sz w:val="26"/>
          <w:szCs w:val="26"/>
        </w:rPr>
        <w:t xml:space="preserve"> nhấn vào nút </w:t>
      </w:r>
      <w:r w:rsidR="00F66A67">
        <w:rPr>
          <w:noProof/>
        </w:rPr>
        <w:drawing>
          <wp:inline distT="0" distB="0" distL="0" distR="0">
            <wp:extent cx="952500" cy="24765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952500" cy="247650"/>
                    </a:xfrm>
                    <a:prstGeom prst="rect">
                      <a:avLst/>
                    </a:prstGeom>
                    <a:noFill/>
                    <a:ln w="9525">
                      <a:noFill/>
                      <a:miter lim="800000"/>
                      <a:headEnd/>
                      <a:tailEnd/>
                    </a:ln>
                  </pic:spPr>
                </pic:pic>
              </a:graphicData>
            </a:graphic>
          </wp:inline>
        </w:drawing>
      </w:r>
      <w:r w:rsidR="00AB01D1" w:rsidRPr="0016152C">
        <w:rPr>
          <w:rFonts w:cs="Times New Roman"/>
          <w:sz w:val="26"/>
          <w:szCs w:val="26"/>
        </w:rPr>
        <w:t xml:space="preserve"> để lưu lại thông </w:t>
      </w:r>
      <w:r w:rsidR="00FE3D88">
        <w:rPr>
          <w:rFonts w:cs="Times New Roman"/>
          <w:sz w:val="26"/>
          <w:szCs w:val="26"/>
        </w:rPr>
        <w:t xml:space="preserve">tin </w:t>
      </w:r>
      <w:r w:rsidR="00082B25">
        <w:rPr>
          <w:rFonts w:cs="Times New Roman"/>
          <w:sz w:val="26"/>
          <w:szCs w:val="26"/>
        </w:rPr>
        <w:t>hồ sơ sửa</w:t>
      </w:r>
      <w:r w:rsidR="007179D3">
        <w:rPr>
          <w:rFonts w:cs="Times New Roman"/>
          <w:sz w:val="26"/>
          <w:szCs w:val="26"/>
        </w:rPr>
        <w:t xml:space="preserve"> &gt;&gt; h</w:t>
      </w:r>
      <w:r w:rsidRPr="0016152C">
        <w:rPr>
          <w:rFonts w:cs="Times New Roman"/>
          <w:sz w:val="26"/>
          <w:szCs w:val="26"/>
        </w:rPr>
        <w:t xml:space="preserve">ệ thống hiển thị màn hình cho </w:t>
      </w:r>
      <w:r w:rsidR="00AA18F9">
        <w:rPr>
          <w:rFonts w:cs="Times New Roman"/>
          <w:sz w:val="26"/>
          <w:szCs w:val="26"/>
        </w:rPr>
        <w:t>DN</w:t>
      </w:r>
      <w:r w:rsidRPr="0016152C">
        <w:rPr>
          <w:rFonts w:cs="Times New Roman"/>
          <w:sz w:val="26"/>
          <w:szCs w:val="26"/>
        </w:rPr>
        <w:t xml:space="preserve"> xác nhận sửa thông tin. Click OK</w:t>
      </w:r>
    </w:p>
    <w:p w:rsidR="005A33B5" w:rsidRPr="00713E0A" w:rsidRDefault="00F66A67" w:rsidP="005A33B5">
      <w:pPr>
        <w:rPr>
          <w:rFonts w:cs="Times New Roman"/>
          <w:color w:val="FF0000"/>
          <w:sz w:val="26"/>
          <w:szCs w:val="26"/>
        </w:rPr>
      </w:pPr>
      <w:r>
        <w:rPr>
          <w:noProof/>
        </w:rPr>
        <w:drawing>
          <wp:inline distT="0" distB="0" distL="0" distR="0">
            <wp:extent cx="2590800" cy="139065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590800" cy="1390650"/>
                    </a:xfrm>
                    <a:prstGeom prst="rect">
                      <a:avLst/>
                    </a:prstGeom>
                    <a:noFill/>
                    <a:ln w="9525">
                      <a:noFill/>
                      <a:miter lim="800000"/>
                      <a:headEnd/>
                      <a:tailEnd/>
                    </a:ln>
                  </pic:spPr>
                </pic:pic>
              </a:graphicData>
            </a:graphic>
          </wp:inline>
        </w:drawing>
      </w:r>
    </w:p>
    <w:p w:rsidR="009E7963" w:rsidRDefault="007179D3" w:rsidP="00A74EC8">
      <w:pPr>
        <w:jc w:val="both"/>
        <w:rPr>
          <w:rFonts w:cs="Times New Roman"/>
          <w:sz w:val="26"/>
          <w:szCs w:val="26"/>
        </w:rPr>
      </w:pPr>
      <w:r>
        <w:rPr>
          <w:rFonts w:cs="Times New Roman"/>
          <w:sz w:val="26"/>
          <w:szCs w:val="26"/>
        </w:rPr>
        <w:t xml:space="preserve">&gt;&gt; </w:t>
      </w:r>
      <w:r w:rsidR="00A74EC8">
        <w:rPr>
          <w:rFonts w:cs="Times New Roman"/>
          <w:sz w:val="26"/>
          <w:szCs w:val="26"/>
        </w:rPr>
        <w:t xml:space="preserve">Hồ </w:t>
      </w:r>
      <w:r w:rsidR="00156C5D" w:rsidRPr="0016152C">
        <w:rPr>
          <w:rFonts w:cs="Times New Roman"/>
          <w:sz w:val="26"/>
          <w:szCs w:val="26"/>
        </w:rPr>
        <w:t>sơ sau khi sửa thông tin sẽ giữ nguyên tr</w:t>
      </w:r>
      <w:r w:rsidR="00EA6F5D" w:rsidRPr="0016152C">
        <w:rPr>
          <w:rFonts w:cs="Times New Roman"/>
          <w:sz w:val="26"/>
          <w:szCs w:val="26"/>
        </w:rPr>
        <w:t>ạng thái cũ</w:t>
      </w:r>
      <w:r w:rsidR="000469B4">
        <w:rPr>
          <w:rFonts w:cs="Times New Roman"/>
          <w:sz w:val="26"/>
          <w:szCs w:val="26"/>
        </w:rPr>
        <w:t xml:space="preserve"> “Mới tạo”</w:t>
      </w:r>
      <w:r w:rsidR="00EA6F5D" w:rsidRPr="0016152C">
        <w:rPr>
          <w:rFonts w:cs="Times New Roman"/>
          <w:sz w:val="26"/>
          <w:szCs w:val="26"/>
        </w:rPr>
        <w:t xml:space="preserve">, các thông tin </w:t>
      </w:r>
      <w:r w:rsidR="00FE3D88">
        <w:rPr>
          <w:rFonts w:cs="Times New Roman"/>
          <w:sz w:val="26"/>
          <w:szCs w:val="26"/>
        </w:rPr>
        <w:t>sửa được cập nhật</w:t>
      </w:r>
      <w:r w:rsidR="00A74EC8">
        <w:rPr>
          <w:rFonts w:cs="Times New Roman"/>
          <w:sz w:val="26"/>
          <w:szCs w:val="26"/>
        </w:rPr>
        <w:t>.</w:t>
      </w:r>
    </w:p>
    <w:p w:rsidR="005A33B5" w:rsidRPr="0016152C" w:rsidRDefault="00705299" w:rsidP="00832C23">
      <w:pPr>
        <w:pStyle w:val="Heading2"/>
        <w:ind w:left="540" w:hanging="540"/>
        <w:jc w:val="both"/>
      </w:pPr>
      <w:bookmarkStart w:id="185" w:name="_Toc448402963"/>
      <w:bookmarkStart w:id="186" w:name="_Toc464218278"/>
      <w:bookmarkStart w:id="187" w:name="_Toc464219795"/>
      <w:bookmarkStart w:id="188" w:name="_Toc464219932"/>
      <w:bookmarkStart w:id="189" w:name="_Toc464220311"/>
      <w:bookmarkStart w:id="190" w:name="_Toc470528960"/>
      <w:bookmarkStart w:id="191" w:name="_Toc470532891"/>
      <w:bookmarkStart w:id="192" w:name="_Toc470533624"/>
      <w:bookmarkStart w:id="193" w:name="_Toc470536213"/>
      <w:bookmarkStart w:id="194" w:name="_Toc470536238"/>
      <w:bookmarkStart w:id="195" w:name="_Toc477180434"/>
      <w:bookmarkStart w:id="196" w:name="_Toc477181219"/>
      <w:bookmarkStart w:id="197" w:name="_Toc477181727"/>
      <w:bookmarkStart w:id="198" w:name="_Toc477185450"/>
      <w:r w:rsidRPr="0016152C">
        <w:t>Gửi hồ sơ</w:t>
      </w:r>
      <w:bookmarkEnd w:id="185"/>
      <w:bookmarkEnd w:id="186"/>
      <w:bookmarkEnd w:id="187"/>
      <w:bookmarkEnd w:id="188"/>
      <w:bookmarkEnd w:id="189"/>
      <w:bookmarkEnd w:id="190"/>
      <w:bookmarkEnd w:id="191"/>
      <w:bookmarkEnd w:id="192"/>
      <w:bookmarkEnd w:id="193"/>
      <w:bookmarkEnd w:id="194"/>
      <w:bookmarkEnd w:id="195"/>
      <w:bookmarkEnd w:id="196"/>
      <w:bookmarkEnd w:id="197"/>
      <w:r w:rsidR="00E20596">
        <w:t xml:space="preserve"> sang BCT</w:t>
      </w:r>
      <w:bookmarkEnd w:id="198"/>
    </w:p>
    <w:p w:rsidR="001C1F40" w:rsidRDefault="00091572" w:rsidP="003A63DA">
      <w:pPr>
        <w:ind w:firstLine="360"/>
        <w:jc w:val="both"/>
        <w:rPr>
          <w:sz w:val="26"/>
          <w:szCs w:val="26"/>
        </w:rPr>
      </w:pPr>
      <w:r w:rsidRPr="0016152C">
        <w:rPr>
          <w:sz w:val="26"/>
          <w:szCs w:val="26"/>
        </w:rPr>
        <w:t xml:space="preserve">Chức năng cho phép </w:t>
      </w:r>
      <w:r w:rsidR="006005C2">
        <w:rPr>
          <w:sz w:val="26"/>
          <w:szCs w:val="26"/>
        </w:rPr>
        <w:t>DN</w:t>
      </w:r>
      <w:r w:rsidR="00706642" w:rsidRPr="0016152C">
        <w:rPr>
          <w:sz w:val="26"/>
          <w:szCs w:val="26"/>
        </w:rPr>
        <w:t xml:space="preserve"> thực hiện gửi hồ sơ. </w:t>
      </w:r>
      <w:r w:rsidR="00A35D64">
        <w:rPr>
          <w:sz w:val="26"/>
          <w:szCs w:val="26"/>
        </w:rPr>
        <w:t xml:space="preserve">Khi hệ thống bắt đầu chạy thật, </w:t>
      </w:r>
      <w:r w:rsidR="00F7108D">
        <w:rPr>
          <w:sz w:val="26"/>
          <w:szCs w:val="26"/>
        </w:rPr>
        <w:t>D</w:t>
      </w:r>
      <w:r w:rsidR="006005C2">
        <w:rPr>
          <w:sz w:val="26"/>
          <w:szCs w:val="26"/>
        </w:rPr>
        <w:t>N</w:t>
      </w:r>
      <w:r w:rsidR="00127501">
        <w:rPr>
          <w:sz w:val="26"/>
          <w:szCs w:val="26"/>
        </w:rPr>
        <w:t xml:space="preserve"> </w:t>
      </w:r>
      <w:r w:rsidR="006005C2">
        <w:rPr>
          <w:sz w:val="26"/>
          <w:szCs w:val="26"/>
        </w:rPr>
        <w:t xml:space="preserve">gửi hồ sơ </w:t>
      </w:r>
      <w:r w:rsidR="00A35D64">
        <w:rPr>
          <w:sz w:val="26"/>
          <w:szCs w:val="26"/>
        </w:rPr>
        <w:t>bắt buộc phải sử dụng chữ ký số</w:t>
      </w:r>
      <w:r w:rsidR="00F7108D">
        <w:rPr>
          <w:sz w:val="26"/>
          <w:szCs w:val="26"/>
        </w:rPr>
        <w:t>.</w:t>
      </w:r>
      <w:r w:rsidR="00CB4A8C">
        <w:rPr>
          <w:sz w:val="26"/>
          <w:szCs w:val="26"/>
        </w:rPr>
        <w:t xml:space="preserve"> Chữ ký số </w:t>
      </w:r>
      <w:r w:rsidR="006005C2">
        <w:rPr>
          <w:sz w:val="26"/>
          <w:szCs w:val="26"/>
        </w:rPr>
        <w:t xml:space="preserve">DN </w:t>
      </w:r>
      <w:r w:rsidR="00CB4A8C">
        <w:rPr>
          <w:sz w:val="26"/>
          <w:szCs w:val="26"/>
        </w:rPr>
        <w:t xml:space="preserve">mua tại các cửa hàng </w:t>
      </w:r>
      <w:r w:rsidR="00CB4A8C">
        <w:rPr>
          <w:sz w:val="26"/>
          <w:szCs w:val="26"/>
        </w:rPr>
        <w:lastRenderedPageBreak/>
        <w:t>Viettel, FPT, Thái sơn, BKAV, VNPT,..... Sau đó t</w:t>
      </w:r>
      <w:r w:rsidR="006005C2">
        <w:rPr>
          <w:sz w:val="26"/>
          <w:szCs w:val="26"/>
        </w:rPr>
        <w:t>hực hiện đăng ký chữ ký số với Hải quan, c</w:t>
      </w:r>
      <w:r w:rsidR="00CB4A8C">
        <w:rPr>
          <w:sz w:val="26"/>
          <w:szCs w:val="26"/>
        </w:rPr>
        <w:t xml:space="preserve">hi tiết </w:t>
      </w:r>
      <w:r w:rsidR="006005C2">
        <w:rPr>
          <w:sz w:val="26"/>
          <w:szCs w:val="26"/>
        </w:rPr>
        <w:t>DN</w:t>
      </w:r>
      <w:r w:rsidR="00CB4A8C">
        <w:rPr>
          <w:sz w:val="26"/>
          <w:szCs w:val="26"/>
        </w:rPr>
        <w:t xml:space="preserve"> tải hướng dẫn đăng ký sử dụng chữ ký số trên trang chủ</w:t>
      </w:r>
      <w:r w:rsidR="006005C2">
        <w:rPr>
          <w:sz w:val="26"/>
          <w:szCs w:val="26"/>
        </w:rPr>
        <w:t>.</w:t>
      </w:r>
    </w:p>
    <w:p w:rsidR="00CB4A8C" w:rsidRDefault="00F66A67" w:rsidP="00A35D64">
      <w:pPr>
        <w:pStyle w:val="NormalIndent"/>
      </w:pPr>
      <w:r>
        <w:rPr>
          <w:noProof/>
          <w:lang w:val="en-US"/>
        </w:rPr>
        <w:drawing>
          <wp:inline distT="0" distB="0" distL="0" distR="0">
            <wp:extent cx="5562600" cy="2152650"/>
            <wp:effectExtent l="19050" t="0" r="0" b="0"/>
            <wp:docPr id="28" name="Picture 28" descr="SNAGHTMLab35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AGHTMLab35a6"/>
                    <pic:cNvPicPr>
                      <a:picLocks noChangeAspect="1" noChangeArrowheads="1"/>
                    </pic:cNvPicPr>
                  </pic:nvPicPr>
                  <pic:blipFill>
                    <a:blip r:embed="rId31" cstate="print"/>
                    <a:srcRect/>
                    <a:stretch>
                      <a:fillRect/>
                    </a:stretch>
                  </pic:blipFill>
                  <pic:spPr bwMode="auto">
                    <a:xfrm>
                      <a:off x="0" y="0"/>
                      <a:ext cx="5562600" cy="2152650"/>
                    </a:xfrm>
                    <a:prstGeom prst="rect">
                      <a:avLst/>
                    </a:prstGeom>
                    <a:noFill/>
                    <a:ln w="9525">
                      <a:noFill/>
                      <a:miter lim="800000"/>
                      <a:headEnd/>
                      <a:tailEnd/>
                    </a:ln>
                  </pic:spPr>
                </pic:pic>
              </a:graphicData>
            </a:graphic>
          </wp:inline>
        </w:drawing>
      </w:r>
    </w:p>
    <w:p w:rsidR="00A35D64" w:rsidRPr="00A35D64" w:rsidRDefault="00A35D64" w:rsidP="00A35D64">
      <w:pPr>
        <w:pStyle w:val="NormalIndent"/>
      </w:pPr>
      <w:r w:rsidRPr="00C135F8">
        <w:rPr>
          <w:b/>
          <w:u w:val="single"/>
        </w:rPr>
        <w:t>Lưu ý:</w:t>
      </w:r>
      <w:r w:rsidRPr="00A35D64">
        <w:t xml:space="preserve"> Hệ thống thử nghiệm không bắt buộc sử dụng chữ ký số nên khi gửi hồ sơ, DN nhấn chọn “Không” ký số.</w:t>
      </w:r>
    </w:p>
    <w:p w:rsidR="006005C2" w:rsidRPr="00100152" w:rsidRDefault="006005C2" w:rsidP="00100152">
      <w:pPr>
        <w:pStyle w:val="Heading3"/>
        <w:ind w:left="360" w:hanging="360"/>
        <w:rPr>
          <w:sz w:val="26"/>
          <w:szCs w:val="26"/>
        </w:rPr>
      </w:pPr>
      <w:bookmarkStart w:id="199" w:name="_Toc464218279"/>
      <w:bookmarkStart w:id="200" w:name="_Toc464219796"/>
      <w:bookmarkStart w:id="201" w:name="_Toc464219933"/>
      <w:bookmarkStart w:id="202" w:name="_Toc464220312"/>
      <w:bookmarkStart w:id="203" w:name="_Toc470528961"/>
      <w:bookmarkStart w:id="204" w:name="_Toc470532892"/>
      <w:bookmarkStart w:id="205" w:name="_Toc470533625"/>
      <w:bookmarkStart w:id="206" w:name="_Toc470536214"/>
      <w:bookmarkStart w:id="207" w:name="_Toc470536239"/>
      <w:bookmarkStart w:id="208" w:name="_Toc477180435"/>
      <w:bookmarkStart w:id="209" w:name="_Toc477181220"/>
      <w:bookmarkStart w:id="210" w:name="_Toc477181728"/>
      <w:bookmarkStart w:id="211" w:name="_Toc477185451"/>
      <w:r w:rsidRPr="00100152">
        <w:rPr>
          <w:sz w:val="26"/>
          <w:szCs w:val="26"/>
        </w:rPr>
        <w:t>Gửi hồ sơ không sử dụng chữ ký số</w:t>
      </w:r>
      <w:bookmarkEnd w:id="199"/>
      <w:bookmarkEnd w:id="200"/>
      <w:bookmarkEnd w:id="201"/>
      <w:bookmarkEnd w:id="202"/>
      <w:bookmarkEnd w:id="203"/>
      <w:bookmarkEnd w:id="204"/>
      <w:bookmarkEnd w:id="205"/>
      <w:bookmarkEnd w:id="206"/>
      <w:bookmarkEnd w:id="207"/>
      <w:bookmarkEnd w:id="208"/>
      <w:bookmarkEnd w:id="209"/>
      <w:bookmarkEnd w:id="210"/>
      <w:bookmarkEnd w:id="211"/>
    </w:p>
    <w:p w:rsidR="00316F74" w:rsidRDefault="00316F74" w:rsidP="00832C23">
      <w:pPr>
        <w:jc w:val="both"/>
        <w:rPr>
          <w:noProof/>
          <w:sz w:val="26"/>
          <w:szCs w:val="26"/>
        </w:rPr>
      </w:pPr>
      <w:r w:rsidRPr="0016152C">
        <w:rPr>
          <w:rFonts w:cs="Times New Roman"/>
          <w:b/>
          <w:sz w:val="26"/>
          <w:szCs w:val="26"/>
          <w:u w:val="single"/>
          <w:lang w:val="nl-NL"/>
        </w:rPr>
        <w:t>Bước 1:</w:t>
      </w:r>
      <w:r w:rsidRPr="0016152C">
        <w:rPr>
          <w:rFonts w:cs="Times New Roman"/>
          <w:b/>
          <w:sz w:val="26"/>
          <w:szCs w:val="26"/>
          <w:lang w:val="nl-NL"/>
        </w:rPr>
        <w:t xml:space="preserve"> </w:t>
      </w:r>
      <w:r w:rsidRPr="0016152C">
        <w:rPr>
          <w:rFonts w:cs="Times New Roman"/>
          <w:sz w:val="26"/>
          <w:szCs w:val="26"/>
          <w:lang w:val="nl-NL"/>
        </w:rPr>
        <w:t xml:space="preserve">Tại màn hình </w:t>
      </w:r>
      <w:r w:rsidR="00024AAB">
        <w:rPr>
          <w:rFonts w:cs="Times New Roman"/>
          <w:sz w:val="26"/>
          <w:szCs w:val="26"/>
          <w:lang w:val="nl-NL"/>
        </w:rPr>
        <w:t xml:space="preserve">Thêm mới hồ sơ, nhấn nút </w:t>
      </w:r>
      <w:r w:rsidRPr="0016152C">
        <w:rPr>
          <w:rFonts w:cs="Times New Roman"/>
          <w:sz w:val="26"/>
          <w:szCs w:val="26"/>
          <w:lang w:val="nl-NL"/>
        </w:rPr>
        <w:t xml:space="preserve"> </w:t>
      </w:r>
      <w:r w:rsidR="00F66A67">
        <w:rPr>
          <w:noProof/>
        </w:rPr>
        <w:drawing>
          <wp:inline distT="0" distB="0" distL="0" distR="0">
            <wp:extent cx="981075" cy="247650"/>
            <wp:effectExtent l="1905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981075" cy="247650"/>
                    </a:xfrm>
                    <a:prstGeom prst="rect">
                      <a:avLst/>
                    </a:prstGeom>
                    <a:noFill/>
                    <a:ln w="9525">
                      <a:noFill/>
                      <a:miter lim="800000"/>
                      <a:headEnd/>
                      <a:tailEnd/>
                    </a:ln>
                  </pic:spPr>
                </pic:pic>
              </a:graphicData>
            </a:graphic>
          </wp:inline>
        </w:drawing>
      </w:r>
      <w:r w:rsidR="00024AAB">
        <w:rPr>
          <w:noProof/>
        </w:rPr>
        <w:t xml:space="preserve"> </w:t>
      </w:r>
      <w:r w:rsidR="00024AAB" w:rsidRPr="00024AAB">
        <w:rPr>
          <w:noProof/>
          <w:sz w:val="26"/>
          <w:szCs w:val="26"/>
        </w:rPr>
        <w:t>để thực hiện lưu hồ sơ, đồng thời gửi hồ sơ đến BCT</w:t>
      </w:r>
      <w:r w:rsidR="00024AAB">
        <w:rPr>
          <w:noProof/>
          <w:sz w:val="26"/>
          <w:szCs w:val="26"/>
        </w:rPr>
        <w:t xml:space="preserve"> &gt;&gt; mở ra popup xác nhận:</w:t>
      </w:r>
    </w:p>
    <w:p w:rsidR="00024AAB" w:rsidRPr="0016152C" w:rsidRDefault="00F66A67" w:rsidP="00832C23">
      <w:pPr>
        <w:jc w:val="both"/>
        <w:rPr>
          <w:rFonts w:cs="Times New Roman"/>
          <w:sz w:val="26"/>
          <w:szCs w:val="26"/>
          <w:lang w:val="nl-NL"/>
        </w:rPr>
      </w:pPr>
      <w:r>
        <w:rPr>
          <w:noProof/>
        </w:rPr>
        <w:drawing>
          <wp:inline distT="0" distB="0" distL="0" distR="0">
            <wp:extent cx="2676525" cy="13811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676525" cy="1381125"/>
                    </a:xfrm>
                    <a:prstGeom prst="rect">
                      <a:avLst/>
                    </a:prstGeom>
                    <a:noFill/>
                    <a:ln w="9525">
                      <a:noFill/>
                      <a:miter lim="800000"/>
                      <a:headEnd/>
                      <a:tailEnd/>
                    </a:ln>
                  </pic:spPr>
                </pic:pic>
              </a:graphicData>
            </a:graphic>
          </wp:inline>
        </w:drawing>
      </w:r>
    </w:p>
    <w:p w:rsidR="00316F74" w:rsidRDefault="00316F74" w:rsidP="00832C23">
      <w:pPr>
        <w:jc w:val="both"/>
        <w:rPr>
          <w:rFonts w:cs="Times New Roman"/>
          <w:sz w:val="26"/>
          <w:szCs w:val="26"/>
        </w:rPr>
      </w:pPr>
      <w:r w:rsidRPr="0016152C">
        <w:rPr>
          <w:rFonts w:cs="Times New Roman"/>
          <w:b/>
          <w:sz w:val="26"/>
          <w:szCs w:val="26"/>
          <w:u w:val="single"/>
        </w:rPr>
        <w:t>Bước 2:</w:t>
      </w:r>
      <w:r w:rsidR="00024AAB">
        <w:rPr>
          <w:rFonts w:cs="Times New Roman"/>
          <w:sz w:val="26"/>
          <w:szCs w:val="26"/>
        </w:rPr>
        <w:t xml:space="preserve"> Nhấn “OK”</w:t>
      </w:r>
      <w:r w:rsidR="00D836AA">
        <w:rPr>
          <w:rFonts w:cs="Times New Roman"/>
          <w:sz w:val="26"/>
          <w:szCs w:val="26"/>
        </w:rPr>
        <w:t xml:space="preserve"> </w:t>
      </w:r>
      <w:r w:rsidR="00024AAB">
        <w:rPr>
          <w:rFonts w:cs="Times New Roman"/>
          <w:sz w:val="26"/>
          <w:szCs w:val="26"/>
        </w:rPr>
        <w:t>để xác nhận chức năng gửi hồ sơ &gt;&gt; mở ra popup xác nhận ký số:</w:t>
      </w:r>
    </w:p>
    <w:p w:rsidR="00024AAB" w:rsidRDefault="00F66A67" w:rsidP="00832C23">
      <w:pPr>
        <w:jc w:val="both"/>
        <w:rPr>
          <w:rFonts w:cs="Times New Roman"/>
          <w:sz w:val="26"/>
          <w:szCs w:val="26"/>
        </w:rPr>
      </w:pPr>
      <w:r>
        <w:rPr>
          <w:noProof/>
        </w:rPr>
        <w:drawing>
          <wp:inline distT="0" distB="0" distL="0" distR="0">
            <wp:extent cx="2943225" cy="1371600"/>
            <wp:effectExtent l="1905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943225" cy="1371600"/>
                    </a:xfrm>
                    <a:prstGeom prst="rect">
                      <a:avLst/>
                    </a:prstGeom>
                    <a:noFill/>
                    <a:ln w="9525">
                      <a:noFill/>
                      <a:miter lim="800000"/>
                      <a:headEnd/>
                      <a:tailEnd/>
                    </a:ln>
                  </pic:spPr>
                </pic:pic>
              </a:graphicData>
            </a:graphic>
          </wp:inline>
        </w:drawing>
      </w:r>
    </w:p>
    <w:p w:rsidR="00142F36" w:rsidRPr="0016152C" w:rsidRDefault="00024242" w:rsidP="00316F74">
      <w:pPr>
        <w:rPr>
          <w:rFonts w:cs="Times New Roman"/>
          <w:sz w:val="26"/>
          <w:szCs w:val="26"/>
        </w:rPr>
      </w:pPr>
      <w:r w:rsidRPr="00024242">
        <w:rPr>
          <w:rFonts w:cs="Times New Roman"/>
          <w:b/>
          <w:sz w:val="26"/>
          <w:szCs w:val="26"/>
          <w:u w:val="single"/>
        </w:rPr>
        <w:t>Bước 3:</w:t>
      </w:r>
      <w:r w:rsidR="006269AC">
        <w:rPr>
          <w:rFonts w:cs="Times New Roman"/>
          <w:sz w:val="26"/>
          <w:szCs w:val="26"/>
        </w:rPr>
        <w:t xml:space="preserve"> </w:t>
      </w:r>
      <w:r w:rsidR="00024AAB">
        <w:rPr>
          <w:rFonts w:cs="Times New Roman"/>
          <w:sz w:val="26"/>
          <w:szCs w:val="26"/>
        </w:rPr>
        <w:t>Nhấn nút “Hủy bỏ</w:t>
      </w:r>
      <w:r>
        <w:rPr>
          <w:rFonts w:cs="Times New Roman"/>
          <w:sz w:val="26"/>
          <w:szCs w:val="26"/>
        </w:rPr>
        <w:t xml:space="preserve">” để không thực hiện ký số gửi sang </w:t>
      </w:r>
      <w:r w:rsidR="008859FF">
        <w:rPr>
          <w:rFonts w:cs="Times New Roman"/>
          <w:sz w:val="26"/>
          <w:szCs w:val="26"/>
        </w:rPr>
        <w:t>BCT</w:t>
      </w:r>
    </w:p>
    <w:p w:rsidR="006129DC" w:rsidRPr="0016152C" w:rsidRDefault="000B1FD9" w:rsidP="00832C23">
      <w:pPr>
        <w:jc w:val="both"/>
        <w:rPr>
          <w:rFonts w:cs="Times New Roman"/>
          <w:sz w:val="26"/>
          <w:szCs w:val="26"/>
        </w:rPr>
      </w:pPr>
      <w:r>
        <w:rPr>
          <w:rFonts w:cs="Times New Roman"/>
          <w:sz w:val="26"/>
          <w:szCs w:val="26"/>
        </w:rPr>
        <w:t xml:space="preserve">&gt;&gt; </w:t>
      </w:r>
      <w:r w:rsidR="006129DC" w:rsidRPr="0016152C">
        <w:rPr>
          <w:rFonts w:cs="Times New Roman"/>
          <w:sz w:val="26"/>
          <w:szCs w:val="26"/>
        </w:rPr>
        <w:t xml:space="preserve">Sau khi gửi thành công hồ sơ </w:t>
      </w:r>
      <w:r>
        <w:rPr>
          <w:rFonts w:cs="Times New Roman"/>
          <w:sz w:val="26"/>
          <w:szCs w:val="26"/>
        </w:rPr>
        <w:t>chuyển trạng thái “Gửi mới hồ sơ xin cấp phép”</w:t>
      </w:r>
    </w:p>
    <w:p w:rsidR="00AD7211" w:rsidRDefault="00AD7211" w:rsidP="00100152">
      <w:pPr>
        <w:pStyle w:val="Heading3"/>
        <w:ind w:left="360" w:hanging="360"/>
        <w:rPr>
          <w:sz w:val="26"/>
          <w:szCs w:val="26"/>
        </w:rPr>
      </w:pPr>
      <w:bookmarkStart w:id="212" w:name="_Toc464218280"/>
      <w:bookmarkStart w:id="213" w:name="_Toc464219797"/>
      <w:bookmarkStart w:id="214" w:name="_Toc464219934"/>
      <w:bookmarkStart w:id="215" w:name="_Toc464220313"/>
      <w:bookmarkStart w:id="216" w:name="_Toc470528962"/>
      <w:bookmarkStart w:id="217" w:name="_Toc470532893"/>
      <w:bookmarkStart w:id="218" w:name="_Toc470533626"/>
      <w:bookmarkStart w:id="219" w:name="_Toc470536215"/>
      <w:bookmarkStart w:id="220" w:name="_Toc470536240"/>
      <w:bookmarkStart w:id="221" w:name="_Toc477180436"/>
      <w:bookmarkStart w:id="222" w:name="_Toc477181221"/>
      <w:bookmarkStart w:id="223" w:name="_Toc477181729"/>
      <w:bookmarkStart w:id="224" w:name="_Toc477185452"/>
      <w:r w:rsidRPr="00100152">
        <w:rPr>
          <w:sz w:val="26"/>
          <w:szCs w:val="26"/>
        </w:rPr>
        <w:lastRenderedPageBreak/>
        <w:t>Gửi hồ sơ sử dụng chữ ký số</w:t>
      </w:r>
      <w:bookmarkEnd w:id="212"/>
      <w:bookmarkEnd w:id="213"/>
      <w:bookmarkEnd w:id="214"/>
      <w:bookmarkEnd w:id="215"/>
      <w:bookmarkEnd w:id="216"/>
      <w:bookmarkEnd w:id="217"/>
      <w:bookmarkEnd w:id="218"/>
      <w:bookmarkEnd w:id="219"/>
      <w:bookmarkEnd w:id="220"/>
      <w:bookmarkEnd w:id="221"/>
      <w:bookmarkEnd w:id="222"/>
      <w:bookmarkEnd w:id="223"/>
      <w:bookmarkEnd w:id="224"/>
    </w:p>
    <w:p w:rsidR="00A67895" w:rsidRDefault="00A67895" w:rsidP="00A67895">
      <w:pPr>
        <w:jc w:val="both"/>
        <w:rPr>
          <w:noProof/>
          <w:sz w:val="26"/>
          <w:szCs w:val="26"/>
        </w:rPr>
      </w:pPr>
      <w:r w:rsidRPr="0016152C">
        <w:rPr>
          <w:rFonts w:cs="Times New Roman"/>
          <w:b/>
          <w:sz w:val="26"/>
          <w:szCs w:val="26"/>
          <w:u w:val="single"/>
          <w:lang w:val="nl-NL"/>
        </w:rPr>
        <w:t>Bước 1:</w:t>
      </w:r>
      <w:r w:rsidRPr="0016152C">
        <w:rPr>
          <w:rFonts w:cs="Times New Roman"/>
          <w:b/>
          <w:sz w:val="26"/>
          <w:szCs w:val="26"/>
          <w:lang w:val="nl-NL"/>
        </w:rPr>
        <w:t xml:space="preserve"> </w:t>
      </w:r>
      <w:r w:rsidRPr="0016152C">
        <w:rPr>
          <w:rFonts w:cs="Times New Roman"/>
          <w:sz w:val="26"/>
          <w:szCs w:val="26"/>
          <w:lang w:val="nl-NL"/>
        </w:rPr>
        <w:t xml:space="preserve">Tại màn hình </w:t>
      </w:r>
      <w:r>
        <w:rPr>
          <w:rFonts w:cs="Times New Roman"/>
          <w:sz w:val="26"/>
          <w:szCs w:val="26"/>
          <w:lang w:val="nl-NL"/>
        </w:rPr>
        <w:t xml:space="preserve">Thêm mới hồ sơ, nhấn nút </w:t>
      </w:r>
      <w:r w:rsidRPr="0016152C">
        <w:rPr>
          <w:rFonts w:cs="Times New Roman"/>
          <w:sz w:val="26"/>
          <w:szCs w:val="26"/>
          <w:lang w:val="nl-NL"/>
        </w:rPr>
        <w:t xml:space="preserve"> </w:t>
      </w:r>
      <w:r w:rsidR="00F66A67">
        <w:rPr>
          <w:noProof/>
        </w:rPr>
        <w:drawing>
          <wp:inline distT="0" distB="0" distL="0" distR="0">
            <wp:extent cx="981075" cy="247650"/>
            <wp:effectExtent l="19050" t="0" r="952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981075" cy="247650"/>
                    </a:xfrm>
                    <a:prstGeom prst="rect">
                      <a:avLst/>
                    </a:prstGeom>
                    <a:noFill/>
                    <a:ln w="9525">
                      <a:noFill/>
                      <a:miter lim="800000"/>
                      <a:headEnd/>
                      <a:tailEnd/>
                    </a:ln>
                  </pic:spPr>
                </pic:pic>
              </a:graphicData>
            </a:graphic>
          </wp:inline>
        </w:drawing>
      </w:r>
      <w:r>
        <w:rPr>
          <w:noProof/>
        </w:rPr>
        <w:t xml:space="preserve"> </w:t>
      </w:r>
      <w:r w:rsidRPr="00024AAB">
        <w:rPr>
          <w:noProof/>
          <w:sz w:val="26"/>
          <w:szCs w:val="26"/>
        </w:rPr>
        <w:t>để thực hiện lưu hồ sơ, đồng thời gửi hồ sơ đến BCT</w:t>
      </w:r>
      <w:r>
        <w:rPr>
          <w:noProof/>
          <w:sz w:val="26"/>
          <w:szCs w:val="26"/>
        </w:rPr>
        <w:t xml:space="preserve"> &gt;&gt; mở ra popup xác nhận:</w:t>
      </w:r>
    </w:p>
    <w:p w:rsidR="00A67895" w:rsidRPr="0016152C" w:rsidRDefault="00F66A67" w:rsidP="00A67895">
      <w:pPr>
        <w:jc w:val="both"/>
        <w:rPr>
          <w:rFonts w:cs="Times New Roman"/>
          <w:sz w:val="26"/>
          <w:szCs w:val="26"/>
          <w:lang w:val="nl-NL"/>
        </w:rPr>
      </w:pPr>
      <w:r>
        <w:rPr>
          <w:noProof/>
        </w:rPr>
        <w:drawing>
          <wp:inline distT="0" distB="0" distL="0" distR="0">
            <wp:extent cx="2676525" cy="1381125"/>
            <wp:effectExtent l="19050" t="0" r="952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676525" cy="1381125"/>
                    </a:xfrm>
                    <a:prstGeom prst="rect">
                      <a:avLst/>
                    </a:prstGeom>
                    <a:noFill/>
                    <a:ln w="9525">
                      <a:noFill/>
                      <a:miter lim="800000"/>
                      <a:headEnd/>
                      <a:tailEnd/>
                    </a:ln>
                  </pic:spPr>
                </pic:pic>
              </a:graphicData>
            </a:graphic>
          </wp:inline>
        </w:drawing>
      </w:r>
    </w:p>
    <w:p w:rsidR="00A67895" w:rsidRDefault="00A67895" w:rsidP="00A67895">
      <w:pPr>
        <w:jc w:val="both"/>
        <w:rPr>
          <w:rFonts w:cs="Times New Roman"/>
          <w:sz w:val="26"/>
          <w:szCs w:val="26"/>
        </w:rPr>
      </w:pPr>
      <w:r w:rsidRPr="0016152C">
        <w:rPr>
          <w:rFonts w:cs="Times New Roman"/>
          <w:b/>
          <w:sz w:val="26"/>
          <w:szCs w:val="26"/>
          <w:u w:val="single"/>
        </w:rPr>
        <w:t>Bước 2:</w:t>
      </w:r>
      <w:r>
        <w:rPr>
          <w:rFonts w:cs="Times New Roman"/>
          <w:sz w:val="26"/>
          <w:szCs w:val="26"/>
        </w:rPr>
        <w:t xml:space="preserve"> Nhấn “OK” để xác nhận chức năng gửi hồ sơ &gt;&gt; mở ra popup xác nhận ký số:</w:t>
      </w:r>
    </w:p>
    <w:p w:rsidR="00A67895" w:rsidRDefault="00F66A67" w:rsidP="00A67895">
      <w:pPr>
        <w:jc w:val="both"/>
        <w:rPr>
          <w:rFonts w:cs="Times New Roman"/>
          <w:sz w:val="26"/>
          <w:szCs w:val="26"/>
        </w:rPr>
      </w:pPr>
      <w:r>
        <w:rPr>
          <w:noProof/>
        </w:rPr>
        <w:drawing>
          <wp:inline distT="0" distB="0" distL="0" distR="0">
            <wp:extent cx="2943225" cy="1371600"/>
            <wp:effectExtent l="19050" t="0" r="952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943225" cy="1371600"/>
                    </a:xfrm>
                    <a:prstGeom prst="rect">
                      <a:avLst/>
                    </a:prstGeom>
                    <a:noFill/>
                    <a:ln w="9525">
                      <a:noFill/>
                      <a:miter lim="800000"/>
                      <a:headEnd/>
                      <a:tailEnd/>
                    </a:ln>
                  </pic:spPr>
                </pic:pic>
              </a:graphicData>
            </a:graphic>
          </wp:inline>
        </w:drawing>
      </w:r>
    </w:p>
    <w:p w:rsidR="00E60355" w:rsidRDefault="00316F74" w:rsidP="000A7A5A">
      <w:pPr>
        <w:jc w:val="both"/>
        <w:rPr>
          <w:rFonts w:cs="Times New Roman"/>
          <w:sz w:val="26"/>
          <w:szCs w:val="26"/>
        </w:rPr>
      </w:pPr>
      <w:r w:rsidRPr="0016152C">
        <w:rPr>
          <w:rFonts w:cs="Times New Roman"/>
          <w:b/>
          <w:sz w:val="26"/>
          <w:szCs w:val="26"/>
          <w:u w:val="single"/>
        </w:rPr>
        <w:t xml:space="preserve">Bước </w:t>
      </w:r>
      <w:r w:rsidR="00A67895">
        <w:rPr>
          <w:rFonts w:cs="Times New Roman"/>
          <w:b/>
          <w:sz w:val="26"/>
          <w:szCs w:val="26"/>
          <w:u w:val="single"/>
        </w:rPr>
        <w:t>3</w:t>
      </w:r>
      <w:r w:rsidRPr="0016152C">
        <w:rPr>
          <w:rFonts w:cs="Times New Roman"/>
          <w:b/>
          <w:sz w:val="26"/>
          <w:szCs w:val="26"/>
          <w:u w:val="single"/>
        </w:rPr>
        <w:t>:</w:t>
      </w:r>
      <w:r w:rsidRPr="0016152C">
        <w:rPr>
          <w:rFonts w:cs="Times New Roman"/>
          <w:sz w:val="26"/>
          <w:szCs w:val="26"/>
        </w:rPr>
        <w:t xml:space="preserve"> </w:t>
      </w:r>
      <w:r w:rsidR="00A67895">
        <w:rPr>
          <w:rFonts w:cs="Times New Roman"/>
          <w:sz w:val="26"/>
          <w:szCs w:val="26"/>
        </w:rPr>
        <w:t xml:space="preserve">Nhấn “OK” để xác nhận ký số &gt;&gt; </w:t>
      </w:r>
      <w:r w:rsidR="00A67895">
        <w:rPr>
          <w:rFonts w:cs="Times New Roman"/>
          <w:noProof/>
          <w:sz w:val="26"/>
          <w:szCs w:val="26"/>
        </w:rPr>
        <w:t>m</w:t>
      </w:r>
      <w:r w:rsidR="00E60355">
        <w:rPr>
          <w:rFonts w:cs="Times New Roman"/>
          <w:noProof/>
          <w:sz w:val="26"/>
          <w:szCs w:val="26"/>
        </w:rPr>
        <w:t>àn hình Security Warning hiển thị</w:t>
      </w:r>
      <w:r w:rsidR="00E60355">
        <w:rPr>
          <w:rFonts w:cs="Times New Roman"/>
          <w:sz w:val="26"/>
          <w:szCs w:val="26"/>
        </w:rPr>
        <w:t>:</w:t>
      </w:r>
    </w:p>
    <w:p w:rsidR="00E60355" w:rsidRDefault="00F66A67" w:rsidP="00E60355">
      <w:pPr>
        <w:rPr>
          <w:rFonts w:cs="Times New Roman"/>
          <w:sz w:val="26"/>
          <w:szCs w:val="26"/>
        </w:rPr>
      </w:pPr>
      <w:r>
        <w:rPr>
          <w:rFonts w:cs="Times New Roman"/>
          <w:noProof/>
          <w:sz w:val="26"/>
          <w:szCs w:val="26"/>
        </w:rPr>
        <w:drawing>
          <wp:inline distT="0" distB="0" distL="0" distR="0">
            <wp:extent cx="5276850" cy="3352800"/>
            <wp:effectExtent l="19050" t="0" r="0" b="0"/>
            <wp:docPr id="35" name="Picture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
                    <pic:cNvPicPr>
                      <a:picLocks noChangeAspect="1" noChangeArrowheads="1"/>
                    </pic:cNvPicPr>
                  </pic:nvPicPr>
                  <pic:blipFill>
                    <a:blip r:embed="rId34" cstate="print"/>
                    <a:srcRect/>
                    <a:stretch>
                      <a:fillRect/>
                    </a:stretch>
                  </pic:blipFill>
                  <pic:spPr bwMode="auto">
                    <a:xfrm>
                      <a:off x="0" y="0"/>
                      <a:ext cx="5276850" cy="3352800"/>
                    </a:xfrm>
                    <a:prstGeom prst="rect">
                      <a:avLst/>
                    </a:prstGeom>
                    <a:noFill/>
                    <a:ln w="9525">
                      <a:noFill/>
                      <a:miter lim="800000"/>
                      <a:headEnd/>
                      <a:tailEnd/>
                    </a:ln>
                  </pic:spPr>
                </pic:pic>
              </a:graphicData>
            </a:graphic>
          </wp:inline>
        </w:drawing>
      </w:r>
    </w:p>
    <w:p w:rsidR="00E60355" w:rsidRDefault="00E60355" w:rsidP="00E60355">
      <w:pPr>
        <w:pStyle w:val="ListParagraph"/>
        <w:ind w:left="0"/>
        <w:jc w:val="both"/>
        <w:rPr>
          <w:rFonts w:cs="Times New Roman"/>
          <w:sz w:val="26"/>
          <w:szCs w:val="26"/>
        </w:rPr>
      </w:pPr>
      <w:r w:rsidRPr="00B34DC1">
        <w:rPr>
          <w:rFonts w:cs="Times New Roman"/>
          <w:sz w:val="26"/>
          <w:szCs w:val="26"/>
        </w:rPr>
        <w:t xml:space="preserve">Chọn checkbox </w:t>
      </w:r>
      <w:r w:rsidR="00F66A67">
        <w:rPr>
          <w:rFonts w:cs="Times New Roman"/>
          <w:noProof/>
          <w:sz w:val="26"/>
          <w:szCs w:val="26"/>
        </w:rPr>
        <w:drawing>
          <wp:inline distT="0" distB="0" distL="0" distR="0">
            <wp:extent cx="2552700" cy="228600"/>
            <wp:effectExtent l="19050" t="0" r="0" b="0"/>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a:stretch>
                      <a:fillRect/>
                    </a:stretch>
                  </pic:blipFill>
                  <pic:spPr bwMode="auto">
                    <a:xfrm>
                      <a:off x="0" y="0"/>
                      <a:ext cx="2552700" cy="228600"/>
                    </a:xfrm>
                    <a:prstGeom prst="rect">
                      <a:avLst/>
                    </a:prstGeom>
                    <a:noFill/>
                    <a:ln w="9525">
                      <a:noFill/>
                      <a:miter lim="800000"/>
                      <a:headEnd/>
                      <a:tailEnd/>
                    </a:ln>
                  </pic:spPr>
                </pic:pic>
              </a:graphicData>
            </a:graphic>
          </wp:inline>
        </w:drawing>
      </w:r>
      <w:r w:rsidRPr="00B34DC1">
        <w:rPr>
          <w:rFonts w:cs="Times New Roman"/>
          <w:sz w:val="26"/>
          <w:szCs w:val="26"/>
        </w:rPr>
        <w:t>, nhấn Run để chạy ứng dụng</w:t>
      </w:r>
    </w:p>
    <w:p w:rsidR="00E60355" w:rsidRDefault="00F66A67" w:rsidP="00E60355">
      <w:pPr>
        <w:pStyle w:val="ListParagraph"/>
        <w:ind w:left="0"/>
        <w:jc w:val="both"/>
      </w:pPr>
      <w:r>
        <w:rPr>
          <w:noProof/>
        </w:rPr>
        <w:lastRenderedPageBreak/>
        <w:drawing>
          <wp:inline distT="0" distB="0" distL="0" distR="0">
            <wp:extent cx="5276850" cy="3352800"/>
            <wp:effectExtent l="19050" t="0" r="0" b="0"/>
            <wp:docPr id="37" name="Picture 37" descr="SNAGHTML309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NAGHTML3099b0"/>
                    <pic:cNvPicPr>
                      <a:picLocks noChangeAspect="1" noChangeArrowheads="1"/>
                    </pic:cNvPicPr>
                  </pic:nvPicPr>
                  <pic:blipFill>
                    <a:blip r:embed="rId36" cstate="print"/>
                    <a:srcRect/>
                    <a:stretch>
                      <a:fillRect/>
                    </a:stretch>
                  </pic:blipFill>
                  <pic:spPr bwMode="auto">
                    <a:xfrm>
                      <a:off x="0" y="0"/>
                      <a:ext cx="5276850" cy="3352800"/>
                    </a:xfrm>
                    <a:prstGeom prst="rect">
                      <a:avLst/>
                    </a:prstGeom>
                    <a:noFill/>
                    <a:ln w="9525">
                      <a:noFill/>
                      <a:miter lim="800000"/>
                      <a:headEnd/>
                      <a:tailEnd/>
                    </a:ln>
                  </pic:spPr>
                </pic:pic>
              </a:graphicData>
            </a:graphic>
          </wp:inline>
        </w:drawing>
      </w:r>
    </w:p>
    <w:p w:rsidR="00E60355" w:rsidRDefault="00E60355" w:rsidP="00E60355">
      <w:pPr>
        <w:pStyle w:val="ListParagraph"/>
        <w:ind w:left="0"/>
        <w:jc w:val="both"/>
        <w:rPr>
          <w:rFonts w:cs="Times New Roman"/>
          <w:i/>
          <w:sz w:val="26"/>
          <w:szCs w:val="26"/>
        </w:rPr>
      </w:pPr>
      <w:r w:rsidRPr="00B34DC1">
        <w:rPr>
          <w:rFonts w:cs="Times New Roman"/>
          <w:sz w:val="26"/>
          <w:szCs w:val="26"/>
          <w:u w:val="single"/>
        </w:rPr>
        <w:t>Lưu ý</w:t>
      </w:r>
      <w:r w:rsidRPr="00B34DC1">
        <w:rPr>
          <w:rFonts w:cs="Times New Roman"/>
          <w:sz w:val="26"/>
          <w:szCs w:val="26"/>
        </w:rPr>
        <w:t xml:space="preserve">: </w:t>
      </w:r>
      <w:r w:rsidRPr="00B34DC1">
        <w:rPr>
          <w:rFonts w:cs="Times New Roman"/>
          <w:i/>
          <w:sz w:val="26"/>
          <w:szCs w:val="26"/>
        </w:rPr>
        <w:t>Hệ thống có thể hỏi nhiều lần để xác thực, chọn checkbox và nhấn Run lần nữa nếu được hỏi</w:t>
      </w:r>
    </w:p>
    <w:p w:rsidR="00E60355" w:rsidRDefault="00E60355" w:rsidP="00E60355">
      <w:pPr>
        <w:pStyle w:val="ListParagraph"/>
        <w:ind w:left="0"/>
        <w:jc w:val="both"/>
        <w:rPr>
          <w:rFonts w:cs="Times New Roman"/>
          <w:sz w:val="26"/>
          <w:szCs w:val="26"/>
        </w:rPr>
      </w:pPr>
      <w:r>
        <w:rPr>
          <w:rFonts w:cs="Times New Roman"/>
          <w:sz w:val="26"/>
          <w:szCs w:val="26"/>
        </w:rPr>
        <w:t>D</w:t>
      </w:r>
      <w:r w:rsidR="00E64AFF">
        <w:rPr>
          <w:rFonts w:cs="Times New Roman"/>
          <w:sz w:val="26"/>
          <w:szCs w:val="26"/>
        </w:rPr>
        <w:t xml:space="preserve">N </w:t>
      </w:r>
      <w:r>
        <w:rPr>
          <w:rFonts w:cs="Times New Roman"/>
          <w:sz w:val="26"/>
          <w:szCs w:val="26"/>
        </w:rPr>
        <w:t>chọn chứng thư số (Trường hợp usb token có thể có nhiều chứng thư số)</w:t>
      </w:r>
    </w:p>
    <w:p w:rsidR="00E60355" w:rsidRDefault="00F66A67" w:rsidP="00E60355">
      <w:pPr>
        <w:pStyle w:val="ListParagraph"/>
        <w:ind w:left="0"/>
        <w:jc w:val="both"/>
      </w:pPr>
      <w:r>
        <w:rPr>
          <w:noProof/>
        </w:rPr>
        <w:drawing>
          <wp:inline distT="0" distB="0" distL="0" distR="0">
            <wp:extent cx="3810000" cy="1905000"/>
            <wp:effectExtent l="19050" t="0" r="0" b="0"/>
            <wp:docPr id="38" name="Picture 38" descr="SNAGHTML49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NAGHTML494653"/>
                    <pic:cNvPicPr>
                      <a:picLocks noChangeAspect="1" noChangeArrowheads="1"/>
                    </pic:cNvPicPr>
                  </pic:nvPicPr>
                  <pic:blipFill>
                    <a:blip r:embed="rId37"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E60355" w:rsidRPr="001A6DB2" w:rsidRDefault="00E60355" w:rsidP="00E60355">
      <w:pPr>
        <w:pStyle w:val="ListParagraph"/>
        <w:ind w:left="0"/>
        <w:jc w:val="both"/>
        <w:rPr>
          <w:sz w:val="26"/>
          <w:szCs w:val="26"/>
        </w:rPr>
      </w:pPr>
      <w:r w:rsidRPr="001A6DB2">
        <w:rPr>
          <w:sz w:val="26"/>
          <w:szCs w:val="26"/>
        </w:rPr>
        <w:t>D</w:t>
      </w:r>
      <w:r w:rsidR="00E64AFF">
        <w:rPr>
          <w:sz w:val="26"/>
          <w:szCs w:val="26"/>
        </w:rPr>
        <w:t>N</w:t>
      </w:r>
      <w:r w:rsidRPr="001A6DB2">
        <w:rPr>
          <w:sz w:val="26"/>
          <w:szCs w:val="26"/>
        </w:rPr>
        <w:t xml:space="preserve"> nhập mã pin vào ô User PIN cho chứng thư số đã chọn:</w:t>
      </w:r>
    </w:p>
    <w:p w:rsidR="00E60355" w:rsidRDefault="00F66A67" w:rsidP="00E60355">
      <w:pPr>
        <w:pStyle w:val="ListParagraph"/>
        <w:ind w:left="0"/>
        <w:jc w:val="both"/>
      </w:pPr>
      <w:r>
        <w:rPr>
          <w:noProof/>
        </w:rPr>
        <w:drawing>
          <wp:inline distT="0" distB="0" distL="0" distR="0">
            <wp:extent cx="3495675" cy="1752600"/>
            <wp:effectExtent l="19050" t="0" r="9525" b="0"/>
            <wp:docPr id="39" name="Picture 39" descr="SNAGHTML4ae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NAGHTML4ae5bd"/>
                    <pic:cNvPicPr>
                      <a:picLocks noChangeAspect="1" noChangeArrowheads="1"/>
                    </pic:cNvPicPr>
                  </pic:nvPicPr>
                  <pic:blipFill>
                    <a:blip r:embed="rId38" cstate="print"/>
                    <a:srcRect/>
                    <a:stretch>
                      <a:fillRect/>
                    </a:stretch>
                  </pic:blipFill>
                  <pic:spPr bwMode="auto">
                    <a:xfrm>
                      <a:off x="0" y="0"/>
                      <a:ext cx="3495675" cy="1752600"/>
                    </a:xfrm>
                    <a:prstGeom prst="rect">
                      <a:avLst/>
                    </a:prstGeom>
                    <a:noFill/>
                    <a:ln w="9525">
                      <a:noFill/>
                      <a:miter lim="800000"/>
                      <a:headEnd/>
                      <a:tailEnd/>
                    </a:ln>
                  </pic:spPr>
                </pic:pic>
              </a:graphicData>
            </a:graphic>
          </wp:inline>
        </w:drawing>
      </w:r>
    </w:p>
    <w:p w:rsidR="00E60355" w:rsidRPr="001A6DB2" w:rsidRDefault="00E60355" w:rsidP="00E60355">
      <w:pPr>
        <w:pStyle w:val="ListParagraph"/>
        <w:ind w:left="0"/>
        <w:jc w:val="both"/>
        <w:rPr>
          <w:sz w:val="26"/>
          <w:szCs w:val="26"/>
        </w:rPr>
      </w:pPr>
      <w:r w:rsidRPr="001A6DB2">
        <w:rPr>
          <w:sz w:val="26"/>
          <w:szCs w:val="26"/>
        </w:rPr>
        <w:t>Sau khi nhập mã PIN xong, nhấn nút Login.</w:t>
      </w:r>
    </w:p>
    <w:p w:rsidR="00E60355" w:rsidRPr="001A6DB2" w:rsidRDefault="00E60355" w:rsidP="00E60355">
      <w:pPr>
        <w:pStyle w:val="ListParagraph"/>
        <w:ind w:left="0"/>
        <w:jc w:val="both"/>
        <w:rPr>
          <w:sz w:val="26"/>
          <w:szCs w:val="26"/>
        </w:rPr>
      </w:pPr>
      <w:r w:rsidRPr="001A6DB2">
        <w:rPr>
          <w:sz w:val="26"/>
          <w:szCs w:val="26"/>
        </w:rPr>
        <w:lastRenderedPageBreak/>
        <w:t>Trường hợp nhập sai mã PIN, hệ thống đưa ra thông báo: (D</w:t>
      </w:r>
      <w:r w:rsidR="00E64AFF">
        <w:rPr>
          <w:sz w:val="26"/>
          <w:szCs w:val="26"/>
        </w:rPr>
        <w:t xml:space="preserve">N </w:t>
      </w:r>
      <w:r w:rsidRPr="001A6DB2">
        <w:rPr>
          <w:sz w:val="26"/>
          <w:szCs w:val="26"/>
        </w:rPr>
        <w:t>nhập lại mã PIN đúng)</w:t>
      </w:r>
    </w:p>
    <w:p w:rsidR="00E60355" w:rsidRDefault="00F66A67" w:rsidP="00E60355">
      <w:pPr>
        <w:pStyle w:val="ListParagraph"/>
        <w:ind w:left="0"/>
        <w:jc w:val="both"/>
      </w:pPr>
      <w:r>
        <w:rPr>
          <w:noProof/>
        </w:rPr>
        <w:drawing>
          <wp:inline distT="0" distB="0" distL="0" distR="0">
            <wp:extent cx="2705100" cy="1533525"/>
            <wp:effectExtent l="19050" t="0" r="0" b="0"/>
            <wp:docPr id="40" name="Picture 40" descr="SNAGHTML4cd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NAGHTML4cd653"/>
                    <pic:cNvPicPr>
                      <a:picLocks noChangeAspect="1" noChangeArrowheads="1"/>
                    </pic:cNvPicPr>
                  </pic:nvPicPr>
                  <pic:blipFill>
                    <a:blip r:embed="rId39" cstate="print"/>
                    <a:srcRect/>
                    <a:stretch>
                      <a:fillRect/>
                    </a:stretch>
                  </pic:blipFill>
                  <pic:spPr bwMode="auto">
                    <a:xfrm>
                      <a:off x="0" y="0"/>
                      <a:ext cx="2705100" cy="1533525"/>
                    </a:xfrm>
                    <a:prstGeom prst="rect">
                      <a:avLst/>
                    </a:prstGeom>
                    <a:noFill/>
                    <a:ln w="9525">
                      <a:noFill/>
                      <a:miter lim="800000"/>
                      <a:headEnd/>
                      <a:tailEnd/>
                    </a:ln>
                  </pic:spPr>
                </pic:pic>
              </a:graphicData>
            </a:graphic>
          </wp:inline>
        </w:drawing>
      </w:r>
    </w:p>
    <w:p w:rsidR="00E60355" w:rsidRPr="001A6DB2" w:rsidRDefault="00E60355" w:rsidP="00E60355">
      <w:pPr>
        <w:pStyle w:val="ListParagraph"/>
        <w:ind w:left="0"/>
        <w:jc w:val="both"/>
        <w:rPr>
          <w:sz w:val="26"/>
          <w:szCs w:val="26"/>
        </w:rPr>
      </w:pPr>
      <w:r w:rsidRPr="001A6DB2">
        <w:rPr>
          <w:sz w:val="26"/>
          <w:szCs w:val="26"/>
        </w:rPr>
        <w:t>Trường hợp chứng thư hết hạn, hệ thống đưa ra thông báo: (D</w:t>
      </w:r>
      <w:r w:rsidR="00E64AFF">
        <w:rPr>
          <w:sz w:val="26"/>
          <w:szCs w:val="26"/>
        </w:rPr>
        <w:t xml:space="preserve">N </w:t>
      </w:r>
      <w:r w:rsidRPr="001A6DB2">
        <w:rPr>
          <w:sz w:val="26"/>
          <w:szCs w:val="26"/>
        </w:rPr>
        <w:t>liên hệ lại nơi cấp chứng thư số để được hỗ trợ)</w:t>
      </w:r>
    </w:p>
    <w:p w:rsidR="00E60355" w:rsidRDefault="00F66A67" w:rsidP="00E60355">
      <w:pPr>
        <w:pStyle w:val="ListParagraph"/>
        <w:ind w:left="0"/>
        <w:jc w:val="both"/>
      </w:pPr>
      <w:r>
        <w:rPr>
          <w:noProof/>
        </w:rPr>
        <w:drawing>
          <wp:inline distT="0" distB="0" distL="0" distR="0">
            <wp:extent cx="2286000" cy="140017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a:stretch>
                      <a:fillRect/>
                    </a:stretch>
                  </pic:blipFill>
                  <pic:spPr bwMode="auto">
                    <a:xfrm>
                      <a:off x="0" y="0"/>
                      <a:ext cx="2286000" cy="1400175"/>
                    </a:xfrm>
                    <a:prstGeom prst="rect">
                      <a:avLst/>
                    </a:prstGeom>
                    <a:noFill/>
                    <a:ln w="9525">
                      <a:noFill/>
                      <a:miter lim="800000"/>
                      <a:headEnd/>
                      <a:tailEnd/>
                    </a:ln>
                  </pic:spPr>
                </pic:pic>
              </a:graphicData>
            </a:graphic>
          </wp:inline>
        </w:drawing>
      </w:r>
    </w:p>
    <w:p w:rsidR="00E60355" w:rsidRPr="00264427" w:rsidRDefault="00E60355" w:rsidP="00E60355">
      <w:pPr>
        <w:rPr>
          <w:rFonts w:cs="Times New Roman"/>
          <w:sz w:val="26"/>
          <w:szCs w:val="26"/>
        </w:rPr>
      </w:pPr>
      <w:r>
        <w:rPr>
          <w:rFonts w:cs="Times New Roman"/>
          <w:sz w:val="26"/>
          <w:szCs w:val="26"/>
        </w:rPr>
        <w:t>Trường hợp nhập mã PIN đúng và chứng thư còn hạn, h</w:t>
      </w:r>
      <w:r w:rsidRPr="00264427">
        <w:rPr>
          <w:rFonts w:cs="Times New Roman"/>
          <w:sz w:val="26"/>
          <w:szCs w:val="26"/>
        </w:rPr>
        <w:t>ệ thống thông báo gửi thành công. Click OK</w:t>
      </w:r>
    </w:p>
    <w:p w:rsidR="00316F74" w:rsidRDefault="00F66A67" w:rsidP="00316F74">
      <w:pPr>
        <w:rPr>
          <w:rFonts w:cs="Times New Roman"/>
          <w:sz w:val="26"/>
          <w:szCs w:val="26"/>
        </w:rPr>
      </w:pPr>
      <w:r>
        <w:rPr>
          <w:rFonts w:cs="Times New Roman"/>
          <w:noProof/>
          <w:sz w:val="26"/>
          <w:szCs w:val="26"/>
        </w:rPr>
        <w:drawing>
          <wp:inline distT="0" distB="0" distL="0" distR="0">
            <wp:extent cx="2314575" cy="139065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srcRect/>
                    <a:stretch>
                      <a:fillRect/>
                    </a:stretch>
                  </pic:blipFill>
                  <pic:spPr bwMode="auto">
                    <a:xfrm>
                      <a:off x="0" y="0"/>
                      <a:ext cx="2314575" cy="1390650"/>
                    </a:xfrm>
                    <a:prstGeom prst="rect">
                      <a:avLst/>
                    </a:prstGeom>
                    <a:noFill/>
                    <a:ln w="9525">
                      <a:noFill/>
                      <a:miter lim="800000"/>
                      <a:headEnd/>
                      <a:tailEnd/>
                    </a:ln>
                  </pic:spPr>
                </pic:pic>
              </a:graphicData>
            </a:graphic>
          </wp:inline>
        </w:drawing>
      </w:r>
    </w:p>
    <w:p w:rsidR="008255A5" w:rsidRPr="008255A5" w:rsidRDefault="00A67895" w:rsidP="00A67895">
      <w:pPr>
        <w:jc w:val="both"/>
        <w:rPr>
          <w:rFonts w:cs="Times New Roman"/>
          <w:sz w:val="26"/>
          <w:szCs w:val="26"/>
        </w:rPr>
      </w:pPr>
      <w:r>
        <w:rPr>
          <w:rFonts w:cs="Times New Roman"/>
          <w:sz w:val="26"/>
          <w:szCs w:val="26"/>
        </w:rPr>
        <w:t xml:space="preserve">&gt;&gt; </w:t>
      </w:r>
      <w:r w:rsidR="00EB39E5" w:rsidRPr="0016152C">
        <w:rPr>
          <w:rFonts w:cs="Times New Roman"/>
          <w:sz w:val="26"/>
          <w:szCs w:val="26"/>
        </w:rPr>
        <w:t xml:space="preserve">Sau khi gửi thành công hồ sơ </w:t>
      </w:r>
      <w:r>
        <w:rPr>
          <w:rFonts w:cs="Times New Roman"/>
          <w:sz w:val="26"/>
          <w:szCs w:val="26"/>
        </w:rPr>
        <w:t>chuyển trạng thái “Gửi mới hồ sơ xin cấp phép”</w:t>
      </w:r>
    </w:p>
    <w:p w:rsidR="000C7D89" w:rsidRPr="0016152C" w:rsidRDefault="0065306C" w:rsidP="001176A2">
      <w:pPr>
        <w:pStyle w:val="Heading2"/>
        <w:ind w:left="540" w:hanging="540"/>
      </w:pPr>
      <w:bookmarkStart w:id="225" w:name="_Toc448402965"/>
      <w:bookmarkStart w:id="226" w:name="_Toc464218281"/>
      <w:bookmarkStart w:id="227" w:name="_Toc464219798"/>
      <w:bookmarkStart w:id="228" w:name="_Toc464219935"/>
      <w:bookmarkStart w:id="229" w:name="_Toc464220314"/>
      <w:bookmarkStart w:id="230" w:name="_Toc470528963"/>
      <w:bookmarkStart w:id="231" w:name="_Toc470532894"/>
      <w:bookmarkStart w:id="232" w:name="_Toc470533627"/>
      <w:bookmarkStart w:id="233" w:name="_Toc470536216"/>
      <w:bookmarkStart w:id="234" w:name="_Toc470536241"/>
      <w:bookmarkStart w:id="235" w:name="_Toc477180437"/>
      <w:bookmarkStart w:id="236" w:name="_Toc477181222"/>
      <w:bookmarkStart w:id="237" w:name="_Toc477181730"/>
      <w:bookmarkStart w:id="238" w:name="_Toc477185453"/>
      <w:r w:rsidRPr="0016152C">
        <w:t>Xóa hồ sơ</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2363A0" w:rsidRPr="0016152C" w:rsidRDefault="00E03309" w:rsidP="003A63DA">
      <w:pPr>
        <w:ind w:firstLine="360"/>
        <w:jc w:val="both"/>
        <w:rPr>
          <w:sz w:val="26"/>
          <w:szCs w:val="26"/>
        </w:rPr>
      </w:pPr>
      <w:r w:rsidRPr="0016152C">
        <w:rPr>
          <w:sz w:val="26"/>
          <w:szCs w:val="26"/>
        </w:rPr>
        <w:t xml:space="preserve">Chức năng cho phép </w:t>
      </w:r>
      <w:r w:rsidR="00E64AFF">
        <w:rPr>
          <w:sz w:val="26"/>
          <w:szCs w:val="26"/>
        </w:rPr>
        <w:t>DN</w:t>
      </w:r>
      <w:r w:rsidRPr="0016152C">
        <w:rPr>
          <w:sz w:val="26"/>
          <w:szCs w:val="26"/>
        </w:rPr>
        <w:t xml:space="preserve"> thực hiện xóa hồ sơ ở trạng thái </w:t>
      </w:r>
      <w:r w:rsidR="007121DD">
        <w:rPr>
          <w:sz w:val="26"/>
          <w:szCs w:val="26"/>
        </w:rPr>
        <w:t>“</w:t>
      </w:r>
      <w:r w:rsidR="00233298">
        <w:rPr>
          <w:sz w:val="26"/>
          <w:szCs w:val="26"/>
        </w:rPr>
        <w:t>Mới tạo</w:t>
      </w:r>
      <w:r w:rsidR="007121DD">
        <w:rPr>
          <w:sz w:val="26"/>
          <w:szCs w:val="26"/>
        </w:rPr>
        <w:t>”</w:t>
      </w:r>
      <w:r w:rsidRPr="0016152C">
        <w:rPr>
          <w:sz w:val="26"/>
          <w:szCs w:val="26"/>
        </w:rPr>
        <w:t>.</w:t>
      </w:r>
      <w:r w:rsidR="00233298">
        <w:rPr>
          <w:sz w:val="26"/>
          <w:szCs w:val="26"/>
        </w:rPr>
        <w:t xml:space="preserve"> Các trạng thái </w:t>
      </w:r>
      <w:r w:rsidR="007121DD">
        <w:rPr>
          <w:sz w:val="26"/>
          <w:szCs w:val="26"/>
        </w:rPr>
        <w:t>khác, DN</w:t>
      </w:r>
      <w:r w:rsidR="00AD4927" w:rsidRPr="0016152C">
        <w:rPr>
          <w:sz w:val="26"/>
          <w:szCs w:val="26"/>
        </w:rPr>
        <w:t xml:space="preserve"> phải gửi yêu cầu </w:t>
      </w:r>
      <w:r w:rsidR="00233298">
        <w:rPr>
          <w:sz w:val="26"/>
          <w:szCs w:val="26"/>
        </w:rPr>
        <w:t>hủy</w:t>
      </w:r>
      <w:r w:rsidR="002363A0" w:rsidRPr="0016152C">
        <w:rPr>
          <w:sz w:val="26"/>
          <w:szCs w:val="26"/>
        </w:rPr>
        <w:t xml:space="preserve"> hồ sơ </w:t>
      </w:r>
      <w:r w:rsidR="00F15E17" w:rsidRPr="0016152C">
        <w:rPr>
          <w:sz w:val="26"/>
          <w:szCs w:val="26"/>
        </w:rPr>
        <w:t xml:space="preserve">sang </w:t>
      </w:r>
      <w:r w:rsidR="008859FF">
        <w:rPr>
          <w:sz w:val="26"/>
          <w:szCs w:val="26"/>
        </w:rPr>
        <w:t>BCT</w:t>
      </w:r>
      <w:r w:rsidR="002363A0" w:rsidRPr="0016152C">
        <w:rPr>
          <w:sz w:val="26"/>
          <w:szCs w:val="26"/>
        </w:rPr>
        <w:t xml:space="preserve"> (Chi tiết xem hướng dẫn mục </w:t>
      </w:r>
      <w:r w:rsidR="002363A0" w:rsidRPr="0093257C">
        <w:rPr>
          <w:b/>
          <w:i/>
          <w:sz w:val="26"/>
          <w:szCs w:val="26"/>
        </w:rPr>
        <w:t>3.</w:t>
      </w:r>
      <w:r w:rsidR="00FD3241" w:rsidRPr="0093257C">
        <w:rPr>
          <w:b/>
          <w:i/>
          <w:sz w:val="26"/>
          <w:szCs w:val="26"/>
        </w:rPr>
        <w:t>8</w:t>
      </w:r>
      <w:r w:rsidR="002363A0" w:rsidRPr="0093257C">
        <w:rPr>
          <w:b/>
          <w:i/>
          <w:sz w:val="26"/>
          <w:szCs w:val="26"/>
        </w:rPr>
        <w:t xml:space="preserve"> Gửi yêu cầu </w:t>
      </w:r>
      <w:r w:rsidR="00233298" w:rsidRPr="0093257C">
        <w:rPr>
          <w:b/>
          <w:i/>
          <w:sz w:val="26"/>
          <w:szCs w:val="26"/>
        </w:rPr>
        <w:t>hủy</w:t>
      </w:r>
      <w:r w:rsidR="002363A0" w:rsidRPr="0093257C">
        <w:rPr>
          <w:b/>
          <w:i/>
          <w:sz w:val="26"/>
          <w:szCs w:val="26"/>
        </w:rPr>
        <w:t xml:space="preserve"> hồ sơ</w:t>
      </w:r>
      <w:r w:rsidR="002363A0" w:rsidRPr="0016152C">
        <w:rPr>
          <w:sz w:val="26"/>
          <w:szCs w:val="26"/>
        </w:rPr>
        <w:t>)</w:t>
      </w:r>
    </w:p>
    <w:p w:rsidR="00233298" w:rsidRDefault="000C7D89" w:rsidP="00233298">
      <w:pPr>
        <w:jc w:val="both"/>
        <w:rPr>
          <w:rFonts w:cs="Times New Roman"/>
          <w:sz w:val="26"/>
          <w:szCs w:val="26"/>
        </w:rPr>
      </w:pPr>
      <w:r w:rsidRPr="0016152C">
        <w:rPr>
          <w:rFonts w:cs="Times New Roman"/>
          <w:b/>
          <w:sz w:val="26"/>
          <w:szCs w:val="26"/>
          <w:u w:val="single"/>
        </w:rPr>
        <w:t>Bước 1:</w:t>
      </w:r>
      <w:r w:rsidRPr="0016152C">
        <w:rPr>
          <w:rFonts w:cs="Times New Roman"/>
          <w:sz w:val="26"/>
          <w:szCs w:val="26"/>
        </w:rPr>
        <w:t xml:space="preserve"> </w:t>
      </w:r>
      <w:r w:rsidR="004E64E7" w:rsidRPr="0016152C">
        <w:rPr>
          <w:rFonts w:cs="Times New Roman"/>
          <w:sz w:val="26"/>
          <w:szCs w:val="26"/>
        </w:rPr>
        <w:t xml:space="preserve">Tại màn hình </w:t>
      </w:r>
      <w:r w:rsidR="00233298">
        <w:rPr>
          <w:rFonts w:cs="Times New Roman"/>
          <w:sz w:val="26"/>
          <w:szCs w:val="26"/>
        </w:rPr>
        <w:t>Q</w:t>
      </w:r>
      <w:r w:rsidR="000A49D8" w:rsidRPr="0016152C">
        <w:rPr>
          <w:rFonts w:cs="Times New Roman"/>
          <w:sz w:val="26"/>
          <w:szCs w:val="26"/>
        </w:rPr>
        <w:t>uản lý tìm kiếm hồ sơ, thực hiện tìm kiếm hồ sơ cần xóa:</w:t>
      </w:r>
    </w:p>
    <w:p w:rsidR="00233298" w:rsidRPr="008255A5" w:rsidRDefault="00F66A67" w:rsidP="00233298">
      <w:pPr>
        <w:jc w:val="both"/>
        <w:rPr>
          <w:rFonts w:cs="Times New Roman"/>
          <w:color w:val="FF0000"/>
          <w:sz w:val="26"/>
          <w:szCs w:val="26"/>
        </w:rPr>
      </w:pPr>
      <w:r>
        <w:rPr>
          <w:noProof/>
        </w:rPr>
        <w:lastRenderedPageBreak/>
        <w:drawing>
          <wp:inline distT="0" distB="0" distL="0" distR="0">
            <wp:extent cx="5934075" cy="1333500"/>
            <wp:effectExtent l="19050" t="0" r="9525"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34075" cy="1333500"/>
                    </a:xfrm>
                    <a:prstGeom prst="rect">
                      <a:avLst/>
                    </a:prstGeom>
                    <a:noFill/>
                    <a:ln w="9525">
                      <a:noFill/>
                      <a:miter lim="800000"/>
                      <a:headEnd/>
                      <a:tailEnd/>
                    </a:ln>
                  </pic:spPr>
                </pic:pic>
              </a:graphicData>
            </a:graphic>
          </wp:inline>
        </w:drawing>
      </w:r>
    </w:p>
    <w:p w:rsidR="004E64E7" w:rsidRPr="0016152C" w:rsidRDefault="004E64E7" w:rsidP="000C7D89">
      <w:pPr>
        <w:rPr>
          <w:rFonts w:cs="Times New Roman"/>
          <w:sz w:val="26"/>
          <w:szCs w:val="26"/>
        </w:rPr>
      </w:pPr>
      <w:r w:rsidRPr="0016152C">
        <w:rPr>
          <w:rFonts w:cs="Times New Roman"/>
          <w:b/>
          <w:sz w:val="26"/>
          <w:szCs w:val="26"/>
          <w:u w:val="single"/>
        </w:rPr>
        <w:t>Bước 2:</w:t>
      </w:r>
      <w:r w:rsidRPr="0016152C">
        <w:rPr>
          <w:rFonts w:cs="Times New Roman"/>
          <w:sz w:val="26"/>
          <w:szCs w:val="26"/>
        </w:rPr>
        <w:t xml:space="preserve"> </w:t>
      </w:r>
      <w:r w:rsidR="006F1B86" w:rsidRPr="0016152C">
        <w:rPr>
          <w:rFonts w:cs="Times New Roman"/>
          <w:sz w:val="26"/>
          <w:szCs w:val="26"/>
        </w:rPr>
        <w:t>Nhấn</w:t>
      </w:r>
      <w:r w:rsidRPr="0016152C">
        <w:rPr>
          <w:rFonts w:cs="Times New Roman"/>
          <w:sz w:val="26"/>
          <w:szCs w:val="26"/>
        </w:rPr>
        <w:t xml:space="preserve"> vào </w:t>
      </w:r>
      <w:r w:rsidR="006F1B86" w:rsidRPr="0016152C">
        <w:rPr>
          <w:rFonts w:cs="Times New Roman"/>
          <w:sz w:val="26"/>
          <w:szCs w:val="26"/>
        </w:rPr>
        <w:t>nút</w:t>
      </w:r>
      <w:r w:rsidRPr="0016152C">
        <w:rPr>
          <w:rFonts w:cs="Times New Roman"/>
          <w:sz w:val="26"/>
          <w:szCs w:val="26"/>
        </w:rPr>
        <w:t xml:space="preserve"> </w:t>
      </w:r>
      <w:r w:rsidR="00F66A67">
        <w:rPr>
          <w:rFonts w:cs="Times New Roman"/>
          <w:noProof/>
          <w:sz w:val="26"/>
          <w:szCs w:val="26"/>
        </w:rPr>
        <w:drawing>
          <wp:inline distT="0" distB="0" distL="0" distR="0">
            <wp:extent cx="304800" cy="171450"/>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rsidR="001A4F57">
        <w:rPr>
          <w:rFonts w:cs="Times New Roman"/>
          <w:noProof/>
          <w:sz w:val="26"/>
          <w:szCs w:val="26"/>
        </w:rPr>
        <w:t xml:space="preserve"> ở cột Xóa</w:t>
      </w:r>
      <w:r w:rsidR="008A6951" w:rsidRPr="0016152C">
        <w:rPr>
          <w:rFonts w:cs="Times New Roman"/>
          <w:sz w:val="26"/>
          <w:szCs w:val="26"/>
        </w:rPr>
        <w:t xml:space="preserve"> để thực hiện xóa hồ sơ ở trạng thái </w:t>
      </w:r>
      <w:r w:rsidR="007121DD">
        <w:rPr>
          <w:rFonts w:cs="Times New Roman"/>
          <w:sz w:val="26"/>
          <w:szCs w:val="26"/>
        </w:rPr>
        <w:t>“</w:t>
      </w:r>
      <w:r w:rsidR="00233298">
        <w:rPr>
          <w:rFonts w:cs="Times New Roman"/>
          <w:sz w:val="26"/>
          <w:szCs w:val="26"/>
        </w:rPr>
        <w:t>Mới tạo</w:t>
      </w:r>
      <w:r w:rsidR="007121DD">
        <w:rPr>
          <w:rFonts w:cs="Times New Roman"/>
          <w:sz w:val="26"/>
          <w:szCs w:val="26"/>
        </w:rPr>
        <w:t>”</w:t>
      </w:r>
      <w:r w:rsidR="00FE561C" w:rsidRPr="0016152C">
        <w:rPr>
          <w:rFonts w:cs="Times New Roman"/>
          <w:sz w:val="26"/>
          <w:szCs w:val="26"/>
        </w:rPr>
        <w:t>.</w:t>
      </w:r>
      <w:r w:rsidRPr="0016152C">
        <w:rPr>
          <w:rFonts w:cs="Times New Roman"/>
          <w:sz w:val="26"/>
          <w:szCs w:val="26"/>
        </w:rPr>
        <w:t xml:space="preserve"> </w:t>
      </w:r>
    </w:p>
    <w:p w:rsidR="00A94188" w:rsidRPr="0016152C" w:rsidRDefault="00A94188" w:rsidP="000A7A5A">
      <w:pPr>
        <w:jc w:val="both"/>
        <w:rPr>
          <w:rFonts w:cs="Times New Roman"/>
          <w:sz w:val="26"/>
          <w:szCs w:val="26"/>
        </w:rPr>
      </w:pPr>
      <w:r w:rsidRPr="0016152C">
        <w:rPr>
          <w:rFonts w:cs="Times New Roman"/>
          <w:sz w:val="26"/>
          <w:szCs w:val="26"/>
        </w:rPr>
        <w:t>Hệ thống hiển thị thông báo:</w:t>
      </w:r>
    </w:p>
    <w:p w:rsidR="004E64E7" w:rsidRPr="0016152C" w:rsidRDefault="00F66A67" w:rsidP="000C7D89">
      <w:pPr>
        <w:rPr>
          <w:rFonts w:cs="Times New Roman"/>
          <w:sz w:val="26"/>
          <w:szCs w:val="26"/>
        </w:rPr>
      </w:pPr>
      <w:r>
        <w:rPr>
          <w:rFonts w:cs="Times New Roman"/>
          <w:noProof/>
          <w:sz w:val="26"/>
          <w:szCs w:val="26"/>
        </w:rPr>
        <w:drawing>
          <wp:inline distT="0" distB="0" distL="0" distR="0">
            <wp:extent cx="2314575" cy="141922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srcRect/>
                    <a:stretch>
                      <a:fillRect/>
                    </a:stretch>
                  </pic:blipFill>
                  <pic:spPr bwMode="auto">
                    <a:xfrm>
                      <a:off x="0" y="0"/>
                      <a:ext cx="2314575" cy="1419225"/>
                    </a:xfrm>
                    <a:prstGeom prst="rect">
                      <a:avLst/>
                    </a:prstGeom>
                    <a:noFill/>
                    <a:ln w="9525">
                      <a:noFill/>
                      <a:miter lim="800000"/>
                      <a:headEnd/>
                      <a:tailEnd/>
                    </a:ln>
                  </pic:spPr>
                </pic:pic>
              </a:graphicData>
            </a:graphic>
          </wp:inline>
        </w:drawing>
      </w:r>
    </w:p>
    <w:p w:rsidR="00233298" w:rsidRDefault="00233298" w:rsidP="00D47A0F">
      <w:pPr>
        <w:numPr>
          <w:ilvl w:val="0"/>
          <w:numId w:val="17"/>
        </w:numPr>
        <w:ind w:left="360"/>
        <w:jc w:val="both"/>
        <w:rPr>
          <w:rFonts w:cs="Times New Roman"/>
          <w:sz w:val="26"/>
          <w:szCs w:val="26"/>
        </w:rPr>
      </w:pPr>
      <w:r>
        <w:rPr>
          <w:rFonts w:cs="Times New Roman"/>
          <w:sz w:val="26"/>
          <w:szCs w:val="26"/>
        </w:rPr>
        <w:t xml:space="preserve">Nhấn </w:t>
      </w:r>
      <w:r w:rsidR="00BA7DB3" w:rsidRPr="0016152C">
        <w:rPr>
          <w:rFonts w:cs="Times New Roman"/>
          <w:sz w:val="26"/>
          <w:szCs w:val="26"/>
        </w:rPr>
        <w:t xml:space="preserve">“OK” để </w:t>
      </w:r>
      <w:r w:rsidR="00D456AD">
        <w:rPr>
          <w:rFonts w:cs="Times New Roman"/>
          <w:sz w:val="26"/>
          <w:szCs w:val="26"/>
        </w:rPr>
        <w:t>xác nhận</w:t>
      </w:r>
      <w:r w:rsidR="00BA7DB3" w:rsidRPr="0016152C">
        <w:rPr>
          <w:rFonts w:cs="Times New Roman"/>
          <w:sz w:val="26"/>
          <w:szCs w:val="26"/>
        </w:rPr>
        <w:t xml:space="preserve"> xóa hồ sơ</w:t>
      </w:r>
    </w:p>
    <w:p w:rsidR="00BA7DB3" w:rsidRPr="0016152C" w:rsidRDefault="00233298" w:rsidP="00D47A0F">
      <w:pPr>
        <w:numPr>
          <w:ilvl w:val="0"/>
          <w:numId w:val="17"/>
        </w:numPr>
        <w:ind w:left="360"/>
        <w:jc w:val="both"/>
        <w:rPr>
          <w:rFonts w:cs="Times New Roman"/>
          <w:sz w:val="26"/>
          <w:szCs w:val="26"/>
        </w:rPr>
      </w:pPr>
      <w:r>
        <w:rPr>
          <w:rFonts w:cs="Times New Roman"/>
          <w:sz w:val="26"/>
          <w:szCs w:val="26"/>
        </w:rPr>
        <w:t>Nhấn</w:t>
      </w:r>
      <w:r w:rsidR="00BA7DB3" w:rsidRPr="0016152C">
        <w:rPr>
          <w:rFonts w:cs="Times New Roman"/>
          <w:sz w:val="26"/>
          <w:szCs w:val="26"/>
        </w:rPr>
        <w:t xml:space="preserve"> “</w:t>
      </w:r>
      <w:r w:rsidR="00FE561C" w:rsidRPr="0016152C">
        <w:rPr>
          <w:rFonts w:cs="Times New Roman"/>
          <w:sz w:val="26"/>
          <w:szCs w:val="26"/>
        </w:rPr>
        <w:t>Cancel</w:t>
      </w:r>
      <w:r w:rsidR="00BA7DB3" w:rsidRPr="0016152C">
        <w:rPr>
          <w:rFonts w:cs="Times New Roman"/>
          <w:sz w:val="26"/>
          <w:szCs w:val="26"/>
        </w:rPr>
        <w:t xml:space="preserve">” để </w:t>
      </w:r>
      <w:r>
        <w:rPr>
          <w:rFonts w:cs="Times New Roman"/>
          <w:sz w:val="26"/>
          <w:szCs w:val="26"/>
        </w:rPr>
        <w:t>hủy thao tác xóa</w:t>
      </w:r>
    </w:p>
    <w:p w:rsidR="008D5796" w:rsidRPr="0016152C" w:rsidRDefault="00607EAB" w:rsidP="000A7A5A">
      <w:pPr>
        <w:jc w:val="both"/>
        <w:rPr>
          <w:rFonts w:cs="Times New Roman"/>
          <w:sz w:val="26"/>
          <w:szCs w:val="26"/>
        </w:rPr>
      </w:pPr>
      <w:r w:rsidRPr="0016152C">
        <w:rPr>
          <w:rFonts w:cs="Times New Roman"/>
          <w:sz w:val="26"/>
          <w:szCs w:val="26"/>
        </w:rPr>
        <w:t>Sau k</w:t>
      </w:r>
      <w:r w:rsidR="007121DD">
        <w:rPr>
          <w:rFonts w:cs="Times New Roman"/>
          <w:sz w:val="26"/>
          <w:szCs w:val="26"/>
        </w:rPr>
        <w:t xml:space="preserve">hi xóa thành công, hồ sơ không hiển thị </w:t>
      </w:r>
      <w:r w:rsidRPr="0016152C">
        <w:rPr>
          <w:rFonts w:cs="Times New Roman"/>
          <w:sz w:val="26"/>
          <w:szCs w:val="26"/>
        </w:rPr>
        <w:t xml:space="preserve">trong danh sách hồ sơ của </w:t>
      </w:r>
      <w:r w:rsidR="007121DD">
        <w:rPr>
          <w:rFonts w:cs="Times New Roman"/>
          <w:sz w:val="26"/>
          <w:szCs w:val="26"/>
        </w:rPr>
        <w:t>DN</w:t>
      </w:r>
      <w:r w:rsidRPr="0016152C">
        <w:rPr>
          <w:rFonts w:cs="Times New Roman"/>
          <w:sz w:val="26"/>
          <w:szCs w:val="26"/>
        </w:rPr>
        <w:t xml:space="preserve"> nữa.</w:t>
      </w:r>
    </w:p>
    <w:p w:rsidR="007D2071" w:rsidRDefault="007D2071" w:rsidP="000A7A5A">
      <w:pPr>
        <w:pStyle w:val="Heading2"/>
        <w:ind w:left="540" w:hanging="540"/>
        <w:jc w:val="both"/>
      </w:pPr>
      <w:bookmarkStart w:id="239" w:name="_Toc477180438"/>
      <w:bookmarkStart w:id="240" w:name="_Toc477181223"/>
      <w:bookmarkStart w:id="241" w:name="_Toc477181731"/>
      <w:bookmarkStart w:id="242" w:name="_Toc477185454"/>
      <w:bookmarkStart w:id="243" w:name="_Toc448402967"/>
      <w:bookmarkStart w:id="244" w:name="_Toc464218282"/>
      <w:bookmarkStart w:id="245" w:name="_Toc464219799"/>
      <w:bookmarkStart w:id="246" w:name="_Toc464219936"/>
      <w:bookmarkStart w:id="247" w:name="_Toc464220315"/>
      <w:bookmarkStart w:id="248" w:name="_Toc470528964"/>
      <w:bookmarkStart w:id="249" w:name="_Toc470532895"/>
      <w:bookmarkStart w:id="250" w:name="_Toc470533628"/>
      <w:bookmarkStart w:id="251" w:name="_Toc470536217"/>
      <w:bookmarkStart w:id="252" w:name="_Toc470536242"/>
      <w:r>
        <w:t>DN sửa hồ sơ theo yêu cầu của BCT</w:t>
      </w:r>
      <w:bookmarkEnd w:id="239"/>
      <w:bookmarkEnd w:id="240"/>
      <w:bookmarkEnd w:id="241"/>
      <w:bookmarkEnd w:id="242"/>
    </w:p>
    <w:p w:rsidR="004F6219" w:rsidRDefault="004F6219" w:rsidP="004F6219">
      <w:pPr>
        <w:ind w:firstLine="360"/>
        <w:jc w:val="both"/>
        <w:rPr>
          <w:sz w:val="26"/>
          <w:szCs w:val="26"/>
        </w:rPr>
      </w:pPr>
      <w:r>
        <w:rPr>
          <w:sz w:val="26"/>
          <w:szCs w:val="26"/>
        </w:rPr>
        <w:t>Chức năng cho phép DN sửa hồ sơ theo yêu cầu của BCT. Khi hồ sơ được gửi sang BCT, chuyên viên BCT sẽ xét duyệt hồ sơ, nếu thấy thông tin gì cần chỉnh sửa sẽ gửi yêu cầu sửa đổi, bổ sung về cho DN. Lúc này, trạng thái hồ sơ DN nhận được là “Công chức yêu cầu sửa hồ sơ”:</w:t>
      </w:r>
    </w:p>
    <w:p w:rsidR="004F6219" w:rsidRDefault="00F66A67" w:rsidP="00840142">
      <w:pPr>
        <w:jc w:val="both"/>
        <w:rPr>
          <w:sz w:val="26"/>
          <w:szCs w:val="26"/>
        </w:rPr>
      </w:pPr>
      <w:r>
        <w:rPr>
          <w:noProof/>
          <w:sz w:val="26"/>
          <w:szCs w:val="26"/>
        </w:rPr>
        <w:drawing>
          <wp:inline distT="0" distB="0" distL="0" distR="0">
            <wp:extent cx="5629275" cy="118110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5629275" cy="1181100"/>
                    </a:xfrm>
                    <a:prstGeom prst="rect">
                      <a:avLst/>
                    </a:prstGeom>
                    <a:noFill/>
                    <a:ln w="9525">
                      <a:noFill/>
                      <a:miter lim="800000"/>
                      <a:headEnd/>
                      <a:tailEnd/>
                    </a:ln>
                  </pic:spPr>
                </pic:pic>
              </a:graphicData>
            </a:graphic>
          </wp:inline>
        </w:drawing>
      </w:r>
    </w:p>
    <w:p w:rsidR="00AC5172" w:rsidRDefault="00AC5172" w:rsidP="00840142">
      <w:pPr>
        <w:jc w:val="both"/>
        <w:rPr>
          <w:sz w:val="26"/>
          <w:szCs w:val="26"/>
        </w:rPr>
      </w:pPr>
      <w:r w:rsidRPr="00CD2466">
        <w:rPr>
          <w:b/>
          <w:sz w:val="26"/>
          <w:szCs w:val="26"/>
          <w:u w:val="single"/>
        </w:rPr>
        <w:t>Bước 1:</w:t>
      </w:r>
      <w:r>
        <w:rPr>
          <w:sz w:val="26"/>
          <w:szCs w:val="26"/>
        </w:rPr>
        <w:t xml:space="preserve"> Nhấn nút “</w:t>
      </w:r>
      <w:r w:rsidR="00F66A67">
        <w:rPr>
          <w:noProof/>
          <w:sz w:val="26"/>
          <w:szCs w:val="26"/>
        </w:rPr>
        <w:drawing>
          <wp:inline distT="0" distB="0" distL="0" distR="0">
            <wp:extent cx="219075" cy="24765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srcRect/>
                    <a:stretch>
                      <a:fillRect/>
                    </a:stretch>
                  </pic:blipFill>
                  <pic:spPr bwMode="auto">
                    <a:xfrm>
                      <a:off x="0" y="0"/>
                      <a:ext cx="219075" cy="247650"/>
                    </a:xfrm>
                    <a:prstGeom prst="rect">
                      <a:avLst/>
                    </a:prstGeom>
                    <a:noFill/>
                    <a:ln w="9525">
                      <a:noFill/>
                      <a:miter lim="800000"/>
                      <a:headEnd/>
                      <a:tailEnd/>
                    </a:ln>
                  </pic:spPr>
                </pic:pic>
              </a:graphicData>
            </a:graphic>
          </wp:inline>
        </w:drawing>
      </w:r>
      <w:r>
        <w:rPr>
          <w:sz w:val="26"/>
          <w:szCs w:val="26"/>
        </w:rPr>
        <w:t xml:space="preserve">” tại cột </w:t>
      </w:r>
      <w:r w:rsidR="00CD2466">
        <w:rPr>
          <w:sz w:val="26"/>
          <w:szCs w:val="26"/>
        </w:rPr>
        <w:t>“Sửa”</w:t>
      </w:r>
      <w:r>
        <w:rPr>
          <w:sz w:val="26"/>
          <w:szCs w:val="26"/>
        </w:rPr>
        <w:t xml:space="preserve"> &gt;&gt; mở ra màn hình sửa hồ sơ:</w:t>
      </w:r>
    </w:p>
    <w:p w:rsidR="00AC5172" w:rsidRDefault="00F66A67" w:rsidP="00840142">
      <w:pPr>
        <w:jc w:val="both"/>
        <w:rPr>
          <w:sz w:val="26"/>
          <w:szCs w:val="26"/>
        </w:rPr>
      </w:pPr>
      <w:r>
        <w:rPr>
          <w:noProof/>
          <w:sz w:val="26"/>
          <w:szCs w:val="26"/>
        </w:rPr>
        <w:lastRenderedPageBreak/>
        <w:drawing>
          <wp:inline distT="0" distB="0" distL="0" distR="0">
            <wp:extent cx="5638800" cy="436245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srcRect/>
                    <a:stretch>
                      <a:fillRect/>
                    </a:stretch>
                  </pic:blipFill>
                  <pic:spPr bwMode="auto">
                    <a:xfrm>
                      <a:off x="0" y="0"/>
                      <a:ext cx="5638800" cy="4362450"/>
                    </a:xfrm>
                    <a:prstGeom prst="rect">
                      <a:avLst/>
                    </a:prstGeom>
                    <a:noFill/>
                    <a:ln w="9525">
                      <a:noFill/>
                      <a:miter lim="800000"/>
                      <a:headEnd/>
                      <a:tailEnd/>
                    </a:ln>
                  </pic:spPr>
                </pic:pic>
              </a:graphicData>
            </a:graphic>
          </wp:inline>
        </w:drawing>
      </w:r>
    </w:p>
    <w:p w:rsidR="00CD2466" w:rsidRDefault="00CD2466" w:rsidP="00CD2466">
      <w:pPr>
        <w:jc w:val="both"/>
        <w:rPr>
          <w:sz w:val="26"/>
          <w:szCs w:val="26"/>
        </w:rPr>
      </w:pPr>
      <w:r w:rsidRPr="00C47D40">
        <w:rPr>
          <w:b/>
          <w:sz w:val="26"/>
          <w:szCs w:val="26"/>
          <w:u w:val="single"/>
        </w:rPr>
        <w:t xml:space="preserve">Bước </w:t>
      </w:r>
      <w:r>
        <w:rPr>
          <w:b/>
          <w:sz w:val="26"/>
          <w:szCs w:val="26"/>
          <w:u w:val="single"/>
        </w:rPr>
        <w:t>2</w:t>
      </w:r>
      <w:r w:rsidRPr="00C47D40">
        <w:rPr>
          <w:b/>
          <w:sz w:val="26"/>
          <w:szCs w:val="26"/>
          <w:u w:val="single"/>
        </w:rPr>
        <w:t>:</w:t>
      </w:r>
      <w:r>
        <w:rPr>
          <w:sz w:val="26"/>
          <w:szCs w:val="26"/>
        </w:rPr>
        <w:t xml:space="preserve"> Nhập lý do sửa hồ sơ, đồng thời sửa thông tin hồ sơ &gt;&gt; </w:t>
      </w:r>
      <w:r w:rsidR="005C52DD">
        <w:rPr>
          <w:sz w:val="26"/>
          <w:szCs w:val="26"/>
        </w:rPr>
        <w:t xml:space="preserve">sau đó </w:t>
      </w:r>
      <w:r>
        <w:rPr>
          <w:sz w:val="26"/>
          <w:szCs w:val="26"/>
        </w:rPr>
        <w:t xml:space="preserve">nhấn </w:t>
      </w:r>
      <w:r w:rsidR="00F66A67">
        <w:rPr>
          <w:noProof/>
          <w:sz w:val="26"/>
          <w:szCs w:val="26"/>
        </w:rPr>
        <w:drawing>
          <wp:inline distT="0" distB="0" distL="0" distR="0">
            <wp:extent cx="981075" cy="25717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srcRect/>
                    <a:stretch>
                      <a:fillRect/>
                    </a:stretch>
                  </pic:blipFill>
                  <pic:spPr bwMode="auto">
                    <a:xfrm>
                      <a:off x="0" y="0"/>
                      <a:ext cx="981075" cy="257175"/>
                    </a:xfrm>
                    <a:prstGeom prst="rect">
                      <a:avLst/>
                    </a:prstGeom>
                    <a:noFill/>
                    <a:ln w="9525">
                      <a:noFill/>
                      <a:miter lim="800000"/>
                      <a:headEnd/>
                      <a:tailEnd/>
                    </a:ln>
                  </pic:spPr>
                </pic:pic>
              </a:graphicData>
            </a:graphic>
          </wp:inline>
        </w:drawing>
      </w:r>
      <w:r w:rsidR="005C52DD">
        <w:rPr>
          <w:sz w:val="26"/>
          <w:szCs w:val="26"/>
        </w:rPr>
        <w:t xml:space="preserve"> </w:t>
      </w:r>
      <w:r>
        <w:rPr>
          <w:sz w:val="26"/>
          <w:szCs w:val="26"/>
        </w:rPr>
        <w:t>hồ sơ &gt;&gt; s</w:t>
      </w:r>
      <w:r>
        <w:rPr>
          <w:rFonts w:cs="Times New Roman"/>
          <w:sz w:val="26"/>
          <w:szCs w:val="26"/>
        </w:rPr>
        <w:t>au khi gửi hồ sơ thành công, trạng thái hồ sơ chuyển thành “</w:t>
      </w:r>
      <w:r w:rsidR="005C52DD">
        <w:rPr>
          <w:rFonts w:cs="Times New Roman"/>
          <w:sz w:val="26"/>
          <w:szCs w:val="26"/>
        </w:rPr>
        <w:t>Mới nộp SĐBS</w:t>
      </w:r>
      <w:r>
        <w:rPr>
          <w:rFonts w:cs="Times New Roman"/>
          <w:sz w:val="26"/>
          <w:szCs w:val="26"/>
        </w:rPr>
        <w:t>”:</w:t>
      </w:r>
    </w:p>
    <w:p w:rsidR="00CD2466" w:rsidRDefault="00F66A67" w:rsidP="00840142">
      <w:pPr>
        <w:jc w:val="both"/>
        <w:rPr>
          <w:sz w:val="26"/>
          <w:szCs w:val="26"/>
        </w:rPr>
      </w:pPr>
      <w:r>
        <w:rPr>
          <w:noProof/>
          <w:sz w:val="26"/>
          <w:szCs w:val="26"/>
        </w:rPr>
        <w:drawing>
          <wp:inline distT="0" distB="0" distL="0" distR="0">
            <wp:extent cx="5629275" cy="11811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srcRect/>
                    <a:stretch>
                      <a:fillRect/>
                    </a:stretch>
                  </pic:blipFill>
                  <pic:spPr bwMode="auto">
                    <a:xfrm>
                      <a:off x="0" y="0"/>
                      <a:ext cx="5629275" cy="1181100"/>
                    </a:xfrm>
                    <a:prstGeom prst="rect">
                      <a:avLst/>
                    </a:prstGeom>
                    <a:noFill/>
                    <a:ln w="9525">
                      <a:noFill/>
                      <a:miter lim="800000"/>
                      <a:headEnd/>
                      <a:tailEnd/>
                    </a:ln>
                  </pic:spPr>
                </pic:pic>
              </a:graphicData>
            </a:graphic>
          </wp:inline>
        </w:drawing>
      </w:r>
    </w:p>
    <w:p w:rsidR="00075EA5" w:rsidRPr="004F6219" w:rsidRDefault="00075EA5" w:rsidP="00840142">
      <w:pPr>
        <w:jc w:val="both"/>
        <w:rPr>
          <w:sz w:val="26"/>
          <w:szCs w:val="26"/>
        </w:rPr>
      </w:pPr>
      <w:r>
        <w:rPr>
          <w:sz w:val="26"/>
          <w:szCs w:val="26"/>
        </w:rPr>
        <w:t>&gt;&gt; Ở trạng thái này, DN chờ các xử lý tiếp theo của BCT.</w:t>
      </w:r>
    </w:p>
    <w:p w:rsidR="004C3175" w:rsidRDefault="004C3175" w:rsidP="000A7A5A">
      <w:pPr>
        <w:pStyle w:val="Heading2"/>
        <w:ind w:left="540" w:hanging="540"/>
        <w:jc w:val="both"/>
      </w:pPr>
      <w:bookmarkStart w:id="253" w:name="_Toc477180439"/>
      <w:bookmarkStart w:id="254" w:name="_Toc477181224"/>
      <w:bookmarkStart w:id="255" w:name="_Toc477181732"/>
      <w:bookmarkStart w:id="256" w:name="_Toc477185455"/>
      <w:r w:rsidRPr="0016152C">
        <w:t>Gửi yêu cầu</w:t>
      </w:r>
      <w:r w:rsidR="001176A2">
        <w:t xml:space="preserve"> </w:t>
      </w:r>
      <w:r w:rsidR="00E64AFF">
        <w:t>sửa</w:t>
      </w:r>
      <w:r w:rsidR="007E3DB7" w:rsidRPr="0016152C">
        <w:t xml:space="preserve"> hồ sơ</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4F66E1" w:rsidRDefault="004F66E1" w:rsidP="004F66E1">
      <w:pPr>
        <w:pStyle w:val="Heading3"/>
        <w:ind w:left="360" w:hanging="360"/>
        <w:rPr>
          <w:sz w:val="26"/>
          <w:szCs w:val="26"/>
        </w:rPr>
      </w:pPr>
      <w:bookmarkStart w:id="257" w:name="_Toc477185456"/>
      <w:r>
        <w:rPr>
          <w:sz w:val="26"/>
          <w:szCs w:val="26"/>
        </w:rPr>
        <w:t>Gửi yêu cầu sửa khi hồ sơ được duyệt điện tử</w:t>
      </w:r>
      <w:bookmarkEnd w:id="257"/>
    </w:p>
    <w:p w:rsidR="00E64AFF" w:rsidRDefault="004F1DB6" w:rsidP="004F1DB6">
      <w:pPr>
        <w:ind w:firstLine="360"/>
        <w:jc w:val="both"/>
        <w:rPr>
          <w:sz w:val="26"/>
          <w:szCs w:val="26"/>
        </w:rPr>
      </w:pPr>
      <w:r w:rsidRPr="004F1DB6">
        <w:rPr>
          <w:sz w:val="26"/>
          <w:szCs w:val="26"/>
        </w:rPr>
        <w:t>Chức năng</w:t>
      </w:r>
      <w:r>
        <w:rPr>
          <w:sz w:val="26"/>
          <w:szCs w:val="26"/>
        </w:rPr>
        <w:t xml:space="preserve"> cho phép DN gửi yêu cầu sửa hồ sơ</w:t>
      </w:r>
      <w:r w:rsidR="004F66E1">
        <w:rPr>
          <w:sz w:val="26"/>
          <w:szCs w:val="26"/>
        </w:rPr>
        <w:t xml:space="preserve"> khi hồ sơ đã được duyệt điện tử</w:t>
      </w:r>
      <w:r>
        <w:rPr>
          <w:sz w:val="26"/>
          <w:szCs w:val="26"/>
        </w:rPr>
        <w:t xml:space="preserve">. Trạng thái </w:t>
      </w:r>
      <w:r w:rsidR="005F63D3">
        <w:rPr>
          <w:sz w:val="26"/>
          <w:szCs w:val="26"/>
        </w:rPr>
        <w:t xml:space="preserve">hồ sơ </w:t>
      </w:r>
      <w:r w:rsidR="00061284">
        <w:rPr>
          <w:sz w:val="26"/>
          <w:szCs w:val="26"/>
        </w:rPr>
        <w:t>cho</w:t>
      </w:r>
      <w:r>
        <w:rPr>
          <w:sz w:val="26"/>
          <w:szCs w:val="26"/>
        </w:rPr>
        <w:t xml:space="preserve"> phép yêu cầu sửa hồ sơ là</w:t>
      </w:r>
      <w:r w:rsidR="006C452C">
        <w:rPr>
          <w:sz w:val="26"/>
          <w:szCs w:val="26"/>
        </w:rPr>
        <w:t xml:space="preserve">: </w:t>
      </w:r>
      <w:r>
        <w:rPr>
          <w:sz w:val="26"/>
          <w:szCs w:val="26"/>
        </w:rPr>
        <w:t>“</w:t>
      </w:r>
      <w:r w:rsidR="006C452C">
        <w:rPr>
          <w:sz w:val="26"/>
          <w:szCs w:val="26"/>
        </w:rPr>
        <w:t>Duyệt hồ sơ mới”, “Từ chối hồ sơ sửa”, “Duyệt hồ sơ yêu cầu sửa</w:t>
      </w:r>
      <w:r w:rsidR="008255A5">
        <w:rPr>
          <w:sz w:val="26"/>
          <w:szCs w:val="26"/>
        </w:rPr>
        <w:t>”.</w:t>
      </w:r>
    </w:p>
    <w:p w:rsidR="00B21554" w:rsidRDefault="005F63D3" w:rsidP="005F63D3">
      <w:pPr>
        <w:jc w:val="both"/>
        <w:rPr>
          <w:sz w:val="26"/>
          <w:szCs w:val="26"/>
        </w:rPr>
      </w:pPr>
      <w:r w:rsidRPr="00C47D40">
        <w:rPr>
          <w:b/>
          <w:sz w:val="26"/>
          <w:szCs w:val="26"/>
          <w:u w:val="single"/>
        </w:rPr>
        <w:lastRenderedPageBreak/>
        <w:t>Bước 1:</w:t>
      </w:r>
      <w:r>
        <w:rPr>
          <w:sz w:val="26"/>
          <w:szCs w:val="26"/>
        </w:rPr>
        <w:t xml:space="preserve"> Tại màn hình Quản lý tìm kiếm hồ sơ, tìm kiếm hồ sơ </w:t>
      </w:r>
      <w:r w:rsidR="00C47D40">
        <w:rPr>
          <w:sz w:val="26"/>
          <w:szCs w:val="26"/>
        </w:rPr>
        <w:t>để yêu cầu sửa hồ sơ:</w:t>
      </w:r>
    </w:p>
    <w:p w:rsidR="001C7F00" w:rsidRPr="008255A5" w:rsidRDefault="00F66A67" w:rsidP="005F63D3">
      <w:pPr>
        <w:jc w:val="both"/>
        <w:rPr>
          <w:color w:val="FF0000"/>
          <w:sz w:val="26"/>
          <w:szCs w:val="26"/>
        </w:rPr>
      </w:pPr>
      <w:r>
        <w:rPr>
          <w:noProof/>
          <w:color w:val="FF0000"/>
          <w:sz w:val="26"/>
          <w:szCs w:val="26"/>
        </w:rPr>
        <w:drawing>
          <wp:inline distT="0" distB="0" distL="0" distR="0">
            <wp:extent cx="5638800" cy="119062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srcRect/>
                    <a:stretch>
                      <a:fillRect/>
                    </a:stretch>
                  </pic:blipFill>
                  <pic:spPr bwMode="auto">
                    <a:xfrm>
                      <a:off x="0" y="0"/>
                      <a:ext cx="5638800" cy="1190625"/>
                    </a:xfrm>
                    <a:prstGeom prst="rect">
                      <a:avLst/>
                    </a:prstGeom>
                    <a:noFill/>
                    <a:ln w="9525">
                      <a:noFill/>
                      <a:miter lim="800000"/>
                      <a:headEnd/>
                      <a:tailEnd/>
                    </a:ln>
                  </pic:spPr>
                </pic:pic>
              </a:graphicData>
            </a:graphic>
          </wp:inline>
        </w:drawing>
      </w:r>
    </w:p>
    <w:p w:rsidR="00C47D40" w:rsidRDefault="00C47D40" w:rsidP="005F63D3">
      <w:pPr>
        <w:jc w:val="both"/>
        <w:rPr>
          <w:sz w:val="26"/>
          <w:szCs w:val="26"/>
        </w:rPr>
      </w:pPr>
      <w:r w:rsidRPr="00C47D40">
        <w:rPr>
          <w:b/>
          <w:sz w:val="26"/>
          <w:szCs w:val="26"/>
          <w:u w:val="single"/>
        </w:rPr>
        <w:t>Bước 2:</w:t>
      </w:r>
      <w:r>
        <w:rPr>
          <w:sz w:val="26"/>
          <w:szCs w:val="26"/>
        </w:rPr>
        <w:t xml:space="preserve"> Nhấn nút “</w:t>
      </w:r>
      <w:r w:rsidR="00F66A67">
        <w:rPr>
          <w:noProof/>
          <w:sz w:val="26"/>
          <w:szCs w:val="26"/>
        </w:rPr>
        <w:drawing>
          <wp:inline distT="0" distB="0" distL="0" distR="0">
            <wp:extent cx="219075" cy="24765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219075" cy="247650"/>
                    </a:xfrm>
                    <a:prstGeom prst="rect">
                      <a:avLst/>
                    </a:prstGeom>
                    <a:noFill/>
                    <a:ln w="9525">
                      <a:noFill/>
                      <a:miter lim="800000"/>
                      <a:headEnd/>
                      <a:tailEnd/>
                    </a:ln>
                  </pic:spPr>
                </pic:pic>
              </a:graphicData>
            </a:graphic>
          </wp:inline>
        </w:drawing>
      </w:r>
      <w:r>
        <w:rPr>
          <w:sz w:val="26"/>
          <w:szCs w:val="26"/>
        </w:rPr>
        <w:t xml:space="preserve">” </w:t>
      </w:r>
      <w:r w:rsidR="00AC5172">
        <w:rPr>
          <w:sz w:val="26"/>
          <w:szCs w:val="26"/>
        </w:rPr>
        <w:t xml:space="preserve">tại cột “Sửa” </w:t>
      </w:r>
      <w:r>
        <w:rPr>
          <w:sz w:val="26"/>
          <w:szCs w:val="26"/>
        </w:rPr>
        <w:t>&gt;&gt; mở ra màn hình sửa hồ sơ:</w:t>
      </w:r>
    </w:p>
    <w:p w:rsidR="002378D1" w:rsidRDefault="00F66A67" w:rsidP="005F63D3">
      <w:pPr>
        <w:jc w:val="both"/>
        <w:rPr>
          <w:sz w:val="26"/>
          <w:szCs w:val="26"/>
        </w:rPr>
      </w:pPr>
      <w:r>
        <w:rPr>
          <w:noProof/>
          <w:sz w:val="26"/>
          <w:szCs w:val="26"/>
        </w:rPr>
        <w:drawing>
          <wp:inline distT="0" distB="0" distL="0" distR="0">
            <wp:extent cx="5638800" cy="436245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srcRect/>
                    <a:stretch>
                      <a:fillRect/>
                    </a:stretch>
                  </pic:blipFill>
                  <pic:spPr bwMode="auto">
                    <a:xfrm>
                      <a:off x="0" y="0"/>
                      <a:ext cx="5638800" cy="4362450"/>
                    </a:xfrm>
                    <a:prstGeom prst="rect">
                      <a:avLst/>
                    </a:prstGeom>
                    <a:noFill/>
                    <a:ln w="9525">
                      <a:noFill/>
                      <a:miter lim="800000"/>
                      <a:headEnd/>
                      <a:tailEnd/>
                    </a:ln>
                  </pic:spPr>
                </pic:pic>
              </a:graphicData>
            </a:graphic>
          </wp:inline>
        </w:drawing>
      </w:r>
    </w:p>
    <w:p w:rsidR="00C47D40" w:rsidRDefault="00C47D40" w:rsidP="005F63D3">
      <w:pPr>
        <w:jc w:val="both"/>
        <w:rPr>
          <w:sz w:val="26"/>
          <w:szCs w:val="26"/>
        </w:rPr>
      </w:pPr>
      <w:r w:rsidRPr="00C47D40">
        <w:rPr>
          <w:b/>
          <w:sz w:val="26"/>
          <w:szCs w:val="26"/>
          <w:u w:val="single"/>
        </w:rPr>
        <w:t>Bước 3:</w:t>
      </w:r>
      <w:r>
        <w:rPr>
          <w:sz w:val="26"/>
          <w:szCs w:val="26"/>
        </w:rPr>
        <w:t xml:space="preserve"> Nhập lý do yêu cầu sửa hồ sơ, đồng thời sửa thông tin hồ sơ &gt;&gt; nhấn </w:t>
      </w:r>
      <w:r w:rsidR="00F66A67">
        <w:rPr>
          <w:noProof/>
          <w:sz w:val="26"/>
          <w:szCs w:val="26"/>
        </w:rPr>
        <w:drawing>
          <wp:inline distT="0" distB="0" distL="0" distR="0">
            <wp:extent cx="981075" cy="257175"/>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srcRect/>
                    <a:stretch>
                      <a:fillRect/>
                    </a:stretch>
                  </pic:blipFill>
                  <pic:spPr bwMode="auto">
                    <a:xfrm>
                      <a:off x="0" y="0"/>
                      <a:ext cx="981075" cy="257175"/>
                    </a:xfrm>
                    <a:prstGeom prst="rect">
                      <a:avLst/>
                    </a:prstGeom>
                    <a:noFill/>
                    <a:ln w="9525">
                      <a:noFill/>
                      <a:miter lim="800000"/>
                      <a:headEnd/>
                      <a:tailEnd/>
                    </a:ln>
                  </pic:spPr>
                </pic:pic>
              </a:graphicData>
            </a:graphic>
          </wp:inline>
        </w:drawing>
      </w:r>
      <w:r w:rsidR="005C52DD">
        <w:rPr>
          <w:sz w:val="26"/>
          <w:szCs w:val="26"/>
        </w:rPr>
        <w:t xml:space="preserve"> </w:t>
      </w:r>
      <w:r>
        <w:rPr>
          <w:sz w:val="26"/>
          <w:szCs w:val="26"/>
        </w:rPr>
        <w:t>hồ sơ</w:t>
      </w:r>
      <w:r w:rsidR="00455B91">
        <w:rPr>
          <w:sz w:val="26"/>
          <w:szCs w:val="26"/>
        </w:rPr>
        <w:t xml:space="preserve"> &gt;&gt; s</w:t>
      </w:r>
      <w:r>
        <w:rPr>
          <w:rFonts w:cs="Times New Roman"/>
          <w:sz w:val="26"/>
          <w:szCs w:val="26"/>
        </w:rPr>
        <w:t xml:space="preserve">au khi gửi hồ sơ thành công, trạng thái </w:t>
      </w:r>
      <w:r w:rsidR="00455B91">
        <w:rPr>
          <w:rFonts w:cs="Times New Roman"/>
          <w:sz w:val="26"/>
          <w:szCs w:val="26"/>
        </w:rPr>
        <w:t xml:space="preserve">hồ sơ </w:t>
      </w:r>
      <w:r>
        <w:rPr>
          <w:rFonts w:cs="Times New Roman"/>
          <w:sz w:val="26"/>
          <w:szCs w:val="26"/>
        </w:rPr>
        <w:t>chuyển thành “DN sửa hồ sơ xin cấp phép”:</w:t>
      </w:r>
    </w:p>
    <w:p w:rsidR="00C47D40" w:rsidRPr="008255A5" w:rsidRDefault="00F66A67" w:rsidP="005F63D3">
      <w:pPr>
        <w:jc w:val="both"/>
        <w:rPr>
          <w:color w:val="FF0000"/>
          <w:sz w:val="26"/>
          <w:szCs w:val="26"/>
        </w:rPr>
      </w:pPr>
      <w:r>
        <w:rPr>
          <w:noProof/>
          <w:color w:val="FF0000"/>
          <w:sz w:val="26"/>
          <w:szCs w:val="26"/>
        </w:rPr>
        <w:drawing>
          <wp:inline distT="0" distB="0" distL="0" distR="0">
            <wp:extent cx="5638800" cy="119062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srcRect/>
                    <a:stretch>
                      <a:fillRect/>
                    </a:stretch>
                  </pic:blipFill>
                  <pic:spPr bwMode="auto">
                    <a:xfrm>
                      <a:off x="0" y="0"/>
                      <a:ext cx="5638800" cy="1190625"/>
                    </a:xfrm>
                    <a:prstGeom prst="rect">
                      <a:avLst/>
                    </a:prstGeom>
                    <a:noFill/>
                    <a:ln w="9525">
                      <a:noFill/>
                      <a:miter lim="800000"/>
                      <a:headEnd/>
                      <a:tailEnd/>
                    </a:ln>
                  </pic:spPr>
                </pic:pic>
              </a:graphicData>
            </a:graphic>
          </wp:inline>
        </w:drawing>
      </w:r>
    </w:p>
    <w:p w:rsidR="00874AB1" w:rsidRPr="0016152C" w:rsidRDefault="008859FF" w:rsidP="00E9202C">
      <w:pPr>
        <w:numPr>
          <w:ilvl w:val="0"/>
          <w:numId w:val="24"/>
        </w:numPr>
        <w:ind w:left="360"/>
        <w:rPr>
          <w:rFonts w:cs="Times New Roman"/>
          <w:sz w:val="26"/>
          <w:szCs w:val="26"/>
        </w:rPr>
      </w:pPr>
      <w:r>
        <w:rPr>
          <w:rFonts w:cs="Times New Roman"/>
          <w:sz w:val="26"/>
          <w:szCs w:val="26"/>
        </w:rPr>
        <w:lastRenderedPageBreak/>
        <w:t>BCT</w:t>
      </w:r>
      <w:r w:rsidR="00874AB1">
        <w:rPr>
          <w:rFonts w:cs="Times New Roman"/>
          <w:sz w:val="26"/>
          <w:szCs w:val="26"/>
        </w:rPr>
        <w:t xml:space="preserve"> đồng ý yêu cầu sửa hồ sơ:</w:t>
      </w:r>
    </w:p>
    <w:p w:rsidR="00874AB1" w:rsidRDefault="00874AB1" w:rsidP="00874AB1">
      <w:pPr>
        <w:numPr>
          <w:ilvl w:val="0"/>
          <w:numId w:val="17"/>
        </w:numPr>
        <w:ind w:left="360"/>
        <w:jc w:val="both"/>
        <w:rPr>
          <w:rFonts w:cs="Times New Roman"/>
          <w:sz w:val="26"/>
          <w:szCs w:val="26"/>
        </w:rPr>
      </w:pPr>
      <w:r w:rsidRPr="0016152C">
        <w:rPr>
          <w:rFonts w:cs="Times New Roman"/>
          <w:sz w:val="26"/>
          <w:szCs w:val="26"/>
        </w:rPr>
        <w:t xml:space="preserve">Sau khi </w:t>
      </w:r>
      <w:r w:rsidR="008859FF">
        <w:rPr>
          <w:rFonts w:cs="Times New Roman"/>
          <w:sz w:val="26"/>
          <w:szCs w:val="26"/>
        </w:rPr>
        <w:t>BCT</w:t>
      </w:r>
      <w:r>
        <w:rPr>
          <w:rFonts w:cs="Times New Roman"/>
          <w:sz w:val="26"/>
          <w:szCs w:val="26"/>
        </w:rPr>
        <w:t xml:space="preserve"> </w:t>
      </w:r>
      <w:r w:rsidRPr="0016152C">
        <w:rPr>
          <w:rFonts w:cs="Times New Roman"/>
          <w:sz w:val="26"/>
          <w:szCs w:val="26"/>
        </w:rPr>
        <w:t xml:space="preserve">nhận được yêu cầu </w:t>
      </w:r>
      <w:r>
        <w:rPr>
          <w:rFonts w:cs="Times New Roman"/>
          <w:sz w:val="26"/>
          <w:szCs w:val="26"/>
        </w:rPr>
        <w:t>sửa</w:t>
      </w:r>
      <w:r w:rsidRPr="0016152C">
        <w:rPr>
          <w:rFonts w:cs="Times New Roman"/>
          <w:sz w:val="26"/>
          <w:szCs w:val="26"/>
        </w:rPr>
        <w:t xml:space="preserve">, thực hiện xem xét hồ sơ và trả thông báo đồng ý hoặc từ chối </w:t>
      </w:r>
      <w:r>
        <w:rPr>
          <w:rFonts w:cs="Times New Roman"/>
          <w:sz w:val="26"/>
          <w:szCs w:val="26"/>
        </w:rPr>
        <w:t>sửa</w:t>
      </w:r>
      <w:r w:rsidRPr="0016152C">
        <w:rPr>
          <w:rFonts w:cs="Times New Roman"/>
          <w:sz w:val="26"/>
          <w:szCs w:val="26"/>
        </w:rPr>
        <w:t xml:space="preserve"> hồ sơ. D</w:t>
      </w:r>
      <w:r>
        <w:rPr>
          <w:rFonts w:cs="Times New Roman"/>
          <w:sz w:val="26"/>
          <w:szCs w:val="26"/>
        </w:rPr>
        <w:t xml:space="preserve">N </w:t>
      </w:r>
      <w:r w:rsidRPr="0016152C">
        <w:rPr>
          <w:rFonts w:cs="Times New Roman"/>
          <w:sz w:val="26"/>
          <w:szCs w:val="26"/>
        </w:rPr>
        <w:t>tìm kiế</w:t>
      </w:r>
      <w:r>
        <w:rPr>
          <w:rFonts w:cs="Times New Roman"/>
          <w:sz w:val="26"/>
          <w:szCs w:val="26"/>
        </w:rPr>
        <w:t xml:space="preserve">m hồ sơ để xem trạng thái hồ sơ. </w:t>
      </w:r>
      <w:r w:rsidRPr="006C6062">
        <w:rPr>
          <w:rFonts w:cs="Times New Roman"/>
          <w:sz w:val="26"/>
          <w:szCs w:val="26"/>
        </w:rPr>
        <w:t xml:space="preserve">Trường hợp </w:t>
      </w:r>
      <w:r w:rsidR="008859FF">
        <w:rPr>
          <w:rFonts w:cs="Times New Roman"/>
          <w:sz w:val="26"/>
          <w:szCs w:val="26"/>
        </w:rPr>
        <w:t>BCT</w:t>
      </w:r>
      <w:r w:rsidRPr="006C6062">
        <w:rPr>
          <w:rFonts w:cs="Times New Roman"/>
          <w:sz w:val="26"/>
          <w:szCs w:val="26"/>
        </w:rPr>
        <w:t xml:space="preserve"> đồng ý yêu cầu </w:t>
      </w:r>
      <w:r>
        <w:rPr>
          <w:rFonts w:cs="Times New Roman"/>
          <w:sz w:val="26"/>
          <w:szCs w:val="26"/>
        </w:rPr>
        <w:t>sửa</w:t>
      </w:r>
      <w:r w:rsidRPr="006C6062">
        <w:rPr>
          <w:rFonts w:cs="Times New Roman"/>
          <w:sz w:val="26"/>
          <w:szCs w:val="26"/>
        </w:rPr>
        <w:t xml:space="preserve"> hồ sơ &gt;&gt; hồ sơ chuyển trạng thái </w:t>
      </w:r>
      <w:r>
        <w:rPr>
          <w:rFonts w:cs="Times New Roman"/>
          <w:sz w:val="26"/>
          <w:szCs w:val="26"/>
        </w:rPr>
        <w:t>“Đã duyệt hồ sơ yêu cầu sửa”:</w:t>
      </w:r>
    </w:p>
    <w:p w:rsidR="00401327" w:rsidRDefault="00F66A67" w:rsidP="00401327">
      <w:pPr>
        <w:jc w:val="both"/>
        <w:rPr>
          <w:rFonts w:cs="Times New Roman"/>
          <w:sz w:val="26"/>
          <w:szCs w:val="26"/>
        </w:rPr>
      </w:pPr>
      <w:r>
        <w:rPr>
          <w:rFonts w:cs="Times New Roman"/>
          <w:noProof/>
          <w:sz w:val="26"/>
          <w:szCs w:val="26"/>
        </w:rPr>
        <w:drawing>
          <wp:inline distT="0" distB="0" distL="0" distR="0">
            <wp:extent cx="5629275" cy="119062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srcRect/>
                    <a:stretch>
                      <a:fillRect/>
                    </a:stretch>
                  </pic:blipFill>
                  <pic:spPr bwMode="auto">
                    <a:xfrm>
                      <a:off x="0" y="0"/>
                      <a:ext cx="5629275" cy="1190625"/>
                    </a:xfrm>
                    <a:prstGeom prst="rect">
                      <a:avLst/>
                    </a:prstGeom>
                    <a:noFill/>
                    <a:ln w="9525">
                      <a:noFill/>
                      <a:miter lim="800000"/>
                      <a:headEnd/>
                      <a:tailEnd/>
                    </a:ln>
                  </pic:spPr>
                </pic:pic>
              </a:graphicData>
            </a:graphic>
          </wp:inline>
        </w:drawing>
      </w:r>
    </w:p>
    <w:p w:rsidR="000B1E57" w:rsidRDefault="000B1E57" w:rsidP="00401327">
      <w:pPr>
        <w:jc w:val="both"/>
        <w:rPr>
          <w:rFonts w:cs="Times New Roman"/>
          <w:sz w:val="26"/>
          <w:szCs w:val="26"/>
        </w:rPr>
      </w:pPr>
      <w:r>
        <w:rPr>
          <w:rFonts w:cs="Times New Roman"/>
          <w:sz w:val="26"/>
          <w:szCs w:val="26"/>
        </w:rPr>
        <w:t>&gt;&gt; Lúc này, dữ liệu sửa được cập nhật trên hệ thống MCQG và hệ thống BCT.</w:t>
      </w:r>
    </w:p>
    <w:p w:rsidR="00874AB1" w:rsidRPr="0016152C" w:rsidRDefault="008859FF" w:rsidP="00E9202C">
      <w:pPr>
        <w:numPr>
          <w:ilvl w:val="0"/>
          <w:numId w:val="24"/>
        </w:numPr>
        <w:ind w:left="360"/>
        <w:rPr>
          <w:rFonts w:cs="Times New Roman"/>
          <w:sz w:val="26"/>
          <w:szCs w:val="26"/>
        </w:rPr>
      </w:pPr>
      <w:r>
        <w:rPr>
          <w:rFonts w:cs="Times New Roman"/>
          <w:sz w:val="26"/>
          <w:szCs w:val="26"/>
        </w:rPr>
        <w:t>BCT</w:t>
      </w:r>
      <w:r w:rsidR="00874AB1">
        <w:rPr>
          <w:rFonts w:cs="Times New Roman"/>
          <w:sz w:val="26"/>
          <w:szCs w:val="26"/>
        </w:rPr>
        <w:t xml:space="preserve"> từ chối yêu cầu sửa hồ sơ:</w:t>
      </w:r>
    </w:p>
    <w:p w:rsidR="002B5441" w:rsidRDefault="00874AB1" w:rsidP="002B5441">
      <w:pPr>
        <w:numPr>
          <w:ilvl w:val="0"/>
          <w:numId w:val="17"/>
        </w:numPr>
        <w:ind w:left="360"/>
        <w:jc w:val="both"/>
        <w:rPr>
          <w:rFonts w:cs="Times New Roman"/>
          <w:sz w:val="26"/>
          <w:szCs w:val="26"/>
        </w:rPr>
      </w:pPr>
      <w:r w:rsidRPr="0016152C">
        <w:rPr>
          <w:rFonts w:cs="Times New Roman"/>
          <w:sz w:val="26"/>
          <w:szCs w:val="26"/>
        </w:rPr>
        <w:t xml:space="preserve">Sau khi </w:t>
      </w:r>
      <w:r w:rsidR="008859FF">
        <w:rPr>
          <w:rFonts w:cs="Times New Roman"/>
          <w:sz w:val="26"/>
          <w:szCs w:val="26"/>
        </w:rPr>
        <w:t>BCT</w:t>
      </w:r>
      <w:r>
        <w:rPr>
          <w:rFonts w:cs="Times New Roman"/>
          <w:sz w:val="26"/>
          <w:szCs w:val="26"/>
        </w:rPr>
        <w:t xml:space="preserve"> </w:t>
      </w:r>
      <w:r w:rsidRPr="0016152C">
        <w:rPr>
          <w:rFonts w:cs="Times New Roman"/>
          <w:sz w:val="26"/>
          <w:szCs w:val="26"/>
        </w:rPr>
        <w:t xml:space="preserve">nhận được yêu cầu </w:t>
      </w:r>
      <w:r>
        <w:rPr>
          <w:rFonts w:cs="Times New Roman"/>
          <w:sz w:val="26"/>
          <w:szCs w:val="26"/>
        </w:rPr>
        <w:t>sửa</w:t>
      </w:r>
      <w:r w:rsidRPr="0016152C">
        <w:rPr>
          <w:rFonts w:cs="Times New Roman"/>
          <w:sz w:val="26"/>
          <w:szCs w:val="26"/>
        </w:rPr>
        <w:t xml:space="preserve">, thực hiện xem xét hồ sơ và trả thông báo đồng ý hoặc từ chối </w:t>
      </w:r>
      <w:r>
        <w:rPr>
          <w:rFonts w:cs="Times New Roman"/>
          <w:sz w:val="26"/>
          <w:szCs w:val="26"/>
        </w:rPr>
        <w:t>sửa</w:t>
      </w:r>
      <w:r w:rsidRPr="0016152C">
        <w:rPr>
          <w:rFonts w:cs="Times New Roman"/>
          <w:sz w:val="26"/>
          <w:szCs w:val="26"/>
        </w:rPr>
        <w:t xml:space="preserve"> hồ sơ. D</w:t>
      </w:r>
      <w:r>
        <w:rPr>
          <w:rFonts w:cs="Times New Roman"/>
          <w:sz w:val="26"/>
          <w:szCs w:val="26"/>
        </w:rPr>
        <w:t xml:space="preserve">N </w:t>
      </w:r>
      <w:r w:rsidRPr="0016152C">
        <w:rPr>
          <w:rFonts w:cs="Times New Roman"/>
          <w:sz w:val="26"/>
          <w:szCs w:val="26"/>
        </w:rPr>
        <w:t>tìm kiế</w:t>
      </w:r>
      <w:r>
        <w:rPr>
          <w:rFonts w:cs="Times New Roman"/>
          <w:sz w:val="26"/>
          <w:szCs w:val="26"/>
        </w:rPr>
        <w:t xml:space="preserve">m hồ sơ để xem trạng thái hồ sơ. </w:t>
      </w:r>
      <w:r w:rsidRPr="006C6062">
        <w:rPr>
          <w:rFonts w:cs="Times New Roman"/>
          <w:sz w:val="26"/>
          <w:szCs w:val="26"/>
        </w:rPr>
        <w:t xml:space="preserve">Trường hợp </w:t>
      </w:r>
      <w:r w:rsidR="008859FF">
        <w:rPr>
          <w:rFonts w:cs="Times New Roman"/>
          <w:sz w:val="26"/>
          <w:szCs w:val="26"/>
        </w:rPr>
        <w:t>BCT</w:t>
      </w:r>
      <w:r w:rsidRPr="006C6062">
        <w:rPr>
          <w:rFonts w:cs="Times New Roman"/>
          <w:sz w:val="26"/>
          <w:szCs w:val="26"/>
        </w:rPr>
        <w:t xml:space="preserve"> </w:t>
      </w:r>
      <w:r>
        <w:rPr>
          <w:rFonts w:cs="Times New Roman"/>
          <w:sz w:val="26"/>
          <w:szCs w:val="26"/>
        </w:rPr>
        <w:t>từ chối</w:t>
      </w:r>
      <w:r w:rsidRPr="006C6062">
        <w:rPr>
          <w:rFonts w:cs="Times New Roman"/>
          <w:sz w:val="26"/>
          <w:szCs w:val="26"/>
        </w:rPr>
        <w:t xml:space="preserve"> yêu cầu </w:t>
      </w:r>
      <w:r>
        <w:rPr>
          <w:rFonts w:cs="Times New Roman"/>
          <w:sz w:val="26"/>
          <w:szCs w:val="26"/>
        </w:rPr>
        <w:t>sửa</w:t>
      </w:r>
      <w:r w:rsidRPr="006C6062">
        <w:rPr>
          <w:rFonts w:cs="Times New Roman"/>
          <w:sz w:val="26"/>
          <w:szCs w:val="26"/>
        </w:rPr>
        <w:t xml:space="preserve"> hồ sơ &gt;&gt; hồ sơ chuyển trạng thái </w:t>
      </w:r>
      <w:r>
        <w:rPr>
          <w:rFonts w:cs="Times New Roman"/>
          <w:sz w:val="26"/>
          <w:szCs w:val="26"/>
        </w:rPr>
        <w:t>“Từ chối hồ sơ sửa”:</w:t>
      </w:r>
    </w:p>
    <w:p w:rsidR="00E47755" w:rsidRDefault="00F66A67" w:rsidP="00E47755">
      <w:pPr>
        <w:jc w:val="both"/>
        <w:rPr>
          <w:rFonts w:cs="Times New Roman"/>
          <w:sz w:val="26"/>
          <w:szCs w:val="26"/>
        </w:rPr>
      </w:pPr>
      <w:r>
        <w:rPr>
          <w:rFonts w:cs="Times New Roman"/>
          <w:noProof/>
          <w:sz w:val="26"/>
          <w:szCs w:val="26"/>
        </w:rPr>
        <w:drawing>
          <wp:inline distT="0" distB="0" distL="0" distR="0">
            <wp:extent cx="5629275" cy="1181100"/>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cstate="print"/>
                    <a:srcRect/>
                    <a:stretch>
                      <a:fillRect/>
                    </a:stretch>
                  </pic:blipFill>
                  <pic:spPr bwMode="auto">
                    <a:xfrm>
                      <a:off x="0" y="0"/>
                      <a:ext cx="5629275" cy="1181100"/>
                    </a:xfrm>
                    <a:prstGeom prst="rect">
                      <a:avLst/>
                    </a:prstGeom>
                    <a:noFill/>
                    <a:ln w="9525">
                      <a:noFill/>
                      <a:miter lim="800000"/>
                      <a:headEnd/>
                      <a:tailEnd/>
                    </a:ln>
                  </pic:spPr>
                </pic:pic>
              </a:graphicData>
            </a:graphic>
          </wp:inline>
        </w:drawing>
      </w:r>
    </w:p>
    <w:p w:rsidR="000B1E57" w:rsidRPr="00E47755" w:rsidRDefault="000B1E57" w:rsidP="00E47755">
      <w:pPr>
        <w:jc w:val="both"/>
        <w:rPr>
          <w:rFonts w:cs="Times New Roman"/>
          <w:sz w:val="26"/>
          <w:szCs w:val="26"/>
        </w:rPr>
      </w:pPr>
      <w:r>
        <w:rPr>
          <w:rFonts w:cs="Times New Roman"/>
          <w:sz w:val="26"/>
          <w:szCs w:val="26"/>
        </w:rPr>
        <w:t>&gt;&gt; Lúc này, dữ liệu sẽ không được cập nhật</w:t>
      </w:r>
      <w:r w:rsidR="0017663F">
        <w:rPr>
          <w:rFonts w:cs="Times New Roman"/>
          <w:sz w:val="26"/>
          <w:szCs w:val="26"/>
        </w:rPr>
        <w:t xml:space="preserve"> trên hệ thống MCQG và hệ thống BCT</w:t>
      </w:r>
      <w:r>
        <w:rPr>
          <w:rFonts w:cs="Times New Roman"/>
          <w:sz w:val="26"/>
          <w:szCs w:val="26"/>
        </w:rPr>
        <w:t>, hồ sơ quay trở lại dữ liệu cũ (trước khi DN yêu cầu sửa hồ sơ)</w:t>
      </w:r>
    </w:p>
    <w:p w:rsidR="00874AB1" w:rsidRDefault="00874AB1" w:rsidP="005F63D3">
      <w:pPr>
        <w:jc w:val="both"/>
        <w:rPr>
          <w:sz w:val="26"/>
          <w:szCs w:val="26"/>
        </w:rPr>
      </w:pPr>
      <w:r w:rsidRPr="00D46FAA">
        <w:rPr>
          <w:b/>
          <w:sz w:val="26"/>
          <w:szCs w:val="26"/>
          <w:u w:val="single"/>
        </w:rPr>
        <w:t>Lưu ý:</w:t>
      </w:r>
      <w:r>
        <w:rPr>
          <w:sz w:val="26"/>
          <w:szCs w:val="26"/>
        </w:rPr>
        <w:t xml:space="preserve"> Sau khi nhận được kết quả đồng ý/từ chối yêu cầu sửa hồ sơ, DN được phép tiếp tục gửi yêu cầu sửa hồ sơ </w:t>
      </w:r>
      <w:r w:rsidR="00E47755">
        <w:rPr>
          <w:sz w:val="26"/>
          <w:szCs w:val="26"/>
        </w:rPr>
        <w:t xml:space="preserve">lần 2, 3, …n </w:t>
      </w:r>
      <w:r>
        <w:rPr>
          <w:sz w:val="26"/>
          <w:szCs w:val="26"/>
        </w:rPr>
        <w:t>(tương tự như chức năng gửi yêu cầu sửa lần đầu)</w:t>
      </w:r>
    </w:p>
    <w:p w:rsidR="004F66E1" w:rsidRDefault="004F66E1" w:rsidP="004F66E1">
      <w:pPr>
        <w:pStyle w:val="Heading3"/>
        <w:ind w:left="360" w:hanging="360"/>
        <w:rPr>
          <w:sz w:val="26"/>
          <w:szCs w:val="26"/>
        </w:rPr>
      </w:pPr>
      <w:bookmarkStart w:id="258" w:name="_Toc477185457"/>
      <w:r>
        <w:rPr>
          <w:sz w:val="26"/>
          <w:szCs w:val="26"/>
        </w:rPr>
        <w:t xml:space="preserve">Gửi yêu cầu sửa </w:t>
      </w:r>
      <w:r w:rsidR="00FE7615">
        <w:rPr>
          <w:sz w:val="26"/>
          <w:szCs w:val="26"/>
        </w:rPr>
        <w:t>sau khi hồ sơ được xác nhận</w:t>
      </w:r>
      <w:bookmarkEnd w:id="258"/>
    </w:p>
    <w:p w:rsidR="004F66E1" w:rsidRPr="005B44D8" w:rsidRDefault="00FE7615" w:rsidP="005B44D8">
      <w:pPr>
        <w:ind w:firstLine="360"/>
        <w:jc w:val="both"/>
        <w:rPr>
          <w:rFonts w:cs="Times New Roman"/>
          <w:sz w:val="26"/>
          <w:szCs w:val="26"/>
        </w:rPr>
      </w:pPr>
      <w:r w:rsidRPr="00FE7615">
        <w:rPr>
          <w:sz w:val="26"/>
          <w:szCs w:val="26"/>
          <w:lang w:val="nl-NL"/>
        </w:rPr>
        <w:t>Chức năng cho phép</w:t>
      </w:r>
      <w:r>
        <w:rPr>
          <w:sz w:val="26"/>
          <w:szCs w:val="26"/>
          <w:lang w:val="nl-NL"/>
        </w:rPr>
        <w:t xml:space="preserve"> DN yêu cầu sửa hồ sơ, bổ sung các chứng từ nợ (Tờ khai </w:t>
      </w:r>
      <w:r w:rsidR="005B44D8">
        <w:rPr>
          <w:sz w:val="26"/>
          <w:szCs w:val="26"/>
          <w:lang w:val="nl-NL"/>
        </w:rPr>
        <w:t xml:space="preserve">Hải quan xuất khẩu, Vận tải đơn: </w:t>
      </w:r>
      <w:r w:rsidR="005B44D8">
        <w:rPr>
          <w:rFonts w:cs="Times New Roman"/>
          <w:sz w:val="26"/>
          <w:szCs w:val="26"/>
        </w:rPr>
        <w:t xml:space="preserve">DN được nợ và phải nộp về phòng quản lý XNK trong vòng 15 ngày kể từ ngày hoàn thành thủ tục Hải quan cho lô hàng kim cương </w:t>
      </w:r>
      <w:r w:rsidR="005B44D8">
        <w:rPr>
          <w:rFonts w:cs="Times New Roman"/>
          <w:sz w:val="26"/>
          <w:szCs w:val="26"/>
        </w:rPr>
        <w:lastRenderedPageBreak/>
        <w:t>thô xuất khẩu. Nếu DN vi phạm thì phòng quản lý XNK sẽ xem xét tạm ngừng cấp giấy chứng nhận KP,..)</w:t>
      </w:r>
      <w:r>
        <w:rPr>
          <w:sz w:val="26"/>
          <w:szCs w:val="26"/>
          <w:lang w:val="nl-NL"/>
        </w:rPr>
        <w:t>. Trạng thái hồ sơ cho phép:</w:t>
      </w:r>
    </w:p>
    <w:p w:rsidR="00DA4C46" w:rsidRDefault="00DA4C46" w:rsidP="00DA4C46">
      <w:pPr>
        <w:numPr>
          <w:ilvl w:val="0"/>
          <w:numId w:val="17"/>
        </w:numPr>
        <w:ind w:left="360"/>
        <w:jc w:val="both"/>
        <w:rPr>
          <w:sz w:val="26"/>
          <w:szCs w:val="26"/>
          <w:lang w:val="nl-NL"/>
        </w:rPr>
      </w:pPr>
      <w:r>
        <w:rPr>
          <w:sz w:val="26"/>
          <w:szCs w:val="26"/>
          <w:lang w:val="nl-NL"/>
        </w:rPr>
        <w:t>Xác nhận hồ sơ</w:t>
      </w:r>
    </w:p>
    <w:p w:rsidR="00DA4C46" w:rsidRDefault="00DA4C46" w:rsidP="00DA4C46">
      <w:pPr>
        <w:numPr>
          <w:ilvl w:val="0"/>
          <w:numId w:val="17"/>
        </w:numPr>
        <w:ind w:left="360"/>
        <w:jc w:val="both"/>
        <w:rPr>
          <w:sz w:val="26"/>
          <w:szCs w:val="26"/>
          <w:lang w:val="nl-NL"/>
        </w:rPr>
      </w:pPr>
      <w:r>
        <w:rPr>
          <w:sz w:val="26"/>
          <w:szCs w:val="26"/>
          <w:lang w:val="nl-NL"/>
        </w:rPr>
        <w:t>Gửi giấy phép</w:t>
      </w:r>
    </w:p>
    <w:p w:rsidR="00DA4C46" w:rsidRDefault="00DA4C46" w:rsidP="00DA4C46">
      <w:pPr>
        <w:jc w:val="both"/>
        <w:rPr>
          <w:sz w:val="26"/>
          <w:szCs w:val="26"/>
          <w:lang w:val="nl-NL"/>
        </w:rPr>
      </w:pPr>
      <w:r w:rsidRPr="00A44E88">
        <w:rPr>
          <w:b/>
          <w:sz w:val="26"/>
          <w:szCs w:val="26"/>
          <w:u w:val="single"/>
          <w:lang w:val="nl-NL"/>
        </w:rPr>
        <w:t>Bước 1:</w:t>
      </w:r>
      <w:r>
        <w:rPr>
          <w:sz w:val="26"/>
          <w:szCs w:val="26"/>
          <w:lang w:val="nl-NL"/>
        </w:rPr>
        <w:t xml:space="preserve"> Tại màn hình Quản lý tìm kiếm hồ sơ, chọn hồ sơ cần yêu cầu sửa (bổ sung chứng từ nợ):</w:t>
      </w:r>
    </w:p>
    <w:p w:rsidR="00DA4C46" w:rsidRDefault="00F66A67" w:rsidP="00DA4C46">
      <w:pPr>
        <w:jc w:val="both"/>
        <w:rPr>
          <w:sz w:val="26"/>
          <w:szCs w:val="26"/>
          <w:lang w:val="nl-NL"/>
        </w:rPr>
      </w:pPr>
      <w:r>
        <w:rPr>
          <w:noProof/>
          <w:sz w:val="26"/>
          <w:szCs w:val="26"/>
        </w:rPr>
        <w:drawing>
          <wp:inline distT="0" distB="0" distL="0" distR="0">
            <wp:extent cx="5629275" cy="119062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srcRect/>
                    <a:stretch>
                      <a:fillRect/>
                    </a:stretch>
                  </pic:blipFill>
                  <pic:spPr bwMode="auto">
                    <a:xfrm>
                      <a:off x="0" y="0"/>
                      <a:ext cx="5629275" cy="1190625"/>
                    </a:xfrm>
                    <a:prstGeom prst="rect">
                      <a:avLst/>
                    </a:prstGeom>
                    <a:noFill/>
                    <a:ln w="9525">
                      <a:noFill/>
                      <a:miter lim="800000"/>
                      <a:headEnd/>
                      <a:tailEnd/>
                    </a:ln>
                  </pic:spPr>
                </pic:pic>
              </a:graphicData>
            </a:graphic>
          </wp:inline>
        </w:drawing>
      </w:r>
    </w:p>
    <w:p w:rsidR="005C1D6B" w:rsidRDefault="005C1D6B" w:rsidP="00DA4C46">
      <w:pPr>
        <w:jc w:val="both"/>
        <w:rPr>
          <w:sz w:val="26"/>
          <w:szCs w:val="26"/>
        </w:rPr>
      </w:pPr>
      <w:r w:rsidRPr="005C1D6B">
        <w:rPr>
          <w:b/>
          <w:sz w:val="26"/>
          <w:szCs w:val="26"/>
          <w:u w:val="single"/>
          <w:lang w:val="nl-NL"/>
        </w:rPr>
        <w:t>Bước 2:</w:t>
      </w:r>
      <w:r>
        <w:rPr>
          <w:sz w:val="26"/>
          <w:szCs w:val="26"/>
          <w:lang w:val="nl-NL"/>
        </w:rPr>
        <w:t xml:space="preserve"> Nhấn nút </w:t>
      </w:r>
      <w:r w:rsidR="00F66A67">
        <w:rPr>
          <w:noProof/>
          <w:sz w:val="26"/>
          <w:szCs w:val="26"/>
        </w:rPr>
        <w:drawing>
          <wp:inline distT="0" distB="0" distL="0" distR="0">
            <wp:extent cx="219075" cy="24765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srcRect/>
                    <a:stretch>
                      <a:fillRect/>
                    </a:stretch>
                  </pic:blipFill>
                  <pic:spPr bwMode="auto">
                    <a:xfrm>
                      <a:off x="0" y="0"/>
                      <a:ext cx="219075" cy="247650"/>
                    </a:xfrm>
                    <a:prstGeom prst="rect">
                      <a:avLst/>
                    </a:prstGeom>
                    <a:noFill/>
                    <a:ln w="9525">
                      <a:noFill/>
                      <a:miter lim="800000"/>
                      <a:headEnd/>
                      <a:tailEnd/>
                    </a:ln>
                  </pic:spPr>
                </pic:pic>
              </a:graphicData>
            </a:graphic>
          </wp:inline>
        </w:drawing>
      </w:r>
      <w:r>
        <w:rPr>
          <w:sz w:val="26"/>
          <w:szCs w:val="26"/>
        </w:rPr>
        <w:t xml:space="preserve"> tại cột “Sửa” &gt;&gt; mở ra màn hình yêu cầu sửa:</w:t>
      </w:r>
    </w:p>
    <w:p w:rsidR="007D2832" w:rsidRDefault="00F66A67" w:rsidP="00DA4C46">
      <w:pPr>
        <w:jc w:val="both"/>
        <w:rPr>
          <w:sz w:val="26"/>
          <w:szCs w:val="26"/>
        </w:rPr>
      </w:pPr>
      <w:r>
        <w:rPr>
          <w:noProof/>
          <w:sz w:val="26"/>
          <w:szCs w:val="26"/>
        </w:rPr>
        <w:drawing>
          <wp:inline distT="0" distB="0" distL="0" distR="0">
            <wp:extent cx="5638800" cy="410527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cstate="print"/>
                    <a:srcRect/>
                    <a:stretch>
                      <a:fillRect/>
                    </a:stretch>
                  </pic:blipFill>
                  <pic:spPr bwMode="auto">
                    <a:xfrm>
                      <a:off x="0" y="0"/>
                      <a:ext cx="5638800" cy="4105275"/>
                    </a:xfrm>
                    <a:prstGeom prst="rect">
                      <a:avLst/>
                    </a:prstGeom>
                    <a:noFill/>
                    <a:ln w="9525">
                      <a:noFill/>
                      <a:miter lim="800000"/>
                      <a:headEnd/>
                      <a:tailEnd/>
                    </a:ln>
                  </pic:spPr>
                </pic:pic>
              </a:graphicData>
            </a:graphic>
          </wp:inline>
        </w:drawing>
      </w:r>
    </w:p>
    <w:p w:rsidR="007D2832" w:rsidRDefault="007D2832" w:rsidP="00DA4C46">
      <w:pPr>
        <w:jc w:val="both"/>
        <w:rPr>
          <w:sz w:val="26"/>
          <w:szCs w:val="26"/>
        </w:rPr>
      </w:pPr>
      <w:r>
        <w:rPr>
          <w:sz w:val="26"/>
          <w:szCs w:val="26"/>
        </w:rPr>
        <w:t>&gt;&gt; Tại màn hình sửa hồ sơ, chỉ cho phép Thêm mới/Cập nhật thông tin Tờ khai Hải quan, thêm hồ sơ đính kèm với loại file “Vận tải đơn”. Ngoài ra, các thông tin khác không cho phép chỉnh sửa</w:t>
      </w:r>
    </w:p>
    <w:p w:rsidR="000B1E57" w:rsidRDefault="007D2832" w:rsidP="000B1E57">
      <w:pPr>
        <w:jc w:val="both"/>
        <w:rPr>
          <w:rFonts w:cs="Times New Roman"/>
          <w:sz w:val="26"/>
          <w:szCs w:val="26"/>
        </w:rPr>
      </w:pPr>
      <w:r w:rsidRPr="008E28EB">
        <w:rPr>
          <w:b/>
          <w:sz w:val="26"/>
          <w:szCs w:val="26"/>
          <w:u w:val="single"/>
        </w:rPr>
        <w:lastRenderedPageBreak/>
        <w:t>Bước 3:</w:t>
      </w:r>
      <w:r>
        <w:rPr>
          <w:sz w:val="26"/>
          <w:szCs w:val="26"/>
        </w:rPr>
        <w:t xml:space="preserve"> DN </w:t>
      </w:r>
      <w:r w:rsidR="008E28EB">
        <w:rPr>
          <w:sz w:val="26"/>
          <w:szCs w:val="26"/>
        </w:rPr>
        <w:t xml:space="preserve">nhập lý do yêu cầu sửa và </w:t>
      </w:r>
      <w:r>
        <w:rPr>
          <w:sz w:val="26"/>
          <w:szCs w:val="26"/>
        </w:rPr>
        <w:t>bổ sung Tờ</w:t>
      </w:r>
      <w:r w:rsidR="008E28EB">
        <w:rPr>
          <w:sz w:val="26"/>
          <w:szCs w:val="26"/>
        </w:rPr>
        <w:t xml:space="preserve"> khai Hải quan/Vận tải đơn</w:t>
      </w:r>
      <w:r>
        <w:rPr>
          <w:sz w:val="26"/>
          <w:szCs w:val="26"/>
        </w:rPr>
        <w:t xml:space="preserve">, nhấn nút </w:t>
      </w:r>
      <w:r w:rsidR="00431204">
        <w:rPr>
          <w:sz w:val="26"/>
          <w:szCs w:val="26"/>
        </w:rPr>
        <w:t>“Lưu tạm” để lưu hồ sơ sửa hoặc nhấn “Gửi” để gửi hồ sơ sửa sang BCT</w:t>
      </w:r>
      <w:r w:rsidR="000B1E57">
        <w:rPr>
          <w:sz w:val="26"/>
          <w:szCs w:val="26"/>
        </w:rPr>
        <w:t>. S</w:t>
      </w:r>
      <w:r w:rsidR="000B1E57">
        <w:rPr>
          <w:rFonts w:cs="Times New Roman"/>
          <w:sz w:val="26"/>
          <w:szCs w:val="26"/>
        </w:rPr>
        <w:t>au khi gửi hồ sơ thành công, trạng thái hồ sơ chuyển thành “DN sửa hồ sơ xin cấp phép”:</w:t>
      </w:r>
    </w:p>
    <w:p w:rsidR="0017663F" w:rsidRDefault="00F66A67" w:rsidP="000B1E57">
      <w:pPr>
        <w:jc w:val="both"/>
        <w:rPr>
          <w:sz w:val="26"/>
          <w:szCs w:val="26"/>
        </w:rPr>
      </w:pPr>
      <w:r>
        <w:rPr>
          <w:noProof/>
          <w:sz w:val="26"/>
          <w:szCs w:val="26"/>
        </w:rPr>
        <w:drawing>
          <wp:inline distT="0" distB="0" distL="0" distR="0">
            <wp:extent cx="5638800" cy="120015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cstate="print"/>
                    <a:srcRect/>
                    <a:stretch>
                      <a:fillRect/>
                    </a:stretch>
                  </pic:blipFill>
                  <pic:spPr bwMode="auto">
                    <a:xfrm>
                      <a:off x="0" y="0"/>
                      <a:ext cx="5638800" cy="1200150"/>
                    </a:xfrm>
                    <a:prstGeom prst="rect">
                      <a:avLst/>
                    </a:prstGeom>
                    <a:noFill/>
                    <a:ln w="9525">
                      <a:noFill/>
                      <a:miter lim="800000"/>
                      <a:headEnd/>
                      <a:tailEnd/>
                    </a:ln>
                  </pic:spPr>
                </pic:pic>
              </a:graphicData>
            </a:graphic>
          </wp:inline>
        </w:drawing>
      </w:r>
    </w:p>
    <w:p w:rsidR="0017663F" w:rsidRDefault="0017663F" w:rsidP="000B1E57">
      <w:pPr>
        <w:jc w:val="both"/>
        <w:rPr>
          <w:sz w:val="26"/>
          <w:szCs w:val="26"/>
        </w:rPr>
      </w:pPr>
      <w:r>
        <w:rPr>
          <w:sz w:val="26"/>
          <w:szCs w:val="26"/>
        </w:rPr>
        <w:t>&gt;&gt; Sau khi nhận được yêu cầu sửa hồ sơ (bổ sung chứng từ nợ của DN), BCT xem xét và đồng ý/từ chối yêu cầu sửa:</w:t>
      </w:r>
    </w:p>
    <w:p w:rsidR="0017663F" w:rsidRDefault="0017663F" w:rsidP="0017663F">
      <w:pPr>
        <w:numPr>
          <w:ilvl w:val="0"/>
          <w:numId w:val="17"/>
        </w:numPr>
        <w:ind w:left="360"/>
        <w:jc w:val="both"/>
        <w:rPr>
          <w:sz w:val="26"/>
          <w:szCs w:val="26"/>
        </w:rPr>
      </w:pPr>
      <w:r>
        <w:rPr>
          <w:sz w:val="26"/>
          <w:szCs w:val="26"/>
        </w:rPr>
        <w:t xml:space="preserve">Khi BCT đồng ý yêu cầu sửa: các chứng từ nợ được cập nhật trên hệ thống MCQG và hệ thống BCT, trạng thái hồ sơ </w:t>
      </w:r>
      <w:r w:rsidR="008B6402">
        <w:rPr>
          <w:sz w:val="26"/>
          <w:szCs w:val="26"/>
        </w:rPr>
        <w:t>chuyển thành “Gửi giấy phép” (đảm bảo hồ sơ đã được cấp phép trước đó rồi)</w:t>
      </w:r>
      <w:r w:rsidR="00195603">
        <w:rPr>
          <w:sz w:val="26"/>
          <w:szCs w:val="26"/>
        </w:rPr>
        <w:t>.</w:t>
      </w:r>
    </w:p>
    <w:p w:rsidR="008B6402" w:rsidRDefault="008B6402" w:rsidP="008B6402">
      <w:pPr>
        <w:numPr>
          <w:ilvl w:val="0"/>
          <w:numId w:val="17"/>
        </w:numPr>
        <w:ind w:left="360"/>
        <w:jc w:val="both"/>
        <w:rPr>
          <w:sz w:val="26"/>
          <w:szCs w:val="26"/>
        </w:rPr>
      </w:pPr>
      <w:r>
        <w:rPr>
          <w:sz w:val="26"/>
          <w:szCs w:val="26"/>
        </w:rPr>
        <w:t xml:space="preserve">Khi BCT từ chối yêu cầu sửa: các chứng từ nợ </w:t>
      </w:r>
      <w:r w:rsidRPr="00195603">
        <w:rPr>
          <w:b/>
          <w:sz w:val="26"/>
          <w:szCs w:val="26"/>
        </w:rPr>
        <w:t>không</w:t>
      </w:r>
      <w:r>
        <w:rPr>
          <w:sz w:val="26"/>
          <w:szCs w:val="26"/>
        </w:rPr>
        <w:t xml:space="preserve"> được cập nhật trên trên hệ thống MCQG và hệ thống BCT, trạng thái hồ sơ chuyển thành “Gửi giấy phép” (đảm bảo hồ sơ đã được cấp phép trước đó rồi)</w:t>
      </w:r>
      <w:r w:rsidR="00195603">
        <w:rPr>
          <w:sz w:val="26"/>
          <w:szCs w:val="26"/>
        </w:rPr>
        <w:t>.</w:t>
      </w:r>
    </w:p>
    <w:p w:rsidR="008B6402" w:rsidRDefault="00F66A67" w:rsidP="008B6402">
      <w:pPr>
        <w:jc w:val="both"/>
        <w:rPr>
          <w:sz w:val="26"/>
          <w:szCs w:val="26"/>
        </w:rPr>
      </w:pPr>
      <w:r>
        <w:rPr>
          <w:noProof/>
          <w:sz w:val="26"/>
          <w:szCs w:val="26"/>
        </w:rPr>
        <w:drawing>
          <wp:inline distT="0" distB="0" distL="0" distR="0">
            <wp:extent cx="5629275" cy="1190625"/>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cstate="print"/>
                    <a:srcRect/>
                    <a:stretch>
                      <a:fillRect/>
                    </a:stretch>
                  </pic:blipFill>
                  <pic:spPr bwMode="auto">
                    <a:xfrm>
                      <a:off x="0" y="0"/>
                      <a:ext cx="5629275" cy="1190625"/>
                    </a:xfrm>
                    <a:prstGeom prst="rect">
                      <a:avLst/>
                    </a:prstGeom>
                    <a:noFill/>
                    <a:ln w="9525">
                      <a:noFill/>
                      <a:miter lim="800000"/>
                      <a:headEnd/>
                      <a:tailEnd/>
                    </a:ln>
                  </pic:spPr>
                </pic:pic>
              </a:graphicData>
            </a:graphic>
          </wp:inline>
        </w:drawing>
      </w:r>
    </w:p>
    <w:p w:rsidR="00431204" w:rsidRPr="008B6402" w:rsidRDefault="008B6402" w:rsidP="00DA4C46">
      <w:pPr>
        <w:jc w:val="both"/>
        <w:rPr>
          <w:sz w:val="26"/>
          <w:szCs w:val="26"/>
        </w:rPr>
      </w:pPr>
      <w:r w:rsidRPr="00D46FAA">
        <w:rPr>
          <w:b/>
          <w:sz w:val="26"/>
          <w:szCs w:val="26"/>
          <w:u w:val="single"/>
        </w:rPr>
        <w:t>Lưu ý:</w:t>
      </w:r>
      <w:r>
        <w:rPr>
          <w:sz w:val="26"/>
          <w:szCs w:val="26"/>
        </w:rPr>
        <w:t xml:space="preserve"> Sau khi nhận được kết quả đồng ý/từ chối yêu cầu sửa hồ sơ, DN được phép tiếp tục gửi yêu cầu sửa hồ sơ (bổ sung chứng từ nợ) lần 2, 3, …n (tương tự như chức năng gửi yêu cầu sửa lần đầu)</w:t>
      </w:r>
      <w:r w:rsidR="0094072F">
        <w:rPr>
          <w:sz w:val="26"/>
          <w:szCs w:val="26"/>
        </w:rPr>
        <w:t>.</w:t>
      </w:r>
    </w:p>
    <w:p w:rsidR="00E64AFF" w:rsidRPr="00E64AFF" w:rsidRDefault="00E64AFF" w:rsidP="00E64AFF">
      <w:pPr>
        <w:pStyle w:val="Heading2"/>
        <w:ind w:left="540" w:hanging="540"/>
        <w:jc w:val="both"/>
      </w:pPr>
      <w:bookmarkStart w:id="259" w:name="_Toc470528965"/>
      <w:bookmarkStart w:id="260" w:name="_Toc470532896"/>
      <w:bookmarkStart w:id="261" w:name="_Toc470533629"/>
      <w:bookmarkStart w:id="262" w:name="_Toc470536218"/>
      <w:bookmarkStart w:id="263" w:name="_Toc470536243"/>
      <w:bookmarkStart w:id="264" w:name="_Toc477180440"/>
      <w:bookmarkStart w:id="265" w:name="_Toc477181225"/>
      <w:bookmarkStart w:id="266" w:name="_Toc477181733"/>
      <w:bookmarkStart w:id="267" w:name="_Toc477185458"/>
      <w:r w:rsidRPr="0016152C">
        <w:t>Gửi yêu cầu</w:t>
      </w:r>
      <w:r>
        <w:t xml:space="preserve"> hủy</w:t>
      </w:r>
      <w:r w:rsidRPr="0016152C">
        <w:t xml:space="preserve"> hồ sơ</w:t>
      </w:r>
      <w:bookmarkEnd w:id="259"/>
      <w:bookmarkEnd w:id="260"/>
      <w:bookmarkEnd w:id="261"/>
      <w:bookmarkEnd w:id="262"/>
      <w:bookmarkEnd w:id="263"/>
      <w:bookmarkEnd w:id="264"/>
      <w:bookmarkEnd w:id="265"/>
      <w:bookmarkEnd w:id="266"/>
      <w:bookmarkEnd w:id="267"/>
    </w:p>
    <w:p w:rsidR="003A63DA" w:rsidRDefault="004C3175" w:rsidP="003A63DA">
      <w:pPr>
        <w:ind w:firstLine="360"/>
        <w:jc w:val="both"/>
        <w:rPr>
          <w:rFonts w:cs="Times New Roman"/>
          <w:sz w:val="26"/>
          <w:szCs w:val="26"/>
        </w:rPr>
      </w:pPr>
      <w:r w:rsidRPr="0016152C">
        <w:rPr>
          <w:rFonts w:cs="Times New Roman"/>
          <w:sz w:val="26"/>
          <w:szCs w:val="26"/>
        </w:rPr>
        <w:t xml:space="preserve">Chức </w:t>
      </w:r>
      <w:r w:rsidRPr="003A63DA">
        <w:rPr>
          <w:sz w:val="26"/>
          <w:szCs w:val="26"/>
        </w:rPr>
        <w:t>năng</w:t>
      </w:r>
      <w:r w:rsidRPr="0016152C">
        <w:rPr>
          <w:rFonts w:cs="Times New Roman"/>
          <w:sz w:val="26"/>
          <w:szCs w:val="26"/>
        </w:rPr>
        <w:t xml:space="preserve"> cho phép </w:t>
      </w:r>
      <w:r w:rsidR="00E64AFF">
        <w:rPr>
          <w:rFonts w:cs="Times New Roman"/>
          <w:sz w:val="26"/>
          <w:szCs w:val="26"/>
        </w:rPr>
        <w:t>DN</w:t>
      </w:r>
      <w:r w:rsidRPr="0016152C">
        <w:rPr>
          <w:rFonts w:cs="Times New Roman"/>
          <w:sz w:val="26"/>
          <w:szCs w:val="26"/>
        </w:rPr>
        <w:t xml:space="preserve"> gửi yêu cầu </w:t>
      </w:r>
      <w:r w:rsidR="003A63DA">
        <w:rPr>
          <w:rFonts w:cs="Times New Roman"/>
          <w:sz w:val="26"/>
          <w:szCs w:val="26"/>
        </w:rPr>
        <w:t>hủy</w:t>
      </w:r>
      <w:r w:rsidRPr="0016152C">
        <w:rPr>
          <w:rFonts w:cs="Times New Roman"/>
          <w:sz w:val="26"/>
          <w:szCs w:val="26"/>
        </w:rPr>
        <w:t xml:space="preserve"> hồ </w:t>
      </w:r>
      <w:r w:rsidR="00CB37CF">
        <w:rPr>
          <w:rFonts w:cs="Times New Roman"/>
          <w:sz w:val="26"/>
          <w:szCs w:val="26"/>
        </w:rPr>
        <w:t>sơ. Trong đó:</w:t>
      </w:r>
    </w:p>
    <w:p w:rsidR="00CB37CF" w:rsidRDefault="00CB37CF" w:rsidP="00D47A0F">
      <w:pPr>
        <w:numPr>
          <w:ilvl w:val="0"/>
          <w:numId w:val="17"/>
        </w:numPr>
        <w:ind w:left="360"/>
        <w:jc w:val="both"/>
        <w:rPr>
          <w:rFonts w:cs="Times New Roman"/>
          <w:sz w:val="26"/>
          <w:szCs w:val="26"/>
        </w:rPr>
      </w:pPr>
      <w:r>
        <w:rPr>
          <w:rFonts w:cs="Times New Roman"/>
          <w:sz w:val="26"/>
          <w:szCs w:val="26"/>
        </w:rPr>
        <w:t>Trạng thái</w:t>
      </w:r>
      <w:r w:rsidR="00D47A0F">
        <w:rPr>
          <w:rFonts w:cs="Times New Roman"/>
          <w:sz w:val="26"/>
          <w:szCs w:val="26"/>
        </w:rPr>
        <w:t xml:space="preserve"> hồ sơ</w:t>
      </w:r>
      <w:r>
        <w:rPr>
          <w:rFonts w:cs="Times New Roman"/>
          <w:sz w:val="26"/>
          <w:szCs w:val="26"/>
        </w:rPr>
        <w:t xml:space="preserve"> “Mới tạo”</w:t>
      </w:r>
      <w:r w:rsidR="00D47A0F">
        <w:rPr>
          <w:rFonts w:cs="Times New Roman"/>
          <w:sz w:val="26"/>
          <w:szCs w:val="26"/>
        </w:rPr>
        <w:t xml:space="preserve">: DN được phép xóa luôn trên hệ thống (chi tiết chức năng </w:t>
      </w:r>
      <w:r w:rsidR="00D47A0F" w:rsidRPr="00B374BD">
        <w:rPr>
          <w:rFonts w:cs="Times New Roman"/>
          <w:b/>
          <w:i/>
          <w:sz w:val="26"/>
          <w:szCs w:val="26"/>
        </w:rPr>
        <w:t>3.5. Xóa hồ sơ</w:t>
      </w:r>
      <w:r w:rsidR="00D47A0F">
        <w:rPr>
          <w:rFonts w:cs="Times New Roman"/>
          <w:sz w:val="26"/>
          <w:szCs w:val="26"/>
        </w:rPr>
        <w:t>)</w:t>
      </w:r>
    </w:p>
    <w:p w:rsidR="00C652CB" w:rsidRDefault="00D47A0F" w:rsidP="00C652CB">
      <w:pPr>
        <w:numPr>
          <w:ilvl w:val="0"/>
          <w:numId w:val="17"/>
        </w:numPr>
        <w:ind w:left="360"/>
        <w:jc w:val="both"/>
        <w:rPr>
          <w:rFonts w:cs="Times New Roman"/>
          <w:sz w:val="26"/>
          <w:szCs w:val="26"/>
        </w:rPr>
      </w:pPr>
      <w:r>
        <w:rPr>
          <w:rFonts w:cs="Times New Roman"/>
          <w:sz w:val="26"/>
          <w:szCs w:val="26"/>
        </w:rPr>
        <w:lastRenderedPageBreak/>
        <w:t xml:space="preserve">Các trạng thái hồ sơ còn lại, DN muốn xóa thì phải gửi yêu cầu hủy hồ sơ tới </w:t>
      </w:r>
      <w:r w:rsidR="008859FF">
        <w:rPr>
          <w:rFonts w:cs="Times New Roman"/>
          <w:sz w:val="26"/>
          <w:szCs w:val="26"/>
        </w:rPr>
        <w:t>BCT</w:t>
      </w:r>
      <w:r w:rsidR="001509FC">
        <w:rPr>
          <w:rFonts w:cs="Times New Roman"/>
          <w:sz w:val="26"/>
          <w:szCs w:val="26"/>
        </w:rPr>
        <w:t>, bao gồm các trạng thái sau:</w:t>
      </w:r>
    </w:p>
    <w:p w:rsidR="00C652CB" w:rsidRPr="00B61F13" w:rsidRDefault="001509FC" w:rsidP="00B61F13">
      <w:pPr>
        <w:pStyle w:val="AAA"/>
        <w:ind w:left="360" w:firstLine="0"/>
        <w:jc w:val="both"/>
      </w:pPr>
      <w:r w:rsidRPr="00B61F13">
        <w:t>Mới nộp SĐBS</w:t>
      </w:r>
    </w:p>
    <w:p w:rsidR="00C652CB" w:rsidRPr="00B61F13" w:rsidRDefault="001509FC" w:rsidP="00B61F13">
      <w:pPr>
        <w:pStyle w:val="AAA"/>
        <w:ind w:left="360" w:firstLine="0"/>
        <w:jc w:val="both"/>
      </w:pPr>
      <w:r w:rsidRPr="00B61F13">
        <w:t>Gửi mới hồ sơ xin cấp phép</w:t>
      </w:r>
    </w:p>
    <w:p w:rsidR="00C652CB" w:rsidRPr="00B61F13" w:rsidRDefault="001509FC" w:rsidP="00B61F13">
      <w:pPr>
        <w:pStyle w:val="AAA"/>
        <w:ind w:left="360" w:firstLine="0"/>
        <w:jc w:val="both"/>
      </w:pPr>
      <w:r w:rsidRPr="00B61F13">
        <w:t>Doanh nghiệp sửa hồ sơ xin cấp phép</w:t>
      </w:r>
    </w:p>
    <w:p w:rsidR="00C652CB" w:rsidRPr="00B61F13" w:rsidRDefault="001509FC" w:rsidP="00B61F13">
      <w:pPr>
        <w:pStyle w:val="AAA"/>
        <w:ind w:left="360" w:firstLine="0"/>
        <w:jc w:val="both"/>
      </w:pPr>
      <w:r w:rsidRPr="00B61F13">
        <w:t>Công chức yêu cầu sửa hồ sơ</w:t>
      </w:r>
    </w:p>
    <w:p w:rsidR="00C652CB" w:rsidRPr="00B61F13" w:rsidRDefault="001509FC" w:rsidP="00B61F13">
      <w:pPr>
        <w:pStyle w:val="AAA"/>
        <w:ind w:left="360" w:firstLine="0"/>
        <w:jc w:val="both"/>
      </w:pPr>
      <w:r w:rsidRPr="00B61F13">
        <w:t>Từ chối hồ sơ sửa</w:t>
      </w:r>
    </w:p>
    <w:p w:rsidR="00C652CB" w:rsidRPr="00B61F13" w:rsidRDefault="001509FC" w:rsidP="00B61F13">
      <w:pPr>
        <w:pStyle w:val="AAA"/>
        <w:ind w:left="360" w:firstLine="0"/>
        <w:jc w:val="both"/>
      </w:pPr>
      <w:r w:rsidRPr="00B61F13">
        <w:t>Duyệt hồ sơ mới</w:t>
      </w:r>
    </w:p>
    <w:p w:rsidR="00C652CB" w:rsidRPr="00B61F13" w:rsidRDefault="001509FC" w:rsidP="00B61F13">
      <w:pPr>
        <w:pStyle w:val="AAA"/>
        <w:ind w:left="360" w:firstLine="0"/>
        <w:jc w:val="both"/>
      </w:pPr>
      <w:r w:rsidRPr="00B61F13">
        <w:t>Duyệt hồ sơ yêu cầu sửa</w:t>
      </w:r>
    </w:p>
    <w:p w:rsidR="00C652CB" w:rsidRPr="00B61F13" w:rsidRDefault="001509FC" w:rsidP="00B61F13">
      <w:pPr>
        <w:pStyle w:val="AAA"/>
        <w:ind w:left="360" w:firstLine="0"/>
        <w:jc w:val="both"/>
      </w:pPr>
      <w:r w:rsidRPr="00B61F13">
        <w:t>Xác nhận hồ sơ</w:t>
      </w:r>
    </w:p>
    <w:p w:rsidR="001509FC" w:rsidRPr="00B61F13" w:rsidRDefault="001509FC" w:rsidP="00B61F13">
      <w:pPr>
        <w:pStyle w:val="AAA"/>
        <w:ind w:left="360" w:firstLine="0"/>
        <w:jc w:val="both"/>
      </w:pPr>
      <w:r w:rsidRPr="00B61F13">
        <w:t>Từ chối hủy</w:t>
      </w:r>
    </w:p>
    <w:p w:rsidR="00D47A0F" w:rsidRDefault="00D47A0F" w:rsidP="00D47A0F">
      <w:pPr>
        <w:numPr>
          <w:ilvl w:val="0"/>
          <w:numId w:val="17"/>
        </w:numPr>
        <w:ind w:left="360"/>
        <w:jc w:val="both"/>
        <w:rPr>
          <w:rFonts w:cs="Times New Roman"/>
          <w:sz w:val="26"/>
          <w:szCs w:val="26"/>
        </w:rPr>
      </w:pPr>
      <w:r>
        <w:rPr>
          <w:rFonts w:cs="Times New Roman"/>
          <w:sz w:val="26"/>
          <w:szCs w:val="26"/>
        </w:rPr>
        <w:t xml:space="preserve">Các trạng thái hồ sơ không hiển thị nút chức năng Yêu cầu hủy: </w:t>
      </w:r>
    </w:p>
    <w:p w:rsidR="00BD7948" w:rsidRDefault="00BD7948" w:rsidP="00BD7948">
      <w:pPr>
        <w:pStyle w:val="AAA"/>
        <w:ind w:left="360" w:firstLine="0"/>
        <w:jc w:val="both"/>
      </w:pPr>
      <w:r>
        <w:t>Từ chối hồ sơ mới: hồ sơ đã trả về cho DN, DN không được thao tác trên bộ hồ sơ này nữa</w:t>
      </w:r>
    </w:p>
    <w:p w:rsidR="00D47A0F" w:rsidRPr="002E1DF0" w:rsidRDefault="00B61F13" w:rsidP="00D47A0F">
      <w:pPr>
        <w:pStyle w:val="AAA"/>
        <w:ind w:left="360" w:firstLine="0"/>
        <w:jc w:val="both"/>
      </w:pPr>
      <w:r>
        <w:t>Đã gửi yêu cầu hủy</w:t>
      </w:r>
      <w:r w:rsidR="002E1DF0">
        <w:t>: DN đang xin hủy hồ sơ, không được thao tác các chức năng khác</w:t>
      </w:r>
    </w:p>
    <w:p w:rsidR="002E1DF0" w:rsidRPr="002E1DF0" w:rsidRDefault="00BD7948" w:rsidP="00D47A0F">
      <w:pPr>
        <w:pStyle w:val="AAA"/>
        <w:ind w:left="360" w:firstLine="0"/>
        <w:jc w:val="both"/>
      </w:pPr>
      <w:r>
        <w:t>Duyệt yêu cầu hủy</w:t>
      </w:r>
      <w:r w:rsidR="002E1DF0">
        <w:t xml:space="preserve">: hồ sơ đã được </w:t>
      </w:r>
      <w:r w:rsidR="008859FF">
        <w:t>BCT</w:t>
      </w:r>
      <w:r w:rsidR="002E1DF0">
        <w:t xml:space="preserve"> duyệt hủy</w:t>
      </w:r>
    </w:p>
    <w:p w:rsidR="002E1DF0" w:rsidRDefault="00B61F13" w:rsidP="00D47A0F">
      <w:pPr>
        <w:pStyle w:val="AAA"/>
        <w:ind w:left="360" w:firstLine="0"/>
        <w:jc w:val="both"/>
      </w:pPr>
      <w:r>
        <w:t>Thông báo hủy</w:t>
      </w:r>
      <w:r w:rsidR="002E1DF0">
        <w:t xml:space="preserve">: chuyên viên </w:t>
      </w:r>
      <w:r w:rsidR="008859FF">
        <w:t>BCT</w:t>
      </w:r>
      <w:r w:rsidR="002E1DF0">
        <w:t xml:space="preserve"> đã hủy hồ sơ</w:t>
      </w:r>
    </w:p>
    <w:p w:rsidR="00527142" w:rsidRDefault="002E1DF0" w:rsidP="003A63DA">
      <w:pPr>
        <w:jc w:val="both"/>
        <w:rPr>
          <w:rFonts w:cs="Times New Roman"/>
          <w:sz w:val="26"/>
          <w:szCs w:val="26"/>
        </w:rPr>
      </w:pPr>
      <w:r w:rsidRPr="00CF6C06">
        <w:rPr>
          <w:rFonts w:cs="Times New Roman"/>
          <w:b/>
          <w:sz w:val="26"/>
          <w:szCs w:val="26"/>
          <w:u w:val="single"/>
        </w:rPr>
        <w:t>Bước 1:</w:t>
      </w:r>
      <w:r>
        <w:rPr>
          <w:rFonts w:cs="Times New Roman"/>
          <w:sz w:val="26"/>
          <w:szCs w:val="26"/>
        </w:rPr>
        <w:t xml:space="preserve"> Tại màn hình Quản lý tìm kiếm hồ sơ, </w:t>
      </w:r>
      <w:r w:rsidR="00C47D40">
        <w:rPr>
          <w:rFonts w:cs="Times New Roman"/>
          <w:sz w:val="26"/>
          <w:szCs w:val="26"/>
        </w:rPr>
        <w:t xml:space="preserve">chọn hồ sơ cần yêu cầu hủy &gt;&gt; </w:t>
      </w:r>
      <w:r>
        <w:rPr>
          <w:rFonts w:cs="Times New Roman"/>
          <w:sz w:val="26"/>
          <w:szCs w:val="26"/>
        </w:rPr>
        <w:t xml:space="preserve">nhấn nút </w:t>
      </w:r>
      <w:r w:rsidR="00F66A67">
        <w:rPr>
          <w:rFonts w:cs="Times New Roman"/>
          <w:noProof/>
          <w:sz w:val="26"/>
          <w:szCs w:val="26"/>
        </w:rPr>
        <w:drawing>
          <wp:inline distT="0" distB="0" distL="0" distR="0">
            <wp:extent cx="361950" cy="25717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cstate="print"/>
                    <a:srcRect/>
                    <a:stretch>
                      <a:fillRect/>
                    </a:stretch>
                  </pic:blipFill>
                  <pic:spPr bwMode="auto">
                    <a:xfrm>
                      <a:off x="0" y="0"/>
                      <a:ext cx="361950" cy="257175"/>
                    </a:xfrm>
                    <a:prstGeom prst="rect">
                      <a:avLst/>
                    </a:prstGeom>
                    <a:noFill/>
                    <a:ln w="9525">
                      <a:noFill/>
                      <a:miter lim="800000"/>
                      <a:headEnd/>
                      <a:tailEnd/>
                    </a:ln>
                  </pic:spPr>
                </pic:pic>
              </a:graphicData>
            </a:graphic>
          </wp:inline>
        </w:drawing>
      </w:r>
      <w:r>
        <w:rPr>
          <w:rFonts w:cs="Times New Roman"/>
          <w:sz w:val="26"/>
          <w:szCs w:val="26"/>
        </w:rPr>
        <w:t xml:space="preserve"> tại cột</w:t>
      </w:r>
      <w:r w:rsidR="00CF6C06">
        <w:rPr>
          <w:rFonts w:cs="Times New Roman"/>
          <w:sz w:val="26"/>
          <w:szCs w:val="26"/>
        </w:rPr>
        <w:t xml:space="preserve"> </w:t>
      </w:r>
      <w:r w:rsidR="00C70101">
        <w:rPr>
          <w:rFonts w:cs="Times New Roman"/>
          <w:sz w:val="26"/>
          <w:szCs w:val="26"/>
        </w:rPr>
        <w:t>“Yêu cầu hủy”</w:t>
      </w:r>
      <w:r w:rsidR="00CF6C06">
        <w:rPr>
          <w:rFonts w:cs="Times New Roman"/>
          <w:sz w:val="26"/>
          <w:szCs w:val="26"/>
        </w:rPr>
        <w:t>:</w:t>
      </w:r>
    </w:p>
    <w:p w:rsidR="00315EC4" w:rsidRPr="008255A5" w:rsidRDefault="00F66A67" w:rsidP="00CF6C06">
      <w:pPr>
        <w:rPr>
          <w:rFonts w:cs="Times New Roman"/>
          <w:color w:val="FF0000"/>
          <w:sz w:val="26"/>
          <w:szCs w:val="26"/>
        </w:rPr>
      </w:pPr>
      <w:r>
        <w:rPr>
          <w:rFonts w:cs="Times New Roman"/>
          <w:noProof/>
          <w:color w:val="FF0000"/>
          <w:sz w:val="26"/>
          <w:szCs w:val="26"/>
        </w:rPr>
        <w:drawing>
          <wp:inline distT="0" distB="0" distL="0" distR="0">
            <wp:extent cx="5629275" cy="119062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cstate="print"/>
                    <a:srcRect/>
                    <a:stretch>
                      <a:fillRect/>
                    </a:stretch>
                  </pic:blipFill>
                  <pic:spPr bwMode="auto">
                    <a:xfrm>
                      <a:off x="0" y="0"/>
                      <a:ext cx="5629275" cy="1190625"/>
                    </a:xfrm>
                    <a:prstGeom prst="rect">
                      <a:avLst/>
                    </a:prstGeom>
                    <a:noFill/>
                    <a:ln w="9525">
                      <a:noFill/>
                      <a:miter lim="800000"/>
                      <a:headEnd/>
                      <a:tailEnd/>
                    </a:ln>
                  </pic:spPr>
                </pic:pic>
              </a:graphicData>
            </a:graphic>
          </wp:inline>
        </w:drawing>
      </w:r>
    </w:p>
    <w:p w:rsidR="00315EC4" w:rsidRDefault="00315EC4" w:rsidP="000A7A5A">
      <w:pPr>
        <w:ind w:left="-76"/>
        <w:jc w:val="both"/>
        <w:rPr>
          <w:rFonts w:cs="Times New Roman"/>
          <w:sz w:val="26"/>
          <w:szCs w:val="26"/>
        </w:rPr>
      </w:pPr>
      <w:r>
        <w:rPr>
          <w:rFonts w:cs="Times New Roman"/>
          <w:sz w:val="26"/>
          <w:szCs w:val="26"/>
        </w:rPr>
        <w:t xml:space="preserve">&gt;&gt; mở ra màn hình yêu cầu </w:t>
      </w:r>
      <w:r w:rsidR="00CF6C06">
        <w:rPr>
          <w:rFonts w:cs="Times New Roman"/>
          <w:sz w:val="26"/>
          <w:szCs w:val="26"/>
        </w:rPr>
        <w:t>hủy hồ sơ:</w:t>
      </w:r>
    </w:p>
    <w:p w:rsidR="00315EC4" w:rsidRDefault="00F66A67" w:rsidP="00315EC4">
      <w:pPr>
        <w:ind w:left="-76"/>
        <w:rPr>
          <w:rFonts w:cs="Times New Roman"/>
          <w:sz w:val="26"/>
          <w:szCs w:val="26"/>
        </w:rPr>
      </w:pPr>
      <w:r>
        <w:rPr>
          <w:rFonts w:cs="Times New Roman"/>
          <w:noProof/>
          <w:sz w:val="26"/>
          <w:szCs w:val="26"/>
        </w:rPr>
        <w:lastRenderedPageBreak/>
        <w:drawing>
          <wp:inline distT="0" distB="0" distL="0" distR="0">
            <wp:extent cx="4829175" cy="2295525"/>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cstate="print"/>
                    <a:srcRect/>
                    <a:stretch>
                      <a:fillRect/>
                    </a:stretch>
                  </pic:blipFill>
                  <pic:spPr bwMode="auto">
                    <a:xfrm>
                      <a:off x="0" y="0"/>
                      <a:ext cx="4829175" cy="2295525"/>
                    </a:xfrm>
                    <a:prstGeom prst="rect">
                      <a:avLst/>
                    </a:prstGeom>
                    <a:noFill/>
                    <a:ln w="9525">
                      <a:noFill/>
                      <a:miter lim="800000"/>
                      <a:headEnd/>
                      <a:tailEnd/>
                    </a:ln>
                  </pic:spPr>
                </pic:pic>
              </a:graphicData>
            </a:graphic>
          </wp:inline>
        </w:drawing>
      </w:r>
    </w:p>
    <w:p w:rsidR="00315EC4" w:rsidRDefault="00CF6C06" w:rsidP="000A7A5A">
      <w:pPr>
        <w:jc w:val="both"/>
        <w:rPr>
          <w:rFonts w:cs="Times New Roman"/>
          <w:sz w:val="26"/>
          <w:szCs w:val="26"/>
        </w:rPr>
      </w:pPr>
      <w:r w:rsidRPr="00CF6C06">
        <w:rPr>
          <w:rFonts w:cs="Times New Roman"/>
          <w:b/>
          <w:sz w:val="26"/>
          <w:szCs w:val="26"/>
          <w:u w:val="single"/>
        </w:rPr>
        <w:t>Bước 2:</w:t>
      </w:r>
      <w:r>
        <w:rPr>
          <w:rFonts w:cs="Times New Roman"/>
          <w:sz w:val="26"/>
          <w:szCs w:val="26"/>
        </w:rPr>
        <w:t xml:space="preserve"> </w:t>
      </w:r>
      <w:r w:rsidR="00315EC4">
        <w:rPr>
          <w:rFonts w:cs="Times New Roman"/>
          <w:sz w:val="26"/>
          <w:szCs w:val="26"/>
        </w:rPr>
        <w:t xml:space="preserve">Nhập vào lý do xin </w:t>
      </w:r>
      <w:r>
        <w:rPr>
          <w:rFonts w:cs="Times New Roman"/>
          <w:sz w:val="26"/>
          <w:szCs w:val="26"/>
        </w:rPr>
        <w:t>hủy</w:t>
      </w:r>
      <w:r w:rsidR="00315EC4">
        <w:rPr>
          <w:rFonts w:cs="Times New Roman"/>
          <w:sz w:val="26"/>
          <w:szCs w:val="26"/>
        </w:rPr>
        <w:t xml:space="preserve"> hồ sơ, nhấn nút </w:t>
      </w:r>
      <w:r w:rsidR="00F66A67">
        <w:rPr>
          <w:rFonts w:cs="Times New Roman"/>
          <w:noProof/>
          <w:sz w:val="26"/>
          <w:szCs w:val="26"/>
        </w:rPr>
        <w:drawing>
          <wp:inline distT="0" distB="0" distL="0" distR="0">
            <wp:extent cx="971550" cy="24765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cstate="print"/>
                    <a:srcRect/>
                    <a:stretch>
                      <a:fillRect/>
                    </a:stretch>
                  </pic:blipFill>
                  <pic:spPr bwMode="auto">
                    <a:xfrm>
                      <a:off x="0" y="0"/>
                      <a:ext cx="971550" cy="247650"/>
                    </a:xfrm>
                    <a:prstGeom prst="rect">
                      <a:avLst/>
                    </a:prstGeom>
                    <a:noFill/>
                    <a:ln w="9525">
                      <a:noFill/>
                      <a:miter lim="800000"/>
                      <a:headEnd/>
                      <a:tailEnd/>
                    </a:ln>
                  </pic:spPr>
                </pic:pic>
              </a:graphicData>
            </a:graphic>
          </wp:inline>
        </w:drawing>
      </w:r>
      <w:r w:rsidR="007F013A">
        <w:rPr>
          <w:rFonts w:cs="Times New Roman"/>
          <w:sz w:val="26"/>
          <w:szCs w:val="26"/>
        </w:rPr>
        <w:t xml:space="preserve"> để gửi yêu cầu </w:t>
      </w:r>
      <w:r>
        <w:rPr>
          <w:rFonts w:cs="Times New Roman"/>
          <w:sz w:val="26"/>
          <w:szCs w:val="26"/>
        </w:rPr>
        <w:t xml:space="preserve">hủy </w:t>
      </w:r>
      <w:r w:rsidR="007F013A">
        <w:rPr>
          <w:rFonts w:cs="Times New Roman"/>
          <w:sz w:val="26"/>
          <w:szCs w:val="26"/>
        </w:rPr>
        <w:t xml:space="preserve">hồ sơ sang </w:t>
      </w:r>
      <w:r w:rsidR="008859FF">
        <w:rPr>
          <w:rFonts w:cs="Times New Roman"/>
          <w:sz w:val="26"/>
          <w:szCs w:val="26"/>
        </w:rPr>
        <w:t>BCT</w:t>
      </w:r>
    </w:p>
    <w:p w:rsidR="000F19ED" w:rsidRDefault="007F013A" w:rsidP="000A7A5A">
      <w:pPr>
        <w:jc w:val="both"/>
        <w:rPr>
          <w:rFonts w:cs="Times New Roman"/>
          <w:sz w:val="26"/>
          <w:szCs w:val="26"/>
        </w:rPr>
      </w:pPr>
      <w:r>
        <w:rPr>
          <w:rFonts w:cs="Times New Roman"/>
          <w:sz w:val="26"/>
          <w:szCs w:val="26"/>
        </w:rPr>
        <w:t xml:space="preserve">&gt;&gt; Yêu cầu </w:t>
      </w:r>
      <w:r w:rsidR="008255A5">
        <w:rPr>
          <w:rFonts w:cs="Times New Roman"/>
          <w:sz w:val="26"/>
          <w:szCs w:val="26"/>
        </w:rPr>
        <w:t>hủy</w:t>
      </w:r>
      <w:r>
        <w:rPr>
          <w:rFonts w:cs="Times New Roman"/>
          <w:sz w:val="26"/>
          <w:szCs w:val="26"/>
        </w:rPr>
        <w:t xml:space="preserve"> hồ sơ thành công, hồ sơ chuyển trạng thái “</w:t>
      </w:r>
      <w:r w:rsidR="004A1F5A">
        <w:rPr>
          <w:rFonts w:cs="Times New Roman"/>
          <w:sz w:val="26"/>
          <w:szCs w:val="26"/>
        </w:rPr>
        <w:t>Đã gửi yêu cầu hủy</w:t>
      </w:r>
      <w:r>
        <w:rPr>
          <w:rFonts w:cs="Times New Roman"/>
          <w:sz w:val="26"/>
          <w:szCs w:val="26"/>
        </w:rPr>
        <w:t>”:</w:t>
      </w:r>
    </w:p>
    <w:p w:rsidR="007F013A" w:rsidRPr="008255A5" w:rsidRDefault="00F66A67" w:rsidP="000F19ED">
      <w:pPr>
        <w:rPr>
          <w:rFonts w:cs="Times New Roman"/>
          <w:color w:val="FF0000"/>
          <w:sz w:val="26"/>
          <w:szCs w:val="26"/>
        </w:rPr>
      </w:pPr>
      <w:r>
        <w:rPr>
          <w:rFonts w:cs="Times New Roman"/>
          <w:noProof/>
          <w:sz w:val="26"/>
          <w:szCs w:val="26"/>
        </w:rPr>
        <w:drawing>
          <wp:inline distT="0" distB="0" distL="0" distR="0">
            <wp:extent cx="5629275" cy="119062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cstate="print"/>
                    <a:srcRect/>
                    <a:stretch>
                      <a:fillRect/>
                    </a:stretch>
                  </pic:blipFill>
                  <pic:spPr bwMode="auto">
                    <a:xfrm>
                      <a:off x="0" y="0"/>
                      <a:ext cx="5629275" cy="1190625"/>
                    </a:xfrm>
                    <a:prstGeom prst="rect">
                      <a:avLst/>
                    </a:prstGeom>
                    <a:noFill/>
                    <a:ln w="9525">
                      <a:noFill/>
                      <a:miter lim="800000"/>
                      <a:headEnd/>
                      <a:tailEnd/>
                    </a:ln>
                  </pic:spPr>
                </pic:pic>
              </a:graphicData>
            </a:graphic>
          </wp:inline>
        </w:drawing>
      </w:r>
    </w:p>
    <w:p w:rsidR="006C6062" w:rsidRPr="0016152C" w:rsidRDefault="008859FF" w:rsidP="00E9202C">
      <w:pPr>
        <w:numPr>
          <w:ilvl w:val="0"/>
          <w:numId w:val="24"/>
        </w:numPr>
        <w:ind w:left="360"/>
        <w:rPr>
          <w:rFonts w:cs="Times New Roman"/>
          <w:sz w:val="26"/>
          <w:szCs w:val="26"/>
        </w:rPr>
      </w:pPr>
      <w:r>
        <w:rPr>
          <w:rFonts w:cs="Times New Roman"/>
          <w:sz w:val="26"/>
          <w:szCs w:val="26"/>
        </w:rPr>
        <w:t>BCT</w:t>
      </w:r>
      <w:r w:rsidR="006C6062">
        <w:rPr>
          <w:rFonts w:cs="Times New Roman"/>
          <w:sz w:val="26"/>
          <w:szCs w:val="26"/>
        </w:rPr>
        <w:t xml:space="preserve"> đồng ý yêu cầu hủy hồ sơ:</w:t>
      </w:r>
    </w:p>
    <w:p w:rsidR="000F19ED" w:rsidRDefault="000F19ED" w:rsidP="006C6062">
      <w:pPr>
        <w:numPr>
          <w:ilvl w:val="0"/>
          <w:numId w:val="17"/>
        </w:numPr>
        <w:ind w:left="360"/>
        <w:jc w:val="both"/>
        <w:rPr>
          <w:rFonts w:cs="Times New Roman"/>
          <w:sz w:val="26"/>
          <w:szCs w:val="26"/>
        </w:rPr>
      </w:pPr>
      <w:r w:rsidRPr="0016152C">
        <w:rPr>
          <w:rFonts w:cs="Times New Roman"/>
          <w:sz w:val="26"/>
          <w:szCs w:val="26"/>
        </w:rPr>
        <w:t xml:space="preserve">Sau khi </w:t>
      </w:r>
      <w:r w:rsidR="008859FF">
        <w:rPr>
          <w:rFonts w:cs="Times New Roman"/>
          <w:sz w:val="26"/>
          <w:szCs w:val="26"/>
        </w:rPr>
        <w:t>BCT</w:t>
      </w:r>
      <w:r w:rsidR="006C6062">
        <w:rPr>
          <w:rFonts w:cs="Times New Roman"/>
          <w:sz w:val="26"/>
          <w:szCs w:val="26"/>
        </w:rPr>
        <w:t xml:space="preserve"> </w:t>
      </w:r>
      <w:r w:rsidRPr="0016152C">
        <w:rPr>
          <w:rFonts w:cs="Times New Roman"/>
          <w:sz w:val="26"/>
          <w:szCs w:val="26"/>
        </w:rPr>
        <w:t xml:space="preserve">nhận được yêu cầu hủy, thực hiện xem xét hồ sơ và trả thông báo </w:t>
      </w:r>
      <w:r w:rsidR="0030656E" w:rsidRPr="0016152C">
        <w:rPr>
          <w:rFonts w:cs="Times New Roman"/>
          <w:sz w:val="26"/>
          <w:szCs w:val="26"/>
        </w:rPr>
        <w:t xml:space="preserve">đồng ý hoặc từ chối hủy </w:t>
      </w:r>
      <w:r w:rsidRPr="0016152C">
        <w:rPr>
          <w:rFonts w:cs="Times New Roman"/>
          <w:sz w:val="26"/>
          <w:szCs w:val="26"/>
        </w:rPr>
        <w:t>hồ sơ. D</w:t>
      </w:r>
      <w:r w:rsidR="009428B3">
        <w:rPr>
          <w:rFonts w:cs="Times New Roman"/>
          <w:sz w:val="26"/>
          <w:szCs w:val="26"/>
        </w:rPr>
        <w:t xml:space="preserve">N </w:t>
      </w:r>
      <w:r w:rsidR="0030656E" w:rsidRPr="0016152C">
        <w:rPr>
          <w:rFonts w:cs="Times New Roman"/>
          <w:sz w:val="26"/>
          <w:szCs w:val="26"/>
        </w:rPr>
        <w:t>tìm kiế</w:t>
      </w:r>
      <w:r w:rsidR="006C6062">
        <w:rPr>
          <w:rFonts w:cs="Times New Roman"/>
          <w:sz w:val="26"/>
          <w:szCs w:val="26"/>
        </w:rPr>
        <w:t xml:space="preserve">m hồ sơ để xem trạng thái hồ sơ. </w:t>
      </w:r>
      <w:r w:rsidR="00B4430F" w:rsidRPr="006C6062">
        <w:rPr>
          <w:rFonts w:cs="Times New Roman"/>
          <w:sz w:val="26"/>
          <w:szCs w:val="26"/>
        </w:rPr>
        <w:t xml:space="preserve">Trường hợp </w:t>
      </w:r>
      <w:r w:rsidR="008859FF">
        <w:rPr>
          <w:rFonts w:cs="Times New Roman"/>
          <w:sz w:val="26"/>
          <w:szCs w:val="26"/>
        </w:rPr>
        <w:t>BCT</w:t>
      </w:r>
      <w:r w:rsidR="009428B3" w:rsidRPr="006C6062">
        <w:rPr>
          <w:rFonts w:cs="Times New Roman"/>
          <w:sz w:val="26"/>
          <w:szCs w:val="26"/>
        </w:rPr>
        <w:t xml:space="preserve"> </w:t>
      </w:r>
      <w:r w:rsidR="00B4430F" w:rsidRPr="006C6062">
        <w:rPr>
          <w:rFonts w:cs="Times New Roman"/>
          <w:sz w:val="26"/>
          <w:szCs w:val="26"/>
        </w:rPr>
        <w:t xml:space="preserve">đồng ý yêu cầu </w:t>
      </w:r>
      <w:r w:rsidR="00D41B08" w:rsidRPr="006C6062">
        <w:rPr>
          <w:rFonts w:cs="Times New Roman"/>
          <w:sz w:val="26"/>
          <w:szCs w:val="26"/>
        </w:rPr>
        <w:t>hủy</w:t>
      </w:r>
      <w:r w:rsidR="00265DFA" w:rsidRPr="006C6062">
        <w:rPr>
          <w:rFonts w:cs="Times New Roman"/>
          <w:sz w:val="26"/>
          <w:szCs w:val="26"/>
        </w:rPr>
        <w:t xml:space="preserve"> </w:t>
      </w:r>
      <w:r w:rsidR="00AC206F" w:rsidRPr="006C6062">
        <w:rPr>
          <w:rFonts w:cs="Times New Roman"/>
          <w:sz w:val="26"/>
          <w:szCs w:val="26"/>
        </w:rPr>
        <w:t>hồ sơ &gt;&gt; hồ sơ chuyển trạng thái</w:t>
      </w:r>
      <w:r w:rsidR="00B4430F" w:rsidRPr="006C6062">
        <w:rPr>
          <w:rFonts w:cs="Times New Roman"/>
          <w:sz w:val="26"/>
          <w:szCs w:val="26"/>
        </w:rPr>
        <w:t xml:space="preserve"> </w:t>
      </w:r>
      <w:r w:rsidR="006C6062">
        <w:rPr>
          <w:rFonts w:cs="Times New Roman"/>
          <w:sz w:val="26"/>
          <w:szCs w:val="26"/>
        </w:rPr>
        <w:t>“Duyệt yêu cầu hủy”</w:t>
      </w:r>
      <w:r w:rsidR="00874AB1">
        <w:rPr>
          <w:rFonts w:cs="Times New Roman"/>
          <w:sz w:val="26"/>
          <w:szCs w:val="26"/>
        </w:rPr>
        <w:t>:</w:t>
      </w:r>
    </w:p>
    <w:p w:rsidR="004E5A06" w:rsidRPr="006C6062" w:rsidRDefault="00F66A67" w:rsidP="004E5A06">
      <w:pPr>
        <w:jc w:val="both"/>
        <w:rPr>
          <w:rFonts w:cs="Times New Roman"/>
          <w:sz w:val="26"/>
          <w:szCs w:val="26"/>
        </w:rPr>
      </w:pPr>
      <w:r>
        <w:rPr>
          <w:rFonts w:cs="Times New Roman"/>
          <w:noProof/>
          <w:sz w:val="26"/>
          <w:szCs w:val="26"/>
        </w:rPr>
        <w:drawing>
          <wp:inline distT="0" distB="0" distL="0" distR="0">
            <wp:extent cx="5638800" cy="120015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 cstate="print"/>
                    <a:srcRect/>
                    <a:stretch>
                      <a:fillRect/>
                    </a:stretch>
                  </pic:blipFill>
                  <pic:spPr bwMode="auto">
                    <a:xfrm>
                      <a:off x="0" y="0"/>
                      <a:ext cx="5638800" cy="1200150"/>
                    </a:xfrm>
                    <a:prstGeom prst="rect">
                      <a:avLst/>
                    </a:prstGeom>
                    <a:noFill/>
                    <a:ln w="9525">
                      <a:noFill/>
                      <a:miter lim="800000"/>
                      <a:headEnd/>
                      <a:tailEnd/>
                    </a:ln>
                  </pic:spPr>
                </pic:pic>
              </a:graphicData>
            </a:graphic>
          </wp:inline>
        </w:drawing>
      </w:r>
    </w:p>
    <w:p w:rsidR="006C6062" w:rsidRPr="0016152C" w:rsidRDefault="008859FF" w:rsidP="00E9202C">
      <w:pPr>
        <w:numPr>
          <w:ilvl w:val="0"/>
          <w:numId w:val="24"/>
        </w:numPr>
        <w:ind w:left="360"/>
        <w:rPr>
          <w:rFonts w:cs="Times New Roman"/>
          <w:sz w:val="26"/>
          <w:szCs w:val="26"/>
        </w:rPr>
      </w:pPr>
      <w:r>
        <w:rPr>
          <w:rFonts w:cs="Times New Roman"/>
          <w:sz w:val="26"/>
          <w:szCs w:val="26"/>
        </w:rPr>
        <w:t>BCT</w:t>
      </w:r>
      <w:r w:rsidR="006C6062">
        <w:rPr>
          <w:rFonts w:cs="Times New Roman"/>
          <w:sz w:val="26"/>
          <w:szCs w:val="26"/>
        </w:rPr>
        <w:t xml:space="preserve"> từ chối yêu cầu hủy hồ sơ:</w:t>
      </w:r>
    </w:p>
    <w:p w:rsidR="006C6062" w:rsidRDefault="006C6062" w:rsidP="00AC206F">
      <w:pPr>
        <w:numPr>
          <w:ilvl w:val="0"/>
          <w:numId w:val="17"/>
        </w:numPr>
        <w:ind w:left="360"/>
        <w:jc w:val="both"/>
        <w:rPr>
          <w:rFonts w:cs="Times New Roman"/>
          <w:sz w:val="26"/>
          <w:szCs w:val="26"/>
        </w:rPr>
      </w:pPr>
      <w:r w:rsidRPr="0016152C">
        <w:rPr>
          <w:rFonts w:cs="Times New Roman"/>
          <w:sz w:val="26"/>
          <w:szCs w:val="26"/>
        </w:rPr>
        <w:t xml:space="preserve">Sau khi </w:t>
      </w:r>
      <w:r w:rsidR="008859FF">
        <w:rPr>
          <w:rFonts w:cs="Times New Roman"/>
          <w:sz w:val="26"/>
          <w:szCs w:val="26"/>
        </w:rPr>
        <w:t>BCT</w:t>
      </w:r>
      <w:r>
        <w:rPr>
          <w:rFonts w:cs="Times New Roman"/>
          <w:sz w:val="26"/>
          <w:szCs w:val="26"/>
        </w:rPr>
        <w:t xml:space="preserve"> </w:t>
      </w:r>
      <w:r w:rsidRPr="0016152C">
        <w:rPr>
          <w:rFonts w:cs="Times New Roman"/>
          <w:sz w:val="26"/>
          <w:szCs w:val="26"/>
        </w:rPr>
        <w:t>nhận được yêu cầu hủy, thực hiện xem xét hồ sơ và trả thông báo đồng ý hoặc từ chối hủy hồ sơ. D</w:t>
      </w:r>
      <w:r>
        <w:rPr>
          <w:rFonts w:cs="Times New Roman"/>
          <w:sz w:val="26"/>
          <w:szCs w:val="26"/>
        </w:rPr>
        <w:t xml:space="preserve">N </w:t>
      </w:r>
      <w:r w:rsidRPr="0016152C">
        <w:rPr>
          <w:rFonts w:cs="Times New Roman"/>
          <w:sz w:val="26"/>
          <w:szCs w:val="26"/>
        </w:rPr>
        <w:t>tìm kiế</w:t>
      </w:r>
      <w:r>
        <w:rPr>
          <w:rFonts w:cs="Times New Roman"/>
          <w:sz w:val="26"/>
          <w:szCs w:val="26"/>
        </w:rPr>
        <w:t xml:space="preserve">m hồ sơ để xem trạng thái hồ sơ. </w:t>
      </w:r>
      <w:r w:rsidRPr="006C6062">
        <w:rPr>
          <w:rFonts w:cs="Times New Roman"/>
          <w:sz w:val="26"/>
          <w:szCs w:val="26"/>
        </w:rPr>
        <w:lastRenderedPageBreak/>
        <w:t xml:space="preserve">Trường hợp </w:t>
      </w:r>
      <w:r w:rsidR="008859FF">
        <w:rPr>
          <w:rFonts w:cs="Times New Roman"/>
          <w:sz w:val="26"/>
          <w:szCs w:val="26"/>
        </w:rPr>
        <w:t>BCT</w:t>
      </w:r>
      <w:r w:rsidRPr="006C6062">
        <w:rPr>
          <w:rFonts w:cs="Times New Roman"/>
          <w:sz w:val="26"/>
          <w:szCs w:val="26"/>
        </w:rPr>
        <w:t xml:space="preserve"> </w:t>
      </w:r>
      <w:r>
        <w:rPr>
          <w:rFonts w:cs="Times New Roman"/>
          <w:sz w:val="26"/>
          <w:szCs w:val="26"/>
        </w:rPr>
        <w:t>từ chối</w:t>
      </w:r>
      <w:r w:rsidRPr="006C6062">
        <w:rPr>
          <w:rFonts w:cs="Times New Roman"/>
          <w:sz w:val="26"/>
          <w:szCs w:val="26"/>
        </w:rPr>
        <w:t xml:space="preserve"> yêu cầu hủy hồ sơ &gt;&gt; hồ sơ chuyển trạng thái </w:t>
      </w:r>
      <w:r>
        <w:rPr>
          <w:rFonts w:cs="Times New Roman"/>
          <w:sz w:val="26"/>
          <w:szCs w:val="26"/>
        </w:rPr>
        <w:t>“Từ chối</w:t>
      </w:r>
      <w:r w:rsidR="00451A91">
        <w:rPr>
          <w:rFonts w:cs="Times New Roman"/>
          <w:sz w:val="26"/>
          <w:szCs w:val="26"/>
        </w:rPr>
        <w:t xml:space="preserve"> hủy</w:t>
      </w:r>
      <w:r>
        <w:rPr>
          <w:rFonts w:cs="Times New Roman"/>
          <w:sz w:val="26"/>
          <w:szCs w:val="26"/>
        </w:rPr>
        <w:t>”</w:t>
      </w:r>
      <w:r w:rsidR="00874AB1">
        <w:rPr>
          <w:rFonts w:cs="Times New Roman"/>
          <w:sz w:val="26"/>
          <w:szCs w:val="26"/>
        </w:rPr>
        <w:t>:</w:t>
      </w:r>
    </w:p>
    <w:p w:rsidR="00B355BF" w:rsidRPr="006C6062" w:rsidRDefault="00F66A67" w:rsidP="00B355BF">
      <w:pPr>
        <w:jc w:val="both"/>
        <w:rPr>
          <w:rFonts w:cs="Times New Roman"/>
          <w:sz w:val="26"/>
          <w:szCs w:val="26"/>
        </w:rPr>
      </w:pPr>
      <w:r>
        <w:rPr>
          <w:rFonts w:cs="Times New Roman"/>
          <w:noProof/>
          <w:sz w:val="26"/>
          <w:szCs w:val="26"/>
        </w:rPr>
        <w:drawing>
          <wp:inline distT="0" distB="0" distL="0" distR="0">
            <wp:extent cx="5638800" cy="119062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cstate="print"/>
                    <a:srcRect/>
                    <a:stretch>
                      <a:fillRect/>
                    </a:stretch>
                  </pic:blipFill>
                  <pic:spPr bwMode="auto">
                    <a:xfrm>
                      <a:off x="0" y="0"/>
                      <a:ext cx="5638800" cy="1190625"/>
                    </a:xfrm>
                    <a:prstGeom prst="rect">
                      <a:avLst/>
                    </a:prstGeom>
                    <a:noFill/>
                    <a:ln w="9525">
                      <a:noFill/>
                      <a:miter lim="800000"/>
                      <a:headEnd/>
                      <a:tailEnd/>
                    </a:ln>
                  </pic:spPr>
                </pic:pic>
              </a:graphicData>
            </a:graphic>
          </wp:inline>
        </w:drawing>
      </w:r>
    </w:p>
    <w:p w:rsidR="00874AB1" w:rsidRPr="0016152C" w:rsidRDefault="00874AB1" w:rsidP="00AC206F">
      <w:pPr>
        <w:rPr>
          <w:rFonts w:cs="Times New Roman"/>
          <w:sz w:val="26"/>
          <w:szCs w:val="26"/>
        </w:rPr>
      </w:pPr>
      <w:r w:rsidRPr="00874AB1">
        <w:rPr>
          <w:rFonts w:cs="Times New Roman"/>
          <w:b/>
          <w:sz w:val="26"/>
          <w:szCs w:val="26"/>
          <w:u w:val="single"/>
        </w:rPr>
        <w:t>Lưu ý:</w:t>
      </w:r>
      <w:r>
        <w:rPr>
          <w:rFonts w:cs="Times New Roman"/>
          <w:sz w:val="26"/>
          <w:szCs w:val="26"/>
        </w:rPr>
        <w:t xml:space="preserve"> Sau khi nhận được kết quả </w:t>
      </w:r>
      <w:r w:rsidR="00B355BF">
        <w:rPr>
          <w:rFonts w:cs="Times New Roman"/>
          <w:sz w:val="26"/>
          <w:szCs w:val="26"/>
        </w:rPr>
        <w:t>“</w:t>
      </w:r>
      <w:r>
        <w:rPr>
          <w:rFonts w:cs="Times New Roman"/>
          <w:sz w:val="26"/>
          <w:szCs w:val="26"/>
        </w:rPr>
        <w:t xml:space="preserve">Từ chối </w:t>
      </w:r>
      <w:r w:rsidR="00B355BF">
        <w:rPr>
          <w:rFonts w:cs="Times New Roman"/>
          <w:sz w:val="26"/>
          <w:szCs w:val="26"/>
        </w:rPr>
        <w:t xml:space="preserve">hủy” </w:t>
      </w:r>
      <w:r>
        <w:rPr>
          <w:rFonts w:cs="Times New Roman"/>
          <w:sz w:val="26"/>
          <w:szCs w:val="26"/>
        </w:rPr>
        <w:t xml:space="preserve">hồ sơ, DN được phép gửi lại yêu cầu hủy </w:t>
      </w:r>
      <w:r w:rsidR="00B355BF">
        <w:rPr>
          <w:rFonts w:cs="Times New Roman"/>
          <w:sz w:val="26"/>
          <w:szCs w:val="26"/>
        </w:rPr>
        <w:t xml:space="preserve">lần 2,3.. n </w:t>
      </w:r>
      <w:r>
        <w:rPr>
          <w:rFonts w:cs="Times New Roman"/>
          <w:sz w:val="26"/>
          <w:szCs w:val="26"/>
        </w:rPr>
        <w:t>(tương tự như khi gửi yêu cầu hủy</w:t>
      </w:r>
      <w:r w:rsidR="00D46FAA">
        <w:rPr>
          <w:rFonts w:cs="Times New Roman"/>
          <w:sz w:val="26"/>
          <w:szCs w:val="26"/>
        </w:rPr>
        <w:t xml:space="preserve"> lần đầu</w:t>
      </w:r>
      <w:r>
        <w:rPr>
          <w:rFonts w:cs="Times New Roman"/>
          <w:sz w:val="26"/>
          <w:szCs w:val="26"/>
        </w:rPr>
        <w:t>)</w:t>
      </w:r>
    </w:p>
    <w:p w:rsidR="00846057" w:rsidRPr="0016152C" w:rsidRDefault="00846057" w:rsidP="001176A2">
      <w:pPr>
        <w:pStyle w:val="Heading2"/>
        <w:ind w:left="540" w:hanging="540"/>
      </w:pPr>
      <w:bookmarkStart w:id="268" w:name="_Toc448402968"/>
      <w:bookmarkStart w:id="269" w:name="_Toc464218283"/>
      <w:bookmarkStart w:id="270" w:name="_Toc464219800"/>
      <w:bookmarkStart w:id="271" w:name="_Toc464219937"/>
      <w:bookmarkStart w:id="272" w:name="_Toc464220316"/>
      <w:bookmarkStart w:id="273" w:name="_Toc470528966"/>
      <w:bookmarkStart w:id="274" w:name="_Toc470532897"/>
      <w:bookmarkStart w:id="275" w:name="_Toc470533630"/>
      <w:bookmarkStart w:id="276" w:name="_Toc470536219"/>
      <w:bookmarkStart w:id="277" w:name="_Toc470536244"/>
      <w:bookmarkStart w:id="278" w:name="_Toc477180441"/>
      <w:bookmarkStart w:id="279" w:name="_Toc477181226"/>
      <w:bookmarkStart w:id="280" w:name="_Toc477181734"/>
      <w:bookmarkStart w:id="281" w:name="_Toc477185459"/>
      <w:r w:rsidRPr="0016152C">
        <w:t xml:space="preserve">Xem </w:t>
      </w:r>
      <w:r w:rsidR="00602DAA">
        <w:t>chi tiết thông tin</w:t>
      </w:r>
      <w:r w:rsidR="007142D5">
        <w:t xml:space="preserve"> </w:t>
      </w:r>
      <w:r w:rsidRPr="0016152C">
        <w:t>hồ sơ</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AC206F" w:rsidRDefault="00BD287C" w:rsidP="003A63DA">
      <w:pPr>
        <w:ind w:firstLine="360"/>
        <w:jc w:val="both"/>
        <w:rPr>
          <w:rFonts w:cs="Times New Roman"/>
          <w:sz w:val="26"/>
          <w:szCs w:val="26"/>
        </w:rPr>
      </w:pPr>
      <w:r>
        <w:rPr>
          <w:rFonts w:cs="Times New Roman"/>
          <w:sz w:val="26"/>
          <w:szCs w:val="26"/>
        </w:rPr>
        <w:t xml:space="preserve">Chức năng cho </w:t>
      </w:r>
      <w:r w:rsidRPr="003A63DA">
        <w:rPr>
          <w:sz w:val="26"/>
          <w:szCs w:val="26"/>
        </w:rPr>
        <w:t>phép</w:t>
      </w:r>
      <w:r>
        <w:rPr>
          <w:rFonts w:cs="Times New Roman"/>
          <w:sz w:val="26"/>
          <w:szCs w:val="26"/>
        </w:rPr>
        <w:t xml:space="preserve"> DN </w:t>
      </w:r>
      <w:r w:rsidR="009A1043">
        <w:rPr>
          <w:rFonts w:cs="Times New Roman"/>
          <w:sz w:val="26"/>
          <w:szCs w:val="26"/>
        </w:rPr>
        <w:t>xem chi tiết thông tin hồ sơ xin chứng nhận KP.</w:t>
      </w:r>
    </w:p>
    <w:p w:rsidR="00846057" w:rsidRDefault="00846057" w:rsidP="00A35D64">
      <w:pPr>
        <w:pStyle w:val="NormalIndent"/>
        <w:rPr>
          <w:i w:val="0"/>
          <w:color w:val="auto"/>
        </w:rPr>
      </w:pPr>
      <w:r w:rsidRPr="00C135F8">
        <w:rPr>
          <w:b/>
          <w:i w:val="0"/>
          <w:color w:val="auto"/>
          <w:u w:val="single"/>
        </w:rPr>
        <w:t>Bước 1:</w:t>
      </w:r>
      <w:r w:rsidR="009A1043">
        <w:rPr>
          <w:i w:val="0"/>
          <w:color w:val="auto"/>
        </w:rPr>
        <w:t xml:space="preserve"> Tại</w:t>
      </w:r>
      <w:r w:rsidR="00BD287C" w:rsidRPr="00C135F8">
        <w:rPr>
          <w:i w:val="0"/>
          <w:color w:val="auto"/>
        </w:rPr>
        <w:t xml:space="preserve"> màn hình Q</w:t>
      </w:r>
      <w:r w:rsidRPr="00C135F8">
        <w:rPr>
          <w:i w:val="0"/>
          <w:color w:val="auto"/>
        </w:rPr>
        <w:t>uản lý tìm kiếm</w:t>
      </w:r>
      <w:r w:rsidR="00BD287C" w:rsidRPr="00C135F8">
        <w:rPr>
          <w:i w:val="0"/>
          <w:color w:val="auto"/>
        </w:rPr>
        <w:t xml:space="preserve"> hồ sơ</w:t>
      </w:r>
      <w:r w:rsidRPr="00C135F8">
        <w:rPr>
          <w:i w:val="0"/>
          <w:color w:val="auto"/>
        </w:rPr>
        <w:t xml:space="preserve">, thực hiện </w:t>
      </w:r>
      <w:r w:rsidR="00505190">
        <w:rPr>
          <w:i w:val="0"/>
          <w:color w:val="auto"/>
        </w:rPr>
        <w:t>tìm kiếm hồ sơ cần xem thông tin</w:t>
      </w:r>
      <w:r w:rsidRPr="00C135F8">
        <w:rPr>
          <w:i w:val="0"/>
          <w:color w:val="auto"/>
        </w:rPr>
        <w:t>:</w:t>
      </w:r>
    </w:p>
    <w:p w:rsidR="00D81AEC" w:rsidRPr="00C135F8" w:rsidRDefault="00F66A67" w:rsidP="00A35D64">
      <w:pPr>
        <w:pStyle w:val="NormalIndent"/>
        <w:rPr>
          <w:i w:val="0"/>
          <w:color w:val="auto"/>
        </w:rPr>
      </w:pPr>
      <w:r>
        <w:rPr>
          <w:noProof/>
          <w:lang w:val="en-US"/>
        </w:rPr>
        <w:drawing>
          <wp:inline distT="0" distB="0" distL="0" distR="0">
            <wp:extent cx="5638800" cy="124777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cstate="print"/>
                    <a:srcRect/>
                    <a:stretch>
                      <a:fillRect/>
                    </a:stretch>
                  </pic:blipFill>
                  <pic:spPr bwMode="auto">
                    <a:xfrm>
                      <a:off x="0" y="0"/>
                      <a:ext cx="5638800" cy="1247775"/>
                    </a:xfrm>
                    <a:prstGeom prst="rect">
                      <a:avLst/>
                    </a:prstGeom>
                    <a:noFill/>
                    <a:ln w="9525">
                      <a:noFill/>
                      <a:miter lim="800000"/>
                      <a:headEnd/>
                      <a:tailEnd/>
                    </a:ln>
                  </pic:spPr>
                </pic:pic>
              </a:graphicData>
            </a:graphic>
          </wp:inline>
        </w:drawing>
      </w:r>
    </w:p>
    <w:p w:rsidR="00846057" w:rsidRDefault="00846057" w:rsidP="00A35D64">
      <w:pPr>
        <w:pStyle w:val="NormalIndent"/>
        <w:rPr>
          <w:i w:val="0"/>
          <w:color w:val="auto"/>
        </w:rPr>
      </w:pPr>
      <w:r w:rsidRPr="00C135F8">
        <w:rPr>
          <w:b/>
          <w:i w:val="0"/>
          <w:color w:val="auto"/>
          <w:u w:val="single"/>
        </w:rPr>
        <w:t>Bước 2:</w:t>
      </w:r>
      <w:r w:rsidR="003525E3" w:rsidRPr="00C135F8">
        <w:rPr>
          <w:i w:val="0"/>
          <w:color w:val="auto"/>
        </w:rPr>
        <w:t xml:space="preserve">  Nhấn vào </w:t>
      </w:r>
      <w:r w:rsidR="00D81AEC">
        <w:rPr>
          <w:i w:val="0"/>
          <w:color w:val="auto"/>
        </w:rPr>
        <w:t xml:space="preserve">Mã hồ sơ </w:t>
      </w:r>
      <w:r w:rsidR="00F66A67">
        <w:rPr>
          <w:noProof/>
          <w:lang w:val="en-US"/>
        </w:rPr>
        <w:drawing>
          <wp:inline distT="0" distB="0" distL="0" distR="0">
            <wp:extent cx="866775" cy="190500"/>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5" cstate="print"/>
                    <a:srcRect/>
                    <a:stretch>
                      <a:fillRect/>
                    </a:stretch>
                  </pic:blipFill>
                  <pic:spPr bwMode="auto">
                    <a:xfrm>
                      <a:off x="0" y="0"/>
                      <a:ext cx="866775" cy="190500"/>
                    </a:xfrm>
                    <a:prstGeom prst="rect">
                      <a:avLst/>
                    </a:prstGeom>
                    <a:noFill/>
                    <a:ln w="9525">
                      <a:noFill/>
                      <a:miter lim="800000"/>
                      <a:headEnd/>
                      <a:tailEnd/>
                    </a:ln>
                  </pic:spPr>
                </pic:pic>
              </a:graphicData>
            </a:graphic>
          </wp:inline>
        </w:drawing>
      </w:r>
      <w:r w:rsidR="00D81AEC">
        <w:t xml:space="preserve"> </w:t>
      </w:r>
      <w:r w:rsidR="003525E3" w:rsidRPr="00C135F8">
        <w:rPr>
          <w:i w:val="0"/>
          <w:color w:val="auto"/>
        </w:rPr>
        <w:t xml:space="preserve"> &gt;&gt; mở ra màn hình xem thông tin chi tiết hồ sơ</w:t>
      </w:r>
      <w:r w:rsidR="000340E4" w:rsidRPr="00C135F8">
        <w:rPr>
          <w:i w:val="0"/>
          <w:color w:val="auto"/>
        </w:rPr>
        <w:t>:</w:t>
      </w:r>
    </w:p>
    <w:p w:rsidR="00717AE3" w:rsidRDefault="00F66A67" w:rsidP="00A35D64">
      <w:pPr>
        <w:pStyle w:val="NormalIndent"/>
        <w:rPr>
          <w:i w:val="0"/>
          <w:color w:val="auto"/>
        </w:rPr>
      </w:pPr>
      <w:r>
        <w:rPr>
          <w:noProof/>
          <w:lang w:val="en-US"/>
        </w:rPr>
        <w:lastRenderedPageBreak/>
        <w:drawing>
          <wp:inline distT="0" distB="0" distL="0" distR="0">
            <wp:extent cx="5638800" cy="353377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cstate="print"/>
                    <a:srcRect/>
                    <a:stretch>
                      <a:fillRect/>
                    </a:stretch>
                  </pic:blipFill>
                  <pic:spPr bwMode="auto">
                    <a:xfrm>
                      <a:off x="0" y="0"/>
                      <a:ext cx="5638800" cy="3533775"/>
                    </a:xfrm>
                    <a:prstGeom prst="rect">
                      <a:avLst/>
                    </a:prstGeom>
                    <a:noFill/>
                    <a:ln w="9525">
                      <a:noFill/>
                      <a:miter lim="800000"/>
                      <a:headEnd/>
                      <a:tailEnd/>
                    </a:ln>
                  </pic:spPr>
                </pic:pic>
              </a:graphicData>
            </a:graphic>
          </wp:inline>
        </w:drawing>
      </w:r>
    </w:p>
    <w:p w:rsidR="00D81AEC" w:rsidRPr="00C135F8" w:rsidRDefault="00653007" w:rsidP="00A35D64">
      <w:pPr>
        <w:pStyle w:val="NormalIndent"/>
        <w:rPr>
          <w:i w:val="0"/>
          <w:color w:val="auto"/>
        </w:rPr>
      </w:pPr>
      <w:r>
        <w:rPr>
          <w:i w:val="0"/>
          <w:color w:val="auto"/>
        </w:rPr>
        <w:t xml:space="preserve">&gt;&gt; Tại màn hình này, DN chỉ được phép xem chi tiết thông tin hồ sơ. Tại mục HỒ SƠ ĐÍNH KÈM, được phép tải file đính kèm về máy bằng cách nhấn nút </w:t>
      </w:r>
      <w:r w:rsidR="00F66A67">
        <w:rPr>
          <w:noProof/>
          <w:lang w:val="en-US"/>
        </w:rPr>
        <w:drawing>
          <wp:inline distT="0" distB="0" distL="0" distR="0">
            <wp:extent cx="247650" cy="24765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7"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p>
    <w:p w:rsidR="001B72D5" w:rsidRPr="001176A2" w:rsidRDefault="00D2618A" w:rsidP="001176A2">
      <w:pPr>
        <w:pStyle w:val="Heading2"/>
        <w:ind w:left="540" w:hanging="540"/>
      </w:pPr>
      <w:bookmarkStart w:id="282" w:name="_Xuất_file_thông"/>
      <w:bookmarkStart w:id="283" w:name="_Toc448402969"/>
      <w:bookmarkStart w:id="284" w:name="_Toc464218284"/>
      <w:bookmarkStart w:id="285" w:name="_Toc464219801"/>
      <w:bookmarkStart w:id="286" w:name="_Toc464219938"/>
      <w:bookmarkStart w:id="287" w:name="_Toc464220317"/>
      <w:bookmarkStart w:id="288" w:name="_Toc470528967"/>
      <w:bookmarkStart w:id="289" w:name="_Toc470532898"/>
      <w:bookmarkStart w:id="290" w:name="_Toc470533631"/>
      <w:bookmarkStart w:id="291" w:name="_Toc470536220"/>
      <w:bookmarkStart w:id="292" w:name="_Toc470536245"/>
      <w:bookmarkStart w:id="293" w:name="_Toc477180442"/>
      <w:bookmarkStart w:id="294" w:name="_Toc477181227"/>
      <w:bookmarkStart w:id="295" w:name="_Toc477181735"/>
      <w:bookmarkStart w:id="296" w:name="_Toc477185460"/>
      <w:bookmarkEnd w:id="282"/>
      <w:r w:rsidRPr="001176A2">
        <w:t xml:space="preserve">Xem lịch sử </w:t>
      </w:r>
      <w:r w:rsidR="00217CD6" w:rsidRPr="001176A2">
        <w:t>tác động</w:t>
      </w:r>
      <w:r w:rsidRPr="001176A2">
        <w:t xml:space="preserve"> của hồ sơ</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E26C29" w:rsidRPr="0016152C" w:rsidRDefault="00D2618A" w:rsidP="003A63DA">
      <w:pPr>
        <w:ind w:firstLine="360"/>
        <w:jc w:val="both"/>
        <w:rPr>
          <w:rFonts w:cs="Times New Roman"/>
          <w:sz w:val="26"/>
          <w:szCs w:val="26"/>
        </w:rPr>
      </w:pPr>
      <w:r w:rsidRPr="0016152C">
        <w:rPr>
          <w:rFonts w:cs="Times New Roman"/>
          <w:sz w:val="26"/>
          <w:szCs w:val="26"/>
        </w:rPr>
        <w:t xml:space="preserve">Chức năng cho phép </w:t>
      </w:r>
      <w:r w:rsidR="00CF2F01">
        <w:rPr>
          <w:rFonts w:cs="Times New Roman"/>
          <w:sz w:val="26"/>
          <w:szCs w:val="26"/>
        </w:rPr>
        <w:t>DN</w:t>
      </w:r>
      <w:r w:rsidR="00E26C29" w:rsidRPr="0016152C">
        <w:rPr>
          <w:rFonts w:cs="Times New Roman"/>
          <w:sz w:val="26"/>
          <w:szCs w:val="26"/>
        </w:rPr>
        <w:t xml:space="preserve"> có </w:t>
      </w:r>
      <w:r w:rsidR="00E26C29" w:rsidRPr="003A63DA">
        <w:rPr>
          <w:sz w:val="26"/>
          <w:szCs w:val="26"/>
        </w:rPr>
        <w:t>thể</w:t>
      </w:r>
      <w:r w:rsidR="00E26C29" w:rsidRPr="0016152C">
        <w:rPr>
          <w:rFonts w:cs="Times New Roman"/>
          <w:sz w:val="26"/>
          <w:szCs w:val="26"/>
        </w:rPr>
        <w:t xml:space="preserve"> </w:t>
      </w:r>
      <w:r w:rsidRPr="0016152C">
        <w:rPr>
          <w:rFonts w:cs="Times New Roman"/>
          <w:sz w:val="26"/>
          <w:szCs w:val="26"/>
        </w:rPr>
        <w:t xml:space="preserve">xem lại quá trình thao tác hồ sơ </w:t>
      </w:r>
    </w:p>
    <w:p w:rsidR="001B72D5" w:rsidRDefault="001B72D5" w:rsidP="000A7A5A">
      <w:pPr>
        <w:jc w:val="both"/>
        <w:rPr>
          <w:rFonts w:cs="Times New Roman"/>
          <w:sz w:val="26"/>
          <w:szCs w:val="26"/>
        </w:rPr>
      </w:pPr>
      <w:r w:rsidRPr="0016152C">
        <w:rPr>
          <w:rFonts w:cs="Times New Roman"/>
          <w:b/>
          <w:sz w:val="26"/>
          <w:szCs w:val="26"/>
          <w:u w:val="single"/>
        </w:rPr>
        <w:t>Bước 1:</w:t>
      </w:r>
      <w:r w:rsidR="00E11923">
        <w:rPr>
          <w:rFonts w:cs="Times New Roman"/>
          <w:sz w:val="26"/>
          <w:szCs w:val="26"/>
        </w:rPr>
        <w:t xml:space="preserve"> Tại màn hình Q</w:t>
      </w:r>
      <w:r w:rsidRPr="0016152C">
        <w:rPr>
          <w:rFonts w:cs="Times New Roman"/>
          <w:sz w:val="26"/>
          <w:szCs w:val="26"/>
        </w:rPr>
        <w:t>uản lý tìm kiếm</w:t>
      </w:r>
      <w:r w:rsidR="00E11923">
        <w:rPr>
          <w:rFonts w:cs="Times New Roman"/>
          <w:sz w:val="26"/>
          <w:szCs w:val="26"/>
        </w:rPr>
        <w:t xml:space="preserve"> hồ sơ</w:t>
      </w:r>
      <w:r w:rsidRPr="0016152C">
        <w:rPr>
          <w:rFonts w:cs="Times New Roman"/>
          <w:sz w:val="26"/>
          <w:szCs w:val="26"/>
        </w:rPr>
        <w:t xml:space="preserve">, thực hiện tìm kiếm hồ sơ </w:t>
      </w:r>
      <w:r w:rsidR="00D2618A" w:rsidRPr="0016152C">
        <w:rPr>
          <w:rFonts w:cs="Times New Roman"/>
          <w:sz w:val="26"/>
          <w:szCs w:val="26"/>
        </w:rPr>
        <w:t xml:space="preserve">muốn xem thông tin lịch sử </w:t>
      </w:r>
      <w:r w:rsidR="00217CD6" w:rsidRPr="0016152C">
        <w:rPr>
          <w:rFonts w:cs="Times New Roman"/>
          <w:sz w:val="26"/>
          <w:szCs w:val="26"/>
        </w:rPr>
        <w:t>tác động</w:t>
      </w:r>
      <w:r w:rsidR="00CF2F01">
        <w:rPr>
          <w:rFonts w:cs="Times New Roman"/>
          <w:sz w:val="26"/>
          <w:szCs w:val="26"/>
        </w:rPr>
        <w:t>:</w:t>
      </w:r>
    </w:p>
    <w:p w:rsidR="001F0ADC" w:rsidRPr="0016152C" w:rsidRDefault="00F66A67" w:rsidP="000A7A5A">
      <w:pPr>
        <w:jc w:val="both"/>
        <w:rPr>
          <w:rFonts w:cs="Times New Roman"/>
          <w:sz w:val="26"/>
          <w:szCs w:val="26"/>
        </w:rPr>
      </w:pPr>
      <w:r>
        <w:rPr>
          <w:rFonts w:cs="Times New Roman"/>
          <w:noProof/>
          <w:sz w:val="26"/>
          <w:szCs w:val="26"/>
        </w:rPr>
        <w:drawing>
          <wp:inline distT="0" distB="0" distL="0" distR="0">
            <wp:extent cx="5638800" cy="120015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cstate="print"/>
                    <a:srcRect/>
                    <a:stretch>
                      <a:fillRect/>
                    </a:stretch>
                  </pic:blipFill>
                  <pic:spPr bwMode="auto">
                    <a:xfrm>
                      <a:off x="0" y="0"/>
                      <a:ext cx="5638800" cy="1200150"/>
                    </a:xfrm>
                    <a:prstGeom prst="rect">
                      <a:avLst/>
                    </a:prstGeom>
                    <a:noFill/>
                    <a:ln w="9525">
                      <a:noFill/>
                      <a:miter lim="800000"/>
                      <a:headEnd/>
                      <a:tailEnd/>
                    </a:ln>
                  </pic:spPr>
                </pic:pic>
              </a:graphicData>
            </a:graphic>
          </wp:inline>
        </w:drawing>
      </w:r>
    </w:p>
    <w:p w:rsidR="00CF2F01" w:rsidRDefault="001157DA" w:rsidP="000A7A5A">
      <w:pPr>
        <w:jc w:val="both"/>
        <w:rPr>
          <w:rFonts w:cs="Times New Roman"/>
          <w:sz w:val="26"/>
          <w:szCs w:val="26"/>
        </w:rPr>
      </w:pPr>
      <w:r w:rsidRPr="001157DA">
        <w:rPr>
          <w:rFonts w:cs="Times New Roman"/>
          <w:b/>
          <w:sz w:val="26"/>
          <w:szCs w:val="26"/>
          <w:u w:val="single"/>
        </w:rPr>
        <w:t>Bước 2:</w:t>
      </w:r>
      <w:r w:rsidR="001F0ADC">
        <w:rPr>
          <w:rFonts w:cs="Times New Roman"/>
          <w:sz w:val="26"/>
          <w:szCs w:val="26"/>
        </w:rPr>
        <w:t xml:space="preserve"> N</w:t>
      </w:r>
      <w:r w:rsidR="00CF2F01">
        <w:rPr>
          <w:rFonts w:cs="Times New Roman"/>
          <w:sz w:val="26"/>
          <w:szCs w:val="26"/>
        </w:rPr>
        <w:t xml:space="preserve">hấn nút </w:t>
      </w:r>
      <w:r w:rsidR="00F66A67">
        <w:rPr>
          <w:rFonts w:cs="Times New Roman"/>
          <w:noProof/>
          <w:sz w:val="26"/>
          <w:szCs w:val="26"/>
        </w:rPr>
        <w:drawing>
          <wp:inline distT="0" distB="0" distL="0" distR="0">
            <wp:extent cx="190500" cy="20002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001F0ADC">
        <w:rPr>
          <w:rFonts w:cs="Times New Roman"/>
          <w:sz w:val="26"/>
          <w:szCs w:val="26"/>
        </w:rPr>
        <w:t xml:space="preserve"> tại cột “Lịch sử”</w:t>
      </w:r>
      <w:r w:rsidR="00CF2F01">
        <w:rPr>
          <w:rFonts w:cs="Times New Roman"/>
          <w:sz w:val="26"/>
          <w:szCs w:val="26"/>
        </w:rPr>
        <w:t>, mở ra màn hình xem chi tiết lịch sử</w:t>
      </w:r>
      <w:r w:rsidR="00FE0EA7">
        <w:rPr>
          <w:rFonts w:cs="Times New Roman"/>
          <w:sz w:val="26"/>
          <w:szCs w:val="26"/>
        </w:rPr>
        <w:t xml:space="preserve"> hồ sơ &gt;&gt; nhấn tab “Lịch sử thao tác”:</w:t>
      </w:r>
    </w:p>
    <w:p w:rsidR="00FE0EA7" w:rsidRPr="00E57708" w:rsidRDefault="00F66A67" w:rsidP="00FE0EA7">
      <w:pPr>
        <w:jc w:val="both"/>
        <w:rPr>
          <w:rFonts w:cs="Times New Roman"/>
          <w:color w:val="FF0000"/>
          <w:sz w:val="26"/>
          <w:szCs w:val="26"/>
        </w:rPr>
      </w:pPr>
      <w:r>
        <w:rPr>
          <w:rFonts w:cs="Times New Roman"/>
          <w:noProof/>
          <w:color w:val="FF0000"/>
          <w:sz w:val="26"/>
          <w:szCs w:val="26"/>
        </w:rPr>
        <w:lastRenderedPageBreak/>
        <w:drawing>
          <wp:inline distT="0" distB="0" distL="0" distR="0">
            <wp:extent cx="5638800" cy="554355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cstate="print"/>
                    <a:srcRect/>
                    <a:stretch>
                      <a:fillRect/>
                    </a:stretch>
                  </pic:blipFill>
                  <pic:spPr bwMode="auto">
                    <a:xfrm>
                      <a:off x="0" y="0"/>
                      <a:ext cx="5638800" cy="5543550"/>
                    </a:xfrm>
                    <a:prstGeom prst="rect">
                      <a:avLst/>
                    </a:prstGeom>
                    <a:noFill/>
                    <a:ln w="9525">
                      <a:noFill/>
                      <a:miter lim="800000"/>
                      <a:headEnd/>
                      <a:tailEnd/>
                    </a:ln>
                  </pic:spPr>
                </pic:pic>
              </a:graphicData>
            </a:graphic>
          </wp:inline>
        </w:drawing>
      </w:r>
    </w:p>
    <w:p w:rsidR="00092865" w:rsidRPr="0016152C" w:rsidRDefault="00092865" w:rsidP="000A7A5A">
      <w:pPr>
        <w:pStyle w:val="Heading2"/>
        <w:ind w:left="540" w:hanging="540"/>
        <w:jc w:val="both"/>
      </w:pPr>
      <w:bookmarkStart w:id="297" w:name="_Toc448402970"/>
      <w:bookmarkStart w:id="298" w:name="_Toc464218285"/>
      <w:bookmarkStart w:id="299" w:name="_Toc464219802"/>
      <w:bookmarkStart w:id="300" w:name="_Toc464219939"/>
      <w:bookmarkStart w:id="301" w:name="_Toc464220318"/>
      <w:bookmarkStart w:id="302" w:name="_Toc470528968"/>
      <w:bookmarkStart w:id="303" w:name="_Toc470532899"/>
      <w:bookmarkStart w:id="304" w:name="_Toc470533632"/>
      <w:bookmarkStart w:id="305" w:name="_Toc470536221"/>
      <w:bookmarkStart w:id="306" w:name="_Toc470536246"/>
      <w:bookmarkStart w:id="307" w:name="_Toc477180443"/>
      <w:bookmarkStart w:id="308" w:name="_Toc477181228"/>
      <w:bookmarkStart w:id="309" w:name="_Toc477181736"/>
      <w:bookmarkStart w:id="310" w:name="_Toc477185461"/>
      <w:r w:rsidRPr="0016152C">
        <w:t xml:space="preserve">Xem lịch sử </w:t>
      </w:r>
      <w:r w:rsidR="001C309F">
        <w:t>phê duyệt</w:t>
      </w:r>
      <w:r w:rsidRPr="0016152C">
        <w:t xml:space="preserve"> của hồ sơ</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092865" w:rsidRPr="0016152C" w:rsidRDefault="00092865" w:rsidP="003A63DA">
      <w:pPr>
        <w:ind w:firstLine="360"/>
        <w:jc w:val="both"/>
        <w:rPr>
          <w:rFonts w:cs="Times New Roman"/>
          <w:sz w:val="26"/>
          <w:szCs w:val="26"/>
        </w:rPr>
      </w:pPr>
      <w:r w:rsidRPr="0016152C">
        <w:rPr>
          <w:rFonts w:cs="Times New Roman"/>
          <w:sz w:val="26"/>
          <w:szCs w:val="26"/>
        </w:rPr>
        <w:t xml:space="preserve">Chức năng </w:t>
      </w:r>
      <w:r w:rsidRPr="003A63DA">
        <w:rPr>
          <w:sz w:val="26"/>
          <w:szCs w:val="26"/>
        </w:rPr>
        <w:t>cho</w:t>
      </w:r>
      <w:r w:rsidRPr="0016152C">
        <w:rPr>
          <w:rFonts w:cs="Times New Roman"/>
          <w:sz w:val="26"/>
          <w:szCs w:val="26"/>
        </w:rPr>
        <w:t xml:space="preserve"> phép </w:t>
      </w:r>
      <w:r w:rsidR="00485CBE">
        <w:rPr>
          <w:rFonts w:cs="Times New Roman"/>
          <w:sz w:val="26"/>
          <w:szCs w:val="26"/>
        </w:rPr>
        <w:t>DN</w:t>
      </w:r>
      <w:r w:rsidRPr="0016152C">
        <w:rPr>
          <w:rFonts w:cs="Times New Roman"/>
          <w:sz w:val="26"/>
          <w:szCs w:val="26"/>
        </w:rPr>
        <w:t xml:space="preserve"> có thể xem lại quá trình </w:t>
      </w:r>
      <w:r w:rsidR="00FE0EA7">
        <w:rPr>
          <w:rFonts w:cs="Times New Roman"/>
          <w:sz w:val="26"/>
          <w:szCs w:val="26"/>
        </w:rPr>
        <w:t>phê duyệt</w:t>
      </w:r>
      <w:r w:rsidRPr="0016152C">
        <w:rPr>
          <w:rFonts w:cs="Times New Roman"/>
          <w:sz w:val="26"/>
          <w:szCs w:val="26"/>
        </w:rPr>
        <w:t xml:space="preserve"> hồ sơ của</w:t>
      </w:r>
      <w:r w:rsidR="00485CBE">
        <w:rPr>
          <w:rFonts w:cs="Times New Roman"/>
          <w:sz w:val="26"/>
          <w:szCs w:val="26"/>
        </w:rPr>
        <w:t xml:space="preserve"> </w:t>
      </w:r>
      <w:r w:rsidR="008859FF">
        <w:rPr>
          <w:rFonts w:cs="Times New Roman"/>
          <w:sz w:val="26"/>
          <w:szCs w:val="26"/>
        </w:rPr>
        <w:t>BCT</w:t>
      </w:r>
    </w:p>
    <w:p w:rsidR="00FE0EA7" w:rsidRPr="0016152C" w:rsidRDefault="00FE0EA7" w:rsidP="00FE0EA7">
      <w:pPr>
        <w:jc w:val="both"/>
        <w:rPr>
          <w:rFonts w:cs="Times New Roman"/>
          <w:sz w:val="26"/>
          <w:szCs w:val="26"/>
        </w:rPr>
      </w:pPr>
      <w:r w:rsidRPr="0016152C">
        <w:rPr>
          <w:rFonts w:cs="Times New Roman"/>
          <w:b/>
          <w:sz w:val="26"/>
          <w:szCs w:val="26"/>
          <w:u w:val="single"/>
        </w:rPr>
        <w:t>Bước 1:</w:t>
      </w:r>
      <w:r>
        <w:rPr>
          <w:rFonts w:cs="Times New Roman"/>
          <w:sz w:val="26"/>
          <w:szCs w:val="26"/>
        </w:rPr>
        <w:t xml:space="preserve"> Tại màn hình Q</w:t>
      </w:r>
      <w:r w:rsidRPr="0016152C">
        <w:rPr>
          <w:rFonts w:cs="Times New Roman"/>
          <w:sz w:val="26"/>
          <w:szCs w:val="26"/>
        </w:rPr>
        <w:t>uản lý tìm kiếm</w:t>
      </w:r>
      <w:r>
        <w:rPr>
          <w:rFonts w:cs="Times New Roman"/>
          <w:sz w:val="26"/>
          <w:szCs w:val="26"/>
        </w:rPr>
        <w:t xml:space="preserve"> hồ sơ</w:t>
      </w:r>
      <w:r w:rsidRPr="0016152C">
        <w:rPr>
          <w:rFonts w:cs="Times New Roman"/>
          <w:sz w:val="26"/>
          <w:szCs w:val="26"/>
        </w:rPr>
        <w:t xml:space="preserve">, thực hiện tìm kiếm hồ sơ muốn xem thông tin lịch sử </w:t>
      </w:r>
      <w:r w:rsidR="00E57708">
        <w:rPr>
          <w:rFonts w:cs="Times New Roman"/>
          <w:sz w:val="26"/>
          <w:szCs w:val="26"/>
        </w:rPr>
        <w:t>phê duyệt</w:t>
      </w:r>
      <w:r>
        <w:rPr>
          <w:rFonts w:cs="Times New Roman"/>
          <w:sz w:val="26"/>
          <w:szCs w:val="26"/>
        </w:rPr>
        <w:t>:</w:t>
      </w:r>
    </w:p>
    <w:p w:rsidR="00FE0EA7" w:rsidRPr="00E57708" w:rsidRDefault="00F66A67" w:rsidP="00FE0EA7">
      <w:pPr>
        <w:rPr>
          <w:rFonts w:cs="Times New Roman"/>
          <w:color w:val="FF0000"/>
          <w:sz w:val="26"/>
          <w:szCs w:val="26"/>
        </w:rPr>
      </w:pPr>
      <w:r>
        <w:rPr>
          <w:rFonts w:cs="Times New Roman"/>
          <w:noProof/>
          <w:sz w:val="26"/>
          <w:szCs w:val="26"/>
        </w:rPr>
        <w:drawing>
          <wp:inline distT="0" distB="0" distL="0" distR="0">
            <wp:extent cx="5638800" cy="120015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cstate="print"/>
                    <a:srcRect/>
                    <a:stretch>
                      <a:fillRect/>
                    </a:stretch>
                  </pic:blipFill>
                  <pic:spPr bwMode="auto">
                    <a:xfrm>
                      <a:off x="0" y="0"/>
                      <a:ext cx="5638800" cy="1200150"/>
                    </a:xfrm>
                    <a:prstGeom prst="rect">
                      <a:avLst/>
                    </a:prstGeom>
                    <a:noFill/>
                    <a:ln w="9525">
                      <a:noFill/>
                      <a:miter lim="800000"/>
                      <a:headEnd/>
                      <a:tailEnd/>
                    </a:ln>
                  </pic:spPr>
                </pic:pic>
              </a:graphicData>
            </a:graphic>
          </wp:inline>
        </w:drawing>
      </w:r>
    </w:p>
    <w:p w:rsidR="00FE0EA7" w:rsidRDefault="00FE0EA7" w:rsidP="00FE0EA7">
      <w:pPr>
        <w:jc w:val="both"/>
        <w:rPr>
          <w:rFonts w:cs="Times New Roman"/>
          <w:sz w:val="26"/>
          <w:szCs w:val="26"/>
        </w:rPr>
      </w:pPr>
      <w:r w:rsidRPr="001157DA">
        <w:rPr>
          <w:rFonts w:cs="Times New Roman"/>
          <w:b/>
          <w:sz w:val="26"/>
          <w:szCs w:val="26"/>
          <w:u w:val="single"/>
        </w:rPr>
        <w:t>Bước 2:</w:t>
      </w:r>
      <w:r w:rsidR="001F0ADC">
        <w:rPr>
          <w:rFonts w:cs="Times New Roman"/>
          <w:sz w:val="26"/>
          <w:szCs w:val="26"/>
        </w:rPr>
        <w:t xml:space="preserve"> N</w:t>
      </w:r>
      <w:r>
        <w:rPr>
          <w:rFonts w:cs="Times New Roman"/>
          <w:sz w:val="26"/>
          <w:szCs w:val="26"/>
        </w:rPr>
        <w:t xml:space="preserve">hấn nút </w:t>
      </w:r>
      <w:r w:rsidR="00F66A67">
        <w:rPr>
          <w:rFonts w:cs="Times New Roman"/>
          <w:noProof/>
          <w:sz w:val="26"/>
          <w:szCs w:val="26"/>
        </w:rPr>
        <w:drawing>
          <wp:inline distT="0" distB="0" distL="0" distR="0">
            <wp:extent cx="190500" cy="200025"/>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001F0ADC">
        <w:rPr>
          <w:rFonts w:cs="Times New Roman"/>
          <w:sz w:val="26"/>
          <w:szCs w:val="26"/>
        </w:rPr>
        <w:t xml:space="preserve"> tại cột “Lịch sử”</w:t>
      </w:r>
      <w:r>
        <w:rPr>
          <w:rFonts w:cs="Times New Roman"/>
          <w:sz w:val="26"/>
          <w:szCs w:val="26"/>
        </w:rPr>
        <w:t>, mở ra màn hình xem chi tiết lịch sử hồ sơ &gt;&gt; nhấn tab “Lịch sử phê duyệt”:</w:t>
      </w:r>
    </w:p>
    <w:p w:rsidR="00064B46" w:rsidRPr="00E57708" w:rsidRDefault="00F66A67" w:rsidP="00C929C4">
      <w:pPr>
        <w:rPr>
          <w:rFonts w:cs="Times New Roman"/>
          <w:color w:val="FF0000"/>
          <w:sz w:val="26"/>
          <w:szCs w:val="26"/>
        </w:rPr>
      </w:pPr>
      <w:r>
        <w:rPr>
          <w:rFonts w:cs="Times New Roman"/>
          <w:noProof/>
          <w:color w:val="FF0000"/>
          <w:sz w:val="26"/>
          <w:szCs w:val="26"/>
        </w:rPr>
        <w:lastRenderedPageBreak/>
        <w:drawing>
          <wp:inline distT="0" distB="0" distL="0" distR="0">
            <wp:extent cx="5638800" cy="55626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cstate="print"/>
                    <a:srcRect/>
                    <a:stretch>
                      <a:fillRect/>
                    </a:stretch>
                  </pic:blipFill>
                  <pic:spPr bwMode="auto">
                    <a:xfrm>
                      <a:off x="0" y="0"/>
                      <a:ext cx="5638800" cy="5562600"/>
                    </a:xfrm>
                    <a:prstGeom prst="rect">
                      <a:avLst/>
                    </a:prstGeom>
                    <a:noFill/>
                    <a:ln w="9525">
                      <a:noFill/>
                      <a:miter lim="800000"/>
                      <a:headEnd/>
                      <a:tailEnd/>
                    </a:ln>
                  </pic:spPr>
                </pic:pic>
              </a:graphicData>
            </a:graphic>
          </wp:inline>
        </w:drawing>
      </w:r>
    </w:p>
    <w:p w:rsidR="00FE0EA7" w:rsidRPr="00FE0EA7" w:rsidRDefault="00FE0EA7" w:rsidP="00C929C4">
      <w:pPr>
        <w:rPr>
          <w:rFonts w:cs="Times New Roman"/>
          <w:color w:val="FF0000"/>
          <w:sz w:val="26"/>
          <w:szCs w:val="26"/>
        </w:rPr>
      </w:pPr>
      <w:r w:rsidRPr="00FE0EA7">
        <w:rPr>
          <w:rFonts w:cs="Times New Roman"/>
          <w:b/>
          <w:color w:val="FF0000"/>
          <w:sz w:val="26"/>
          <w:szCs w:val="26"/>
          <w:u w:val="single"/>
        </w:rPr>
        <w:t>Lưu ý:</w:t>
      </w:r>
      <w:r w:rsidRPr="00FE0EA7">
        <w:rPr>
          <w:rFonts w:cs="Times New Roman"/>
          <w:color w:val="FF0000"/>
          <w:sz w:val="26"/>
          <w:szCs w:val="26"/>
        </w:rPr>
        <w:t xml:space="preserve"> </w:t>
      </w:r>
      <w:r w:rsidRPr="00FE0EA7">
        <w:rPr>
          <w:rFonts w:cs="Times New Roman"/>
          <w:i/>
          <w:color w:val="FF0000"/>
          <w:sz w:val="26"/>
          <w:szCs w:val="26"/>
        </w:rPr>
        <w:t xml:space="preserve">DN cần xem lịch sử phê duyệt hồ sơ để biết được nội dung xử lý trả về của </w:t>
      </w:r>
      <w:r w:rsidR="008859FF">
        <w:rPr>
          <w:rFonts w:cs="Times New Roman"/>
          <w:i/>
          <w:color w:val="FF0000"/>
          <w:sz w:val="26"/>
          <w:szCs w:val="26"/>
        </w:rPr>
        <w:t>BCT</w:t>
      </w:r>
      <w:r w:rsidRPr="00FE0EA7">
        <w:rPr>
          <w:rFonts w:cs="Times New Roman"/>
          <w:i/>
          <w:color w:val="FF0000"/>
          <w:sz w:val="26"/>
          <w:szCs w:val="26"/>
        </w:rPr>
        <w:t xml:space="preserve">, đặc biệt là các trường hợp có lý do </w:t>
      </w:r>
      <w:r w:rsidR="00E57708">
        <w:rPr>
          <w:rFonts w:cs="Times New Roman"/>
          <w:i/>
          <w:color w:val="FF0000"/>
          <w:sz w:val="26"/>
          <w:szCs w:val="26"/>
        </w:rPr>
        <w:t>từ chối</w:t>
      </w:r>
      <w:r w:rsidR="006C6062">
        <w:rPr>
          <w:rFonts w:cs="Times New Roman"/>
          <w:i/>
          <w:color w:val="FF0000"/>
          <w:sz w:val="26"/>
          <w:szCs w:val="26"/>
        </w:rPr>
        <w:t xml:space="preserve"> hồ sơ, lý do từ chối yêu cầu sửa, yêu cầu hủy hồ sơ</w:t>
      </w:r>
      <w:r w:rsidRPr="00FE0EA7">
        <w:rPr>
          <w:rFonts w:cs="Times New Roman"/>
          <w:i/>
          <w:color w:val="FF0000"/>
          <w:sz w:val="26"/>
          <w:szCs w:val="26"/>
        </w:rPr>
        <w:t>…</w:t>
      </w:r>
      <w:r w:rsidR="00606568">
        <w:rPr>
          <w:rFonts w:cs="Times New Roman"/>
          <w:i/>
          <w:color w:val="FF0000"/>
          <w:sz w:val="26"/>
          <w:szCs w:val="26"/>
        </w:rPr>
        <w:t xml:space="preserve"> Dựa vào đó, DN chỉnh sửa hồ sơ và gửi lại </w:t>
      </w:r>
      <w:r w:rsidR="008859FF">
        <w:rPr>
          <w:rFonts w:cs="Times New Roman"/>
          <w:i/>
          <w:color w:val="FF0000"/>
          <w:sz w:val="26"/>
          <w:szCs w:val="26"/>
        </w:rPr>
        <w:t>BCT</w:t>
      </w:r>
      <w:r w:rsidR="00606568">
        <w:rPr>
          <w:rFonts w:cs="Times New Roman"/>
          <w:i/>
          <w:color w:val="FF0000"/>
          <w:sz w:val="26"/>
          <w:szCs w:val="26"/>
        </w:rPr>
        <w:t>.</w:t>
      </w:r>
    </w:p>
    <w:p w:rsidR="009705C0" w:rsidRPr="0016152C" w:rsidRDefault="009705C0" w:rsidP="000A7A5A">
      <w:pPr>
        <w:pStyle w:val="Heading2"/>
        <w:ind w:left="540" w:hanging="540"/>
        <w:jc w:val="both"/>
      </w:pPr>
      <w:bookmarkStart w:id="311" w:name="_Toc448402974"/>
      <w:bookmarkStart w:id="312" w:name="_Toc464218286"/>
      <w:bookmarkStart w:id="313" w:name="_Toc464219803"/>
      <w:bookmarkStart w:id="314" w:name="_Toc464219940"/>
      <w:bookmarkStart w:id="315" w:name="_Toc464220319"/>
      <w:bookmarkStart w:id="316" w:name="_Toc470528969"/>
      <w:bookmarkStart w:id="317" w:name="_Toc470532900"/>
      <w:bookmarkStart w:id="318" w:name="_Toc470533633"/>
      <w:bookmarkStart w:id="319" w:name="_Toc470536222"/>
      <w:bookmarkStart w:id="320" w:name="_Toc470536247"/>
      <w:bookmarkStart w:id="321" w:name="_Toc477180444"/>
      <w:bookmarkStart w:id="322" w:name="_Toc477181229"/>
      <w:bookmarkStart w:id="323" w:name="_Toc477181737"/>
      <w:bookmarkStart w:id="324" w:name="_Toc477185462"/>
      <w:r w:rsidRPr="0016152C">
        <w:t xml:space="preserve">Xem </w:t>
      </w:r>
      <w:r w:rsidR="00DF36AE">
        <w:t xml:space="preserve">thông tin </w:t>
      </w:r>
      <w:bookmarkEnd w:id="311"/>
      <w:bookmarkEnd w:id="312"/>
      <w:bookmarkEnd w:id="313"/>
      <w:bookmarkEnd w:id="314"/>
      <w:bookmarkEnd w:id="315"/>
      <w:r w:rsidR="001C309F">
        <w:t>giấy phép</w:t>
      </w:r>
      <w:bookmarkEnd w:id="316"/>
      <w:bookmarkEnd w:id="317"/>
      <w:bookmarkEnd w:id="318"/>
      <w:bookmarkEnd w:id="319"/>
      <w:bookmarkEnd w:id="320"/>
      <w:r w:rsidR="007101E9">
        <w:t xml:space="preserve"> KP</w:t>
      </w:r>
      <w:bookmarkEnd w:id="321"/>
      <w:bookmarkEnd w:id="322"/>
      <w:bookmarkEnd w:id="323"/>
      <w:bookmarkEnd w:id="324"/>
    </w:p>
    <w:p w:rsidR="009705C0" w:rsidRPr="0016152C" w:rsidRDefault="00FC218D" w:rsidP="003A63DA">
      <w:pPr>
        <w:ind w:firstLine="360"/>
        <w:jc w:val="both"/>
        <w:rPr>
          <w:sz w:val="26"/>
          <w:szCs w:val="26"/>
        </w:rPr>
      </w:pPr>
      <w:r>
        <w:rPr>
          <w:sz w:val="26"/>
          <w:szCs w:val="26"/>
        </w:rPr>
        <w:t xml:space="preserve">Chức năng </w:t>
      </w:r>
      <w:r w:rsidR="00C47C1C" w:rsidRPr="0016152C">
        <w:rPr>
          <w:sz w:val="26"/>
          <w:szCs w:val="26"/>
        </w:rPr>
        <w:t xml:space="preserve">cho phép </w:t>
      </w:r>
      <w:r>
        <w:rPr>
          <w:sz w:val="26"/>
          <w:szCs w:val="26"/>
        </w:rPr>
        <w:t>DN</w:t>
      </w:r>
      <w:r w:rsidR="00C47C1C" w:rsidRPr="0016152C">
        <w:rPr>
          <w:sz w:val="26"/>
          <w:szCs w:val="26"/>
        </w:rPr>
        <w:t xml:space="preserve"> xem </w:t>
      </w:r>
      <w:r>
        <w:rPr>
          <w:sz w:val="26"/>
          <w:szCs w:val="26"/>
        </w:rPr>
        <w:t xml:space="preserve">thông tin chi tiết giấy </w:t>
      </w:r>
      <w:r w:rsidR="001C309F">
        <w:rPr>
          <w:sz w:val="26"/>
          <w:szCs w:val="26"/>
        </w:rPr>
        <w:t xml:space="preserve">phép </w:t>
      </w:r>
      <w:r w:rsidR="00C12B0A">
        <w:rPr>
          <w:sz w:val="26"/>
          <w:szCs w:val="26"/>
        </w:rPr>
        <w:t>KP</w:t>
      </w:r>
      <w:r w:rsidR="009A1043">
        <w:rPr>
          <w:sz w:val="26"/>
          <w:szCs w:val="26"/>
        </w:rPr>
        <w:t>.</w:t>
      </w:r>
    </w:p>
    <w:p w:rsidR="009705C0" w:rsidRDefault="009705C0" w:rsidP="000A7A5A">
      <w:pPr>
        <w:jc w:val="both"/>
        <w:rPr>
          <w:rFonts w:cs="Times New Roman"/>
          <w:sz w:val="26"/>
          <w:szCs w:val="26"/>
          <w:lang w:val="nl-NL"/>
        </w:rPr>
      </w:pPr>
      <w:r w:rsidRPr="0016152C">
        <w:rPr>
          <w:rFonts w:cs="Times New Roman"/>
          <w:b/>
          <w:sz w:val="26"/>
          <w:szCs w:val="26"/>
          <w:u w:val="single"/>
          <w:lang w:val="nl-NL"/>
        </w:rPr>
        <w:t>Bước 1:</w:t>
      </w:r>
      <w:r w:rsidRPr="0016152C">
        <w:rPr>
          <w:rFonts w:cs="Times New Roman"/>
          <w:sz w:val="26"/>
          <w:szCs w:val="26"/>
          <w:lang w:val="nl-NL"/>
        </w:rPr>
        <w:t xml:space="preserve"> Tại màn hì</w:t>
      </w:r>
      <w:r w:rsidR="001C309F">
        <w:rPr>
          <w:rFonts w:cs="Times New Roman"/>
          <w:sz w:val="26"/>
          <w:szCs w:val="26"/>
          <w:lang w:val="nl-NL"/>
        </w:rPr>
        <w:t>nh Q</w:t>
      </w:r>
      <w:r w:rsidRPr="0016152C">
        <w:rPr>
          <w:rFonts w:cs="Times New Roman"/>
          <w:sz w:val="26"/>
          <w:szCs w:val="26"/>
          <w:lang w:val="nl-NL"/>
        </w:rPr>
        <w:t>uản lý tìm kiếm</w:t>
      </w:r>
      <w:r w:rsidR="001C309F">
        <w:rPr>
          <w:rFonts w:cs="Times New Roman"/>
          <w:sz w:val="26"/>
          <w:szCs w:val="26"/>
          <w:lang w:val="nl-NL"/>
        </w:rPr>
        <w:t xml:space="preserve"> hồ sơ</w:t>
      </w:r>
      <w:r w:rsidRPr="0016152C">
        <w:rPr>
          <w:rFonts w:cs="Times New Roman"/>
          <w:sz w:val="26"/>
          <w:szCs w:val="26"/>
          <w:lang w:val="nl-NL"/>
        </w:rPr>
        <w:t xml:space="preserve">, thực hiện tìm kiếm hồ sơ cần xem </w:t>
      </w:r>
      <w:r w:rsidR="00FC218D">
        <w:rPr>
          <w:rFonts w:cs="Times New Roman"/>
          <w:sz w:val="26"/>
          <w:szCs w:val="26"/>
          <w:lang w:val="nl-NL"/>
        </w:rPr>
        <w:t xml:space="preserve">giấy </w:t>
      </w:r>
      <w:r w:rsidR="00C12B0A">
        <w:rPr>
          <w:rFonts w:cs="Times New Roman"/>
          <w:sz w:val="26"/>
          <w:szCs w:val="26"/>
          <w:lang w:val="nl-NL"/>
        </w:rPr>
        <w:t xml:space="preserve">phép KP </w:t>
      </w:r>
      <w:r w:rsidR="001C309F">
        <w:rPr>
          <w:rFonts w:cs="Times New Roman"/>
          <w:sz w:val="26"/>
          <w:szCs w:val="26"/>
          <w:lang w:val="nl-NL"/>
        </w:rPr>
        <w:t xml:space="preserve">(hồ sơ </w:t>
      </w:r>
      <w:r w:rsidR="00C12B0A">
        <w:rPr>
          <w:rFonts w:cs="Times New Roman"/>
          <w:sz w:val="26"/>
          <w:szCs w:val="26"/>
          <w:lang w:val="nl-NL"/>
        </w:rPr>
        <w:t xml:space="preserve">phải </w:t>
      </w:r>
      <w:r w:rsidR="001C309F">
        <w:rPr>
          <w:rFonts w:cs="Times New Roman"/>
          <w:sz w:val="26"/>
          <w:szCs w:val="26"/>
          <w:lang w:val="nl-NL"/>
        </w:rPr>
        <w:t>có trạng thái “</w:t>
      </w:r>
      <w:r w:rsidR="00C12B0A">
        <w:rPr>
          <w:rFonts w:cs="Times New Roman"/>
          <w:sz w:val="26"/>
          <w:szCs w:val="26"/>
          <w:lang w:val="nl-NL"/>
        </w:rPr>
        <w:t>Gửi giấy phép</w:t>
      </w:r>
      <w:r w:rsidR="001C309F">
        <w:rPr>
          <w:rFonts w:cs="Times New Roman"/>
          <w:sz w:val="26"/>
          <w:szCs w:val="26"/>
          <w:lang w:val="nl-NL"/>
        </w:rPr>
        <w:t>”):</w:t>
      </w:r>
    </w:p>
    <w:p w:rsidR="00A659C3" w:rsidRPr="0016152C" w:rsidRDefault="00F66A67" w:rsidP="000A7A5A">
      <w:pPr>
        <w:jc w:val="both"/>
        <w:rPr>
          <w:rFonts w:cs="Times New Roman"/>
          <w:sz w:val="26"/>
          <w:szCs w:val="26"/>
          <w:lang w:val="nl-NL"/>
        </w:rPr>
      </w:pPr>
      <w:r>
        <w:rPr>
          <w:rFonts w:cs="Times New Roman"/>
          <w:noProof/>
          <w:sz w:val="26"/>
          <w:szCs w:val="26"/>
        </w:rPr>
        <w:lastRenderedPageBreak/>
        <w:drawing>
          <wp:inline distT="0" distB="0" distL="0" distR="0">
            <wp:extent cx="5638800" cy="119062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cstate="print"/>
                    <a:srcRect/>
                    <a:stretch>
                      <a:fillRect/>
                    </a:stretch>
                  </pic:blipFill>
                  <pic:spPr bwMode="auto">
                    <a:xfrm>
                      <a:off x="0" y="0"/>
                      <a:ext cx="5638800" cy="1190625"/>
                    </a:xfrm>
                    <a:prstGeom prst="rect">
                      <a:avLst/>
                    </a:prstGeom>
                    <a:noFill/>
                    <a:ln w="9525">
                      <a:noFill/>
                      <a:miter lim="800000"/>
                      <a:headEnd/>
                      <a:tailEnd/>
                    </a:ln>
                  </pic:spPr>
                </pic:pic>
              </a:graphicData>
            </a:graphic>
          </wp:inline>
        </w:drawing>
      </w:r>
    </w:p>
    <w:p w:rsidR="009705C0" w:rsidRDefault="009705C0" w:rsidP="00094F93">
      <w:pPr>
        <w:jc w:val="both"/>
        <w:rPr>
          <w:rFonts w:cs="Times New Roman"/>
          <w:sz w:val="26"/>
          <w:szCs w:val="26"/>
          <w:lang w:val="nl-NL"/>
        </w:rPr>
      </w:pPr>
      <w:r w:rsidRPr="0016152C">
        <w:rPr>
          <w:rFonts w:cs="Times New Roman"/>
          <w:b/>
          <w:sz w:val="26"/>
          <w:szCs w:val="26"/>
          <w:u w:val="single"/>
          <w:lang w:val="nl-NL"/>
        </w:rPr>
        <w:t>Bước 2:</w:t>
      </w:r>
      <w:r w:rsidRPr="0016152C">
        <w:rPr>
          <w:rFonts w:cs="Times New Roman"/>
          <w:sz w:val="26"/>
          <w:szCs w:val="26"/>
          <w:lang w:val="nl-NL"/>
        </w:rPr>
        <w:t xml:space="preserve"> Nhấn vào nút </w:t>
      </w:r>
      <w:r w:rsidR="00F66A67">
        <w:rPr>
          <w:rFonts w:cs="Times New Roman"/>
          <w:noProof/>
          <w:sz w:val="26"/>
          <w:szCs w:val="26"/>
        </w:rPr>
        <w:drawing>
          <wp:inline distT="0" distB="0" distL="0" distR="0">
            <wp:extent cx="276225" cy="257175"/>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00190C19">
        <w:rPr>
          <w:rFonts w:cs="Times New Roman"/>
          <w:sz w:val="26"/>
          <w:szCs w:val="26"/>
          <w:lang w:val="nl-NL"/>
        </w:rPr>
        <w:t xml:space="preserve"> </w:t>
      </w:r>
      <w:r w:rsidRPr="0016152C">
        <w:rPr>
          <w:rFonts w:cs="Times New Roman"/>
          <w:sz w:val="26"/>
          <w:szCs w:val="26"/>
          <w:lang w:val="nl-NL"/>
        </w:rPr>
        <w:t xml:space="preserve">tại cột </w:t>
      </w:r>
      <w:r w:rsidR="00A659C3">
        <w:rPr>
          <w:rFonts w:cs="Times New Roman"/>
          <w:sz w:val="26"/>
          <w:szCs w:val="26"/>
          <w:lang w:val="nl-NL"/>
        </w:rPr>
        <w:t>“Xem giấy phép”</w:t>
      </w:r>
      <w:r w:rsidR="00094F93">
        <w:rPr>
          <w:rFonts w:cs="Times New Roman"/>
          <w:sz w:val="26"/>
          <w:szCs w:val="26"/>
          <w:lang w:val="nl-NL"/>
        </w:rPr>
        <w:t>:</w:t>
      </w:r>
    </w:p>
    <w:p w:rsidR="00E57708" w:rsidRPr="00E57708" w:rsidRDefault="00F66A67" w:rsidP="00094F93">
      <w:pPr>
        <w:jc w:val="both"/>
        <w:rPr>
          <w:rFonts w:cs="Times New Roman"/>
          <w:color w:val="FF0000"/>
          <w:sz w:val="26"/>
          <w:szCs w:val="26"/>
          <w:lang w:val="nl-NL"/>
        </w:rPr>
      </w:pPr>
      <w:r>
        <w:rPr>
          <w:rFonts w:cs="Times New Roman"/>
          <w:noProof/>
          <w:color w:val="FF0000"/>
          <w:sz w:val="26"/>
          <w:szCs w:val="26"/>
        </w:rPr>
        <w:drawing>
          <wp:inline distT="0" distB="0" distL="0" distR="0">
            <wp:extent cx="5638800" cy="353377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cstate="print"/>
                    <a:srcRect/>
                    <a:stretch>
                      <a:fillRect/>
                    </a:stretch>
                  </pic:blipFill>
                  <pic:spPr bwMode="auto">
                    <a:xfrm>
                      <a:off x="0" y="0"/>
                      <a:ext cx="5638800" cy="3533775"/>
                    </a:xfrm>
                    <a:prstGeom prst="rect">
                      <a:avLst/>
                    </a:prstGeom>
                    <a:noFill/>
                    <a:ln w="9525">
                      <a:noFill/>
                      <a:miter lim="800000"/>
                      <a:headEnd/>
                      <a:tailEnd/>
                    </a:ln>
                  </pic:spPr>
                </pic:pic>
              </a:graphicData>
            </a:graphic>
          </wp:inline>
        </w:drawing>
      </w:r>
    </w:p>
    <w:p w:rsidR="00533B2C" w:rsidRPr="00533B2C" w:rsidRDefault="00094F93" w:rsidP="00094F93">
      <w:pPr>
        <w:jc w:val="both"/>
        <w:rPr>
          <w:noProof/>
          <w:sz w:val="26"/>
          <w:szCs w:val="26"/>
        </w:rPr>
      </w:pPr>
      <w:r>
        <w:rPr>
          <w:noProof/>
          <w:sz w:val="26"/>
          <w:szCs w:val="26"/>
        </w:rPr>
        <w:t xml:space="preserve">&gt;&gt; </w:t>
      </w:r>
      <w:r w:rsidR="00533B2C">
        <w:rPr>
          <w:noProof/>
          <w:sz w:val="26"/>
          <w:szCs w:val="26"/>
        </w:rPr>
        <w:t xml:space="preserve">Nhấn </w:t>
      </w:r>
      <w:r w:rsidR="00F66A67">
        <w:rPr>
          <w:noProof/>
          <w:sz w:val="26"/>
          <w:szCs w:val="26"/>
        </w:rPr>
        <w:drawing>
          <wp:inline distT="0" distB="0" distL="0" distR="0">
            <wp:extent cx="247650" cy="25717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5" cstate="print"/>
                    <a:srcRect/>
                    <a:stretch>
                      <a:fillRect/>
                    </a:stretch>
                  </pic:blipFill>
                  <pic:spPr bwMode="auto">
                    <a:xfrm>
                      <a:off x="0" y="0"/>
                      <a:ext cx="247650" cy="257175"/>
                    </a:xfrm>
                    <a:prstGeom prst="rect">
                      <a:avLst/>
                    </a:prstGeom>
                    <a:noFill/>
                    <a:ln w="9525">
                      <a:noFill/>
                      <a:miter lim="800000"/>
                      <a:headEnd/>
                      <a:tailEnd/>
                    </a:ln>
                  </pic:spPr>
                </pic:pic>
              </a:graphicData>
            </a:graphic>
          </wp:inline>
        </w:drawing>
      </w:r>
      <w:r w:rsidR="0063656F">
        <w:rPr>
          <w:noProof/>
          <w:sz w:val="26"/>
          <w:szCs w:val="26"/>
        </w:rPr>
        <w:t xml:space="preserve"> để trở về màn hình D</w:t>
      </w:r>
      <w:r w:rsidR="00C309A4">
        <w:rPr>
          <w:noProof/>
          <w:sz w:val="26"/>
          <w:szCs w:val="26"/>
        </w:rPr>
        <w:t>anh sách hồ sơ</w:t>
      </w:r>
    </w:p>
    <w:p w:rsidR="00DA1A0C" w:rsidRPr="00764F58" w:rsidRDefault="00133EDB" w:rsidP="00764F58">
      <w:pPr>
        <w:pStyle w:val="AAA"/>
        <w:numPr>
          <w:ilvl w:val="2"/>
          <w:numId w:val="38"/>
        </w:numPr>
        <w:ind w:left="360"/>
        <w:outlineLvl w:val="0"/>
        <w:rPr>
          <w:b/>
          <w:kern w:val="28"/>
        </w:rPr>
      </w:pPr>
      <w:bookmarkStart w:id="325" w:name="_Toc448402978"/>
      <w:bookmarkStart w:id="326" w:name="_Toc464218288"/>
      <w:bookmarkStart w:id="327" w:name="_Toc464219805"/>
      <w:bookmarkStart w:id="328" w:name="_Toc464219942"/>
      <w:bookmarkStart w:id="329" w:name="_Toc464220321"/>
      <w:bookmarkStart w:id="330" w:name="_Toc470528970"/>
      <w:bookmarkStart w:id="331" w:name="_Toc470532901"/>
      <w:bookmarkStart w:id="332" w:name="_Toc470533634"/>
      <w:bookmarkStart w:id="333" w:name="_Toc470536223"/>
      <w:bookmarkStart w:id="334" w:name="_Toc477180445"/>
      <w:bookmarkStart w:id="335" w:name="_Toc477181230"/>
      <w:bookmarkStart w:id="336" w:name="_Toc477181738"/>
      <w:bookmarkStart w:id="337" w:name="_Toc477185463"/>
      <w:r w:rsidRPr="00AD1206">
        <w:rPr>
          <w:b/>
          <w:kern w:val="28"/>
        </w:rPr>
        <w:t xml:space="preserve">Hồ sơ nhập </w:t>
      </w:r>
      <w:r w:rsidRPr="00200020">
        <w:rPr>
          <w:b/>
        </w:rPr>
        <w:t>khẩu</w:t>
      </w:r>
      <w:r w:rsidRPr="00AD1206">
        <w:rPr>
          <w:b/>
          <w:kern w:val="28"/>
        </w:rPr>
        <w:t xml:space="preserve"> kim cương thô</w:t>
      </w:r>
      <w:bookmarkEnd w:id="16"/>
      <w:bookmarkEnd w:id="325"/>
      <w:bookmarkEnd w:id="326"/>
      <w:bookmarkEnd w:id="327"/>
      <w:bookmarkEnd w:id="328"/>
      <w:bookmarkEnd w:id="329"/>
      <w:bookmarkEnd w:id="330"/>
      <w:bookmarkEnd w:id="331"/>
      <w:bookmarkEnd w:id="332"/>
      <w:bookmarkEnd w:id="333"/>
      <w:bookmarkEnd w:id="334"/>
      <w:bookmarkEnd w:id="335"/>
      <w:bookmarkEnd w:id="336"/>
      <w:bookmarkEnd w:id="337"/>
    </w:p>
    <w:p w:rsidR="00AD61B5" w:rsidRDefault="00083722" w:rsidP="00AD61B5">
      <w:pPr>
        <w:ind w:firstLine="540"/>
        <w:rPr>
          <w:kern w:val="28"/>
          <w:sz w:val="26"/>
          <w:szCs w:val="26"/>
        </w:rPr>
      </w:pPr>
      <w:r>
        <w:rPr>
          <w:kern w:val="28"/>
          <w:sz w:val="26"/>
          <w:szCs w:val="26"/>
        </w:rPr>
        <w:t xml:space="preserve">Các bước khai báo, luồng </w:t>
      </w:r>
      <w:r w:rsidR="00EF581D">
        <w:rPr>
          <w:kern w:val="28"/>
          <w:sz w:val="26"/>
          <w:szCs w:val="26"/>
        </w:rPr>
        <w:t xml:space="preserve">hồ sơ tương tự với </w:t>
      </w:r>
      <w:r w:rsidR="00EF581D" w:rsidRPr="000F5064">
        <w:rPr>
          <w:b/>
          <w:kern w:val="28"/>
          <w:sz w:val="26"/>
          <w:szCs w:val="26"/>
        </w:rPr>
        <w:t xml:space="preserve">Hồ sơ </w:t>
      </w:r>
      <w:r w:rsidR="000F5064">
        <w:rPr>
          <w:b/>
          <w:kern w:val="28"/>
          <w:sz w:val="26"/>
          <w:szCs w:val="26"/>
        </w:rPr>
        <w:t>xuất</w:t>
      </w:r>
      <w:r w:rsidR="00326D8C" w:rsidRPr="000F5064">
        <w:rPr>
          <w:b/>
          <w:kern w:val="28"/>
          <w:sz w:val="26"/>
          <w:szCs w:val="26"/>
        </w:rPr>
        <w:t xml:space="preserve"> khẩu kim cương thô</w:t>
      </w:r>
      <w:r w:rsidR="00326D8C">
        <w:rPr>
          <w:kern w:val="28"/>
          <w:sz w:val="26"/>
          <w:szCs w:val="26"/>
        </w:rPr>
        <w:t>. Tuy nhiên, đối với hồ sơ xuất khẩu thì không bắt buộc nhập Tờ khai Hải quan khi Thêm mới hồ sơ (</w:t>
      </w:r>
      <w:r w:rsidR="002A665A">
        <w:rPr>
          <w:rFonts w:cs="Times New Roman"/>
          <w:sz w:val="26"/>
          <w:szCs w:val="26"/>
        </w:rPr>
        <w:t>DN được nợ và phải nộp về phòng quản lý XNK trong vòng 15 ngày</w:t>
      </w:r>
      <w:r w:rsidR="000F5064">
        <w:rPr>
          <w:rFonts w:cs="Times New Roman"/>
          <w:sz w:val="26"/>
          <w:szCs w:val="26"/>
        </w:rPr>
        <w:t xml:space="preserve"> kể từ ngày hoàn thành thủ tục H</w:t>
      </w:r>
      <w:r w:rsidR="002A665A">
        <w:rPr>
          <w:rFonts w:cs="Times New Roman"/>
          <w:sz w:val="26"/>
          <w:szCs w:val="26"/>
        </w:rPr>
        <w:t>ải quan cho lô hàng kim cương thô xuất khẩu. Nếu DN vi phạm thì phòng quản lý XNK sẽ xem xét tạm ngừng cấp giấy chứng nhận KP,..)</w:t>
      </w:r>
      <w:r w:rsidR="000F5064">
        <w:rPr>
          <w:rFonts w:cs="Times New Roman"/>
          <w:sz w:val="26"/>
          <w:szCs w:val="26"/>
        </w:rPr>
        <w:t>. C</w:t>
      </w:r>
      <w:r w:rsidR="00326D8C">
        <w:rPr>
          <w:kern w:val="28"/>
          <w:sz w:val="26"/>
          <w:szCs w:val="26"/>
        </w:rPr>
        <w:t xml:space="preserve">òn </w:t>
      </w:r>
      <w:r w:rsidR="000F5064">
        <w:rPr>
          <w:kern w:val="28"/>
          <w:sz w:val="26"/>
          <w:szCs w:val="26"/>
        </w:rPr>
        <w:t xml:space="preserve">riêng đối với </w:t>
      </w:r>
      <w:r w:rsidR="00326D8C">
        <w:rPr>
          <w:kern w:val="28"/>
          <w:sz w:val="26"/>
          <w:szCs w:val="26"/>
        </w:rPr>
        <w:t>hồ sơ nhập khẩu thì bắt buộc</w:t>
      </w:r>
      <w:r w:rsidR="000F5064">
        <w:rPr>
          <w:kern w:val="28"/>
          <w:sz w:val="26"/>
          <w:szCs w:val="26"/>
        </w:rPr>
        <w:t xml:space="preserve"> nhập Tờ khai Hải quan khi DN thêm mới hồ sơ</w:t>
      </w:r>
      <w:r w:rsidR="00326D8C">
        <w:rPr>
          <w:kern w:val="28"/>
          <w:sz w:val="26"/>
          <w:szCs w:val="26"/>
        </w:rPr>
        <w:t>.</w:t>
      </w:r>
    </w:p>
    <w:p w:rsidR="00FB61B5" w:rsidRDefault="00FB61B5" w:rsidP="00AD61B5">
      <w:pPr>
        <w:ind w:firstLine="540"/>
        <w:rPr>
          <w:kern w:val="28"/>
          <w:sz w:val="26"/>
          <w:szCs w:val="26"/>
        </w:rPr>
      </w:pPr>
      <w:r>
        <w:rPr>
          <w:kern w:val="28"/>
          <w:sz w:val="26"/>
          <w:szCs w:val="26"/>
        </w:rPr>
        <w:t>Vì vậy, tại Hồ sơ nhập khẩu kim cương thô, sau khi hồ sơ đã được xác nhận và cấp phép, sẽ không có chức năng yêu cầu sửa hồ sơ</w:t>
      </w:r>
      <w:r w:rsidR="00F26698">
        <w:rPr>
          <w:kern w:val="28"/>
          <w:sz w:val="26"/>
          <w:szCs w:val="26"/>
        </w:rPr>
        <w:t>.</w:t>
      </w:r>
    </w:p>
    <w:p w:rsidR="00CC540F" w:rsidRPr="002948B3" w:rsidRDefault="00AD61B5" w:rsidP="00CC540F">
      <w:pPr>
        <w:rPr>
          <w:sz w:val="2"/>
          <w:szCs w:val="2"/>
        </w:rPr>
      </w:pPr>
      <w:r>
        <w:rPr>
          <w:kern w:val="28"/>
        </w:rPr>
        <w:br w:type="page"/>
      </w:r>
      <w:bookmarkStart w:id="338" w:name="_Toc477180446"/>
      <w:bookmarkStart w:id="339" w:name="_Toc477181231"/>
    </w:p>
    <w:p w:rsidR="002A665A" w:rsidRPr="00AD61B5" w:rsidRDefault="00AD61B5" w:rsidP="00AD61B5">
      <w:pPr>
        <w:pStyle w:val="Heading1"/>
      </w:pPr>
      <w:bookmarkStart w:id="340" w:name="_Toc477181739"/>
      <w:bookmarkStart w:id="341" w:name="_Toc477185464"/>
      <w:r>
        <w:lastRenderedPageBreak/>
        <w:t>PHỤ LỤC</w:t>
      </w:r>
      <w:bookmarkEnd w:id="338"/>
      <w:bookmarkEnd w:id="339"/>
      <w:bookmarkEnd w:id="340"/>
      <w:bookmarkEnd w:id="341"/>
    </w:p>
    <w:p w:rsidR="00EF581D" w:rsidRPr="00083722" w:rsidRDefault="00EF581D" w:rsidP="00083722">
      <w:pPr>
        <w:ind w:firstLine="540"/>
        <w:rPr>
          <w:sz w:val="26"/>
          <w:szCs w:val="26"/>
        </w:rPr>
      </w:pPr>
    </w:p>
    <w:sectPr w:rsidR="00EF581D" w:rsidRPr="00083722" w:rsidSect="00CA0D48">
      <w:footerReference w:type="default" r:id="rId76"/>
      <w:footerReference w:type="first" r:id="rId77"/>
      <w:pgSz w:w="11909" w:h="16834" w:code="9"/>
      <w:pgMar w:top="1134" w:right="1134" w:bottom="1134" w:left="1890" w:header="568" w:footer="348" w:gutter="0"/>
      <w:pgNumType w:start="1"/>
      <w:cols w:space="709"/>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682" w:rsidRDefault="00D55682" w:rsidP="00B53F07">
      <w:r>
        <w:separator/>
      </w:r>
    </w:p>
    <w:p w:rsidR="00D55682" w:rsidRDefault="00D55682" w:rsidP="00B53F07"/>
    <w:p w:rsidR="00D55682" w:rsidRDefault="00D55682"/>
    <w:p w:rsidR="00D55682" w:rsidRDefault="00D55682"/>
    <w:p w:rsidR="00D55682" w:rsidRDefault="00D55682"/>
    <w:p w:rsidR="00D55682" w:rsidRDefault="00D55682"/>
    <w:p w:rsidR="00D55682" w:rsidRDefault="00D55682"/>
    <w:p w:rsidR="00D55682" w:rsidRDefault="00D55682"/>
  </w:endnote>
  <w:endnote w:type="continuationSeparator" w:id="1">
    <w:p w:rsidR="00D55682" w:rsidRDefault="00D55682" w:rsidP="00B53F07">
      <w:r>
        <w:continuationSeparator/>
      </w:r>
    </w:p>
    <w:p w:rsidR="00D55682" w:rsidRDefault="00D55682" w:rsidP="00B53F07"/>
    <w:p w:rsidR="00D55682" w:rsidRDefault="00D55682"/>
    <w:p w:rsidR="00D55682" w:rsidRDefault="00D55682"/>
    <w:p w:rsidR="00D55682" w:rsidRDefault="00D55682"/>
    <w:p w:rsidR="00D55682" w:rsidRDefault="00D55682"/>
    <w:p w:rsidR="00D55682" w:rsidRDefault="00D55682"/>
    <w:p w:rsidR="00D55682" w:rsidRDefault="00D55682"/>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H">
    <w:altName w:val="Courier New"/>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VnArial">
    <w:altName w:val="Courier New"/>
    <w:charset w:val="00"/>
    <w:family w:val="swiss"/>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wis721 BlkEx BT">
    <w:altName w:val="Impac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28" w:rsidRDefault="00003513">
    <w:pPr>
      <w:pStyle w:val="Footer"/>
      <w:jc w:val="right"/>
    </w:pPr>
    <w:fldSimple w:instr=" PAGE   \* MERGEFORMAT ">
      <w:r w:rsidR="00C10DC3">
        <w:rPr>
          <w:noProof/>
        </w:rPr>
        <w:t>34</w:t>
      </w:r>
    </w:fldSimple>
  </w:p>
  <w:p w:rsidR="000B1028" w:rsidRDefault="000B10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28" w:rsidRDefault="00003513">
    <w:pPr>
      <w:pStyle w:val="Footer"/>
      <w:jc w:val="right"/>
    </w:pPr>
    <w:fldSimple w:instr=" PAGE   \* MERGEFORMAT ">
      <w:r w:rsidR="000B1028">
        <w:rPr>
          <w:noProof/>
        </w:rPr>
        <w:t>1</w:t>
      </w:r>
    </w:fldSimple>
  </w:p>
  <w:p w:rsidR="000B1028" w:rsidRDefault="000B10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682" w:rsidRDefault="00D55682" w:rsidP="00B53F07">
      <w:r>
        <w:separator/>
      </w:r>
    </w:p>
    <w:p w:rsidR="00D55682" w:rsidRDefault="00D55682" w:rsidP="00B53F07"/>
    <w:p w:rsidR="00D55682" w:rsidRDefault="00D55682"/>
    <w:p w:rsidR="00D55682" w:rsidRDefault="00D55682"/>
    <w:p w:rsidR="00D55682" w:rsidRDefault="00D55682"/>
    <w:p w:rsidR="00D55682" w:rsidRDefault="00D55682"/>
    <w:p w:rsidR="00D55682" w:rsidRDefault="00D55682"/>
    <w:p w:rsidR="00D55682" w:rsidRDefault="00D55682"/>
  </w:footnote>
  <w:footnote w:type="continuationSeparator" w:id="1">
    <w:p w:rsidR="00D55682" w:rsidRDefault="00D55682" w:rsidP="00B53F07">
      <w:r>
        <w:continuationSeparator/>
      </w:r>
    </w:p>
    <w:p w:rsidR="00D55682" w:rsidRDefault="00D55682" w:rsidP="00B53F07"/>
    <w:p w:rsidR="00D55682" w:rsidRDefault="00D55682"/>
    <w:p w:rsidR="00D55682" w:rsidRDefault="00D55682"/>
    <w:p w:rsidR="00D55682" w:rsidRDefault="00D55682"/>
    <w:p w:rsidR="00D55682" w:rsidRDefault="00D55682"/>
    <w:p w:rsidR="00D55682" w:rsidRDefault="00D55682"/>
    <w:p w:rsidR="00D55682" w:rsidRDefault="00D5568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8"/>
      </v:shape>
    </w:pict>
  </w:numPicBullet>
  <w:abstractNum w:abstractNumId="0">
    <w:nsid w:val="FFFFFF88"/>
    <w:multiLevelType w:val="singleLevel"/>
    <w:tmpl w:val="6A9C7F4C"/>
    <w:lvl w:ilvl="0">
      <w:start w:val="1"/>
      <w:numFmt w:val="decimal"/>
      <w:pStyle w:val="ListNumber"/>
      <w:lvlText w:val="%1."/>
      <w:lvlJc w:val="left"/>
      <w:pPr>
        <w:tabs>
          <w:tab w:val="num" w:pos="360"/>
        </w:tabs>
        <w:ind w:left="360" w:hanging="360"/>
      </w:pPr>
    </w:lvl>
  </w:abstractNum>
  <w:abstractNum w:abstractNumId="1">
    <w:nsid w:val="02A822C4"/>
    <w:multiLevelType w:val="multilevel"/>
    <w:tmpl w:val="0409001D"/>
    <w:styleLink w:val="n"/>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3DA6235"/>
    <w:multiLevelType w:val="hybridMultilevel"/>
    <w:tmpl w:val="912E38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9">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0146A"/>
    <w:multiLevelType w:val="singleLevel"/>
    <w:tmpl w:val="A2B453D0"/>
    <w:name w:val="522222222222222"/>
    <w:lvl w:ilvl="0">
      <w:start w:val="1"/>
      <w:numFmt w:val="decimal"/>
      <w:lvlText w:val="%1."/>
      <w:lvlJc w:val="left"/>
      <w:pPr>
        <w:tabs>
          <w:tab w:val="num" w:pos="360"/>
        </w:tabs>
        <w:ind w:left="216" w:hanging="216"/>
      </w:pPr>
    </w:lvl>
  </w:abstractNum>
  <w:abstractNum w:abstractNumId="4">
    <w:nsid w:val="09081944"/>
    <w:multiLevelType w:val="singleLevel"/>
    <w:tmpl w:val="E94C8798"/>
    <w:name w:val="5222222"/>
    <w:lvl w:ilvl="0">
      <w:start w:val="1"/>
      <w:numFmt w:val="decimal"/>
      <w:lvlText w:val="%1."/>
      <w:lvlJc w:val="left"/>
      <w:pPr>
        <w:tabs>
          <w:tab w:val="num" w:pos="360"/>
        </w:tabs>
        <w:ind w:left="360" w:hanging="360"/>
      </w:pPr>
      <w:rPr>
        <w:rFonts w:ascii=".VnTime" w:hAnsi=".VnTime" w:cs="Times New Roman" w:hint="default"/>
      </w:rPr>
    </w:lvl>
  </w:abstractNum>
  <w:abstractNum w:abstractNumId="5">
    <w:nsid w:val="0BA3273D"/>
    <w:multiLevelType w:val="singleLevel"/>
    <w:tmpl w:val="A2B453D0"/>
    <w:name w:val="52222222222222222222"/>
    <w:lvl w:ilvl="0">
      <w:start w:val="1"/>
      <w:numFmt w:val="decimal"/>
      <w:lvlText w:val="%1."/>
      <w:lvlJc w:val="left"/>
      <w:pPr>
        <w:tabs>
          <w:tab w:val="num" w:pos="360"/>
        </w:tabs>
        <w:ind w:left="216" w:hanging="216"/>
      </w:pPr>
    </w:lvl>
  </w:abstractNum>
  <w:abstractNum w:abstractNumId="6">
    <w:nsid w:val="1041325D"/>
    <w:multiLevelType w:val="multilevel"/>
    <w:tmpl w:val="9D08C15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pStyle w:val="heading4"/>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nsid w:val="17E43B02"/>
    <w:multiLevelType w:val="hybridMultilevel"/>
    <w:tmpl w:val="B27A7172"/>
    <w:lvl w:ilvl="0" w:tplc="B2563D3E">
      <w:start w:val="1"/>
      <w:numFmt w:val="bullet"/>
      <w:pStyle w:val="AAA"/>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99770EA"/>
    <w:multiLevelType w:val="singleLevel"/>
    <w:tmpl w:val="A2B453D0"/>
    <w:name w:val="522222222222222222222"/>
    <w:lvl w:ilvl="0">
      <w:start w:val="1"/>
      <w:numFmt w:val="decimal"/>
      <w:lvlText w:val="%1."/>
      <w:lvlJc w:val="left"/>
      <w:pPr>
        <w:tabs>
          <w:tab w:val="num" w:pos="360"/>
        </w:tabs>
        <w:ind w:left="216" w:hanging="216"/>
      </w:pPr>
    </w:lvl>
  </w:abstractNum>
  <w:abstractNum w:abstractNumId="9">
    <w:nsid w:val="1B096CC1"/>
    <w:multiLevelType w:val="singleLevel"/>
    <w:tmpl w:val="A2B453D0"/>
    <w:name w:val="52"/>
    <w:lvl w:ilvl="0">
      <w:start w:val="1"/>
      <w:numFmt w:val="decimal"/>
      <w:lvlText w:val="%1."/>
      <w:lvlJc w:val="left"/>
      <w:pPr>
        <w:tabs>
          <w:tab w:val="num" w:pos="360"/>
        </w:tabs>
        <w:ind w:left="216" w:hanging="216"/>
      </w:pPr>
    </w:lvl>
  </w:abstractNum>
  <w:abstractNum w:abstractNumId="10">
    <w:nsid w:val="1C6A4281"/>
    <w:multiLevelType w:val="hybridMultilevel"/>
    <w:tmpl w:val="F3FA66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EE5310"/>
    <w:multiLevelType w:val="singleLevel"/>
    <w:tmpl w:val="A2B453D0"/>
    <w:name w:val="52222222222"/>
    <w:lvl w:ilvl="0">
      <w:start w:val="1"/>
      <w:numFmt w:val="decimal"/>
      <w:lvlText w:val="%1."/>
      <w:lvlJc w:val="left"/>
      <w:pPr>
        <w:tabs>
          <w:tab w:val="num" w:pos="360"/>
        </w:tabs>
        <w:ind w:left="216" w:hanging="216"/>
      </w:pPr>
    </w:lvl>
  </w:abstractNum>
  <w:abstractNum w:abstractNumId="12">
    <w:nsid w:val="1F3B5370"/>
    <w:multiLevelType w:val="hybridMultilevel"/>
    <w:tmpl w:val="45728402"/>
    <w:lvl w:ilvl="0" w:tplc="FFFFFFFF">
      <w:numFmt w:val="bullet"/>
      <w:pStyle w:val="MyNormal"/>
      <w:lvlText w:val="-"/>
      <w:lvlJc w:val="left"/>
      <w:pPr>
        <w:tabs>
          <w:tab w:val="num" w:pos="360"/>
        </w:tabs>
        <w:ind w:left="360" w:hanging="360"/>
      </w:pPr>
      <w:rPr>
        <w:rFonts w:ascii="Times New Roman" w:eastAsia="Times New Roman" w:hAnsi="Times New Roman" w:cs="Times New Roman" w:hint="default"/>
      </w:rPr>
    </w:lvl>
    <w:lvl w:ilvl="1" w:tplc="55C4C72C">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PicBulletId w:val="0"/>
      <w:lvlJc w:val="left"/>
      <w:pPr>
        <w:tabs>
          <w:tab w:val="num" w:pos="2500"/>
        </w:tabs>
        <w:ind w:left="2500" w:hanging="360"/>
      </w:pPr>
      <w:rPr>
        <w:rFonts w:ascii="Symbol" w:hAnsi="Symbol" w:hint="default"/>
      </w:rPr>
    </w:lvl>
    <w:lvl w:ilvl="3" w:tplc="FFFFFFFF">
      <w:start w:val="1"/>
      <w:numFmt w:val="bullet"/>
      <w:lvlText w:val=""/>
      <w:lvlJc w:val="left"/>
      <w:pPr>
        <w:tabs>
          <w:tab w:val="num" w:pos="3220"/>
        </w:tabs>
        <w:ind w:left="3220" w:hanging="360"/>
      </w:pPr>
      <w:rPr>
        <w:rFonts w:ascii="Symbol" w:hAnsi="Symbol"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13">
    <w:nsid w:val="1F583DB7"/>
    <w:multiLevelType w:val="hybridMultilevel"/>
    <w:tmpl w:val="FBEC497A"/>
    <w:lvl w:ilvl="0" w:tplc="FF586E7E">
      <w:start w:val="1"/>
      <w:numFmt w:val="bullet"/>
      <w:pStyle w:val="a"/>
      <w:lvlText w:val="-"/>
      <w:lvlJc w:val="left"/>
      <w:pPr>
        <w:ind w:left="1080" w:hanging="360"/>
      </w:pPr>
      <w:rPr>
        <w:rFonts w:ascii="Times New Roman" w:eastAsia="Calibri" w:hAnsi="Times New Roman" w:cs="Times New Roman" w:hint="default"/>
      </w:rPr>
    </w:lvl>
    <w:lvl w:ilvl="1" w:tplc="4CA84864">
      <w:start w:val="1"/>
      <w:numFmt w:val="bullet"/>
      <w:lvlText w:val="o"/>
      <w:lvlJc w:val="left"/>
      <w:pPr>
        <w:ind w:left="1800" w:hanging="360"/>
      </w:pPr>
      <w:rPr>
        <w:rFonts w:ascii="Courier New" w:hAnsi="Courier New" w:cs="Courier New" w:hint="default"/>
      </w:rPr>
    </w:lvl>
    <w:lvl w:ilvl="2" w:tplc="768A3146" w:tentative="1">
      <w:start w:val="1"/>
      <w:numFmt w:val="bullet"/>
      <w:lvlText w:val=""/>
      <w:lvlJc w:val="left"/>
      <w:pPr>
        <w:ind w:left="2520" w:hanging="360"/>
      </w:pPr>
      <w:rPr>
        <w:rFonts w:ascii="Wingdings" w:hAnsi="Wingdings" w:hint="default"/>
      </w:rPr>
    </w:lvl>
    <w:lvl w:ilvl="3" w:tplc="9276630A">
      <w:start w:val="1"/>
      <w:numFmt w:val="bullet"/>
      <w:lvlText w:val=""/>
      <w:lvlJc w:val="left"/>
      <w:pPr>
        <w:ind w:left="3240" w:hanging="360"/>
      </w:pPr>
      <w:rPr>
        <w:rFonts w:ascii="Symbol" w:hAnsi="Symbol" w:hint="default"/>
      </w:rPr>
    </w:lvl>
    <w:lvl w:ilvl="4" w:tplc="ED5C98C2" w:tentative="1">
      <w:start w:val="1"/>
      <w:numFmt w:val="bullet"/>
      <w:lvlText w:val="o"/>
      <w:lvlJc w:val="left"/>
      <w:pPr>
        <w:ind w:left="3960" w:hanging="360"/>
      </w:pPr>
      <w:rPr>
        <w:rFonts w:ascii="Courier New" w:hAnsi="Courier New" w:cs="Courier New" w:hint="default"/>
      </w:rPr>
    </w:lvl>
    <w:lvl w:ilvl="5" w:tplc="D0BA27EA" w:tentative="1">
      <w:start w:val="1"/>
      <w:numFmt w:val="bullet"/>
      <w:lvlText w:val=""/>
      <w:lvlJc w:val="left"/>
      <w:pPr>
        <w:ind w:left="4680" w:hanging="360"/>
      </w:pPr>
      <w:rPr>
        <w:rFonts w:ascii="Wingdings" w:hAnsi="Wingdings" w:hint="default"/>
      </w:rPr>
    </w:lvl>
    <w:lvl w:ilvl="6" w:tplc="8138DD78" w:tentative="1">
      <w:start w:val="1"/>
      <w:numFmt w:val="bullet"/>
      <w:lvlText w:val=""/>
      <w:lvlJc w:val="left"/>
      <w:pPr>
        <w:ind w:left="5400" w:hanging="360"/>
      </w:pPr>
      <w:rPr>
        <w:rFonts w:ascii="Symbol" w:hAnsi="Symbol" w:hint="default"/>
      </w:rPr>
    </w:lvl>
    <w:lvl w:ilvl="7" w:tplc="ED36BE16" w:tentative="1">
      <w:start w:val="1"/>
      <w:numFmt w:val="bullet"/>
      <w:lvlText w:val="o"/>
      <w:lvlJc w:val="left"/>
      <w:pPr>
        <w:ind w:left="6120" w:hanging="360"/>
      </w:pPr>
      <w:rPr>
        <w:rFonts w:ascii="Courier New" w:hAnsi="Courier New" w:cs="Courier New" w:hint="default"/>
      </w:rPr>
    </w:lvl>
    <w:lvl w:ilvl="8" w:tplc="D57224C2" w:tentative="1">
      <w:start w:val="1"/>
      <w:numFmt w:val="bullet"/>
      <w:lvlText w:val=""/>
      <w:lvlJc w:val="left"/>
      <w:pPr>
        <w:ind w:left="6840" w:hanging="360"/>
      </w:pPr>
      <w:rPr>
        <w:rFonts w:ascii="Wingdings" w:hAnsi="Wingdings" w:hint="default"/>
      </w:rPr>
    </w:lvl>
  </w:abstractNum>
  <w:abstractNum w:abstractNumId="14">
    <w:nsid w:val="223D38A0"/>
    <w:multiLevelType w:val="hybridMultilevel"/>
    <w:tmpl w:val="0A8292A0"/>
    <w:lvl w:ilvl="0" w:tplc="0409000D">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nsid w:val="22AB41C9"/>
    <w:multiLevelType w:val="hybridMultilevel"/>
    <w:tmpl w:val="EFA4F692"/>
    <w:lvl w:ilvl="0" w:tplc="A4283304">
      <w:start w:val="1"/>
      <w:numFmt w:val="bullet"/>
      <w:lvlText w:val=""/>
      <w:lvlJc w:val="left"/>
      <w:pPr>
        <w:ind w:left="1080" w:hanging="360"/>
      </w:pPr>
      <w:rPr>
        <w:rFonts w:ascii="Wingdings"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368015F"/>
    <w:multiLevelType w:val="singleLevel"/>
    <w:tmpl w:val="0409000F"/>
    <w:lvl w:ilvl="0">
      <w:start w:val="1"/>
      <w:numFmt w:val="decimal"/>
      <w:lvlText w:val="%1."/>
      <w:lvlJc w:val="left"/>
      <w:pPr>
        <w:tabs>
          <w:tab w:val="num" w:pos="360"/>
        </w:tabs>
        <w:ind w:left="360" w:hanging="360"/>
      </w:pPr>
    </w:lvl>
  </w:abstractNum>
  <w:abstractNum w:abstractNumId="17">
    <w:nsid w:val="23DF63FE"/>
    <w:multiLevelType w:val="singleLevel"/>
    <w:tmpl w:val="A2B453D0"/>
    <w:name w:val="522222222"/>
    <w:lvl w:ilvl="0">
      <w:start w:val="1"/>
      <w:numFmt w:val="decimal"/>
      <w:lvlText w:val="%1."/>
      <w:lvlJc w:val="left"/>
      <w:pPr>
        <w:tabs>
          <w:tab w:val="num" w:pos="360"/>
        </w:tabs>
        <w:ind w:left="216" w:hanging="216"/>
      </w:pPr>
    </w:lvl>
  </w:abstractNum>
  <w:abstractNum w:abstractNumId="18">
    <w:nsid w:val="254A4F5E"/>
    <w:multiLevelType w:val="singleLevel"/>
    <w:tmpl w:val="9B1ABC72"/>
    <w:lvl w:ilvl="0">
      <w:numFmt w:val="bullet"/>
      <w:lvlText w:val="-"/>
      <w:lvlJc w:val="left"/>
      <w:pPr>
        <w:tabs>
          <w:tab w:val="num" w:pos="795"/>
        </w:tabs>
        <w:ind w:left="795" w:hanging="360"/>
      </w:pPr>
      <w:rPr>
        <w:rFonts w:hint="default"/>
      </w:rPr>
    </w:lvl>
  </w:abstractNum>
  <w:abstractNum w:abstractNumId="19">
    <w:nsid w:val="2BB9150A"/>
    <w:multiLevelType w:val="hybridMultilevel"/>
    <w:tmpl w:val="217AA35E"/>
    <w:lvl w:ilvl="0" w:tplc="6FE8B190">
      <w:start w:val="16"/>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A11EA180">
      <w:numFmt w:val="bullet"/>
      <w:lvlText w:val="-"/>
      <w:lvlJc w:val="left"/>
      <w:pPr>
        <w:ind w:left="3240" w:hanging="360"/>
      </w:pPr>
      <w:rPr>
        <w:rFonts w:ascii="Times New Roman" w:hAnsi="Times New Roman" w:cs="Times New Roman" w:hint="default"/>
        <w:spacing w:val="10"/>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C305CE0"/>
    <w:multiLevelType w:val="singleLevel"/>
    <w:tmpl w:val="C930AA2E"/>
    <w:lvl w:ilvl="0">
      <w:start w:val="1"/>
      <w:numFmt w:val="bullet"/>
      <w:pStyle w:val="ListBullet"/>
      <w:lvlText w:val=""/>
      <w:lvlJc w:val="left"/>
      <w:pPr>
        <w:tabs>
          <w:tab w:val="num" w:pos="0"/>
        </w:tabs>
        <w:ind w:left="992" w:hanging="283"/>
      </w:pPr>
      <w:rPr>
        <w:rFonts w:ascii="Symbol" w:hAnsi="Symbol" w:cs="Times New Roman" w:hint="default"/>
      </w:rPr>
    </w:lvl>
  </w:abstractNum>
  <w:abstractNum w:abstractNumId="21">
    <w:nsid w:val="2FFF0D60"/>
    <w:multiLevelType w:val="multilevel"/>
    <w:tmpl w:val="DCFE9B4E"/>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3A865BD1"/>
    <w:multiLevelType w:val="singleLevel"/>
    <w:tmpl w:val="A2B453D0"/>
    <w:name w:val="5222222222222"/>
    <w:lvl w:ilvl="0">
      <w:start w:val="1"/>
      <w:numFmt w:val="decimal"/>
      <w:lvlText w:val="%1."/>
      <w:lvlJc w:val="left"/>
      <w:pPr>
        <w:tabs>
          <w:tab w:val="num" w:pos="360"/>
        </w:tabs>
        <w:ind w:left="216" w:hanging="216"/>
      </w:pPr>
    </w:lvl>
  </w:abstractNum>
  <w:abstractNum w:abstractNumId="23">
    <w:nsid w:val="3CD922D9"/>
    <w:multiLevelType w:val="singleLevel"/>
    <w:tmpl w:val="A4283304"/>
    <w:lvl w:ilvl="0">
      <w:start w:val="1"/>
      <w:numFmt w:val="bullet"/>
      <w:lvlText w:val=""/>
      <w:lvlJc w:val="left"/>
      <w:pPr>
        <w:tabs>
          <w:tab w:val="num" w:pos="360"/>
        </w:tabs>
        <w:ind w:left="360" w:hanging="360"/>
      </w:pPr>
      <w:rPr>
        <w:rFonts w:ascii="Wingdings" w:hAnsi="Wingdings" w:cs="Times New Roman" w:hint="default"/>
      </w:rPr>
    </w:lvl>
  </w:abstractNum>
  <w:abstractNum w:abstractNumId="24">
    <w:nsid w:val="3D4B39F7"/>
    <w:multiLevelType w:val="singleLevel"/>
    <w:tmpl w:val="A2B453D0"/>
    <w:name w:val="52222222222222"/>
    <w:lvl w:ilvl="0">
      <w:start w:val="1"/>
      <w:numFmt w:val="decimal"/>
      <w:lvlText w:val="%1."/>
      <w:lvlJc w:val="left"/>
      <w:pPr>
        <w:tabs>
          <w:tab w:val="num" w:pos="360"/>
        </w:tabs>
        <w:ind w:left="216" w:hanging="216"/>
      </w:pPr>
    </w:lvl>
  </w:abstractNum>
  <w:abstractNum w:abstractNumId="25">
    <w:nsid w:val="3EFC7D26"/>
    <w:multiLevelType w:val="hybridMultilevel"/>
    <w:tmpl w:val="0630E1AC"/>
    <w:lvl w:ilvl="0" w:tplc="FFFFFFFF">
      <w:numFmt w:val="bullet"/>
      <w:pStyle w:val="GachH-L063"/>
      <w:lvlText w:val="­"/>
      <w:lvlJc w:val="left"/>
      <w:pPr>
        <w:tabs>
          <w:tab w:val="num" w:pos="378"/>
        </w:tabs>
        <w:ind w:left="378" w:hanging="288"/>
      </w:pPr>
      <w:rPr>
        <w:rFonts w:ascii="Courier New" w:eastAsia="Times New Roman" w:hAnsi="Courier New" w:hint="default"/>
        <w:i/>
        <w:color w:val="auto"/>
      </w:rPr>
    </w:lvl>
    <w:lvl w:ilvl="1" w:tplc="FFFFFFFF">
      <w:start w:val="1"/>
      <w:numFmt w:val="bullet"/>
      <w:lvlText w:val="o"/>
      <w:lvlJc w:val="left"/>
      <w:pPr>
        <w:tabs>
          <w:tab w:val="num" w:pos="1264"/>
        </w:tabs>
        <w:ind w:left="1264" w:hanging="360"/>
      </w:pPr>
      <w:rPr>
        <w:rFonts w:ascii="Courier New" w:hAnsi="Courier New" w:cs="Courier New" w:hint="default"/>
      </w:rPr>
    </w:lvl>
    <w:lvl w:ilvl="2" w:tplc="FFFFFFFF" w:tentative="1">
      <w:start w:val="1"/>
      <w:numFmt w:val="bullet"/>
      <w:lvlText w:val=""/>
      <w:lvlJc w:val="left"/>
      <w:pPr>
        <w:tabs>
          <w:tab w:val="num" w:pos="1984"/>
        </w:tabs>
        <w:ind w:left="1984" w:hanging="360"/>
      </w:pPr>
      <w:rPr>
        <w:rFonts w:ascii="Wingdings" w:hAnsi="Wingdings" w:hint="default"/>
      </w:rPr>
    </w:lvl>
    <w:lvl w:ilvl="3" w:tplc="FFFFFFFF">
      <w:start w:val="1"/>
      <w:numFmt w:val="bullet"/>
      <w:lvlText w:val=""/>
      <w:lvlJc w:val="left"/>
      <w:pPr>
        <w:tabs>
          <w:tab w:val="num" w:pos="2704"/>
        </w:tabs>
        <w:ind w:left="2704" w:hanging="360"/>
      </w:pPr>
      <w:rPr>
        <w:rFonts w:ascii="Symbol" w:hAnsi="Symbol" w:hint="default"/>
      </w:rPr>
    </w:lvl>
    <w:lvl w:ilvl="4" w:tplc="FFFFFFFF" w:tentative="1">
      <w:start w:val="1"/>
      <w:numFmt w:val="bullet"/>
      <w:lvlText w:val="o"/>
      <w:lvlJc w:val="left"/>
      <w:pPr>
        <w:tabs>
          <w:tab w:val="num" w:pos="3424"/>
        </w:tabs>
        <w:ind w:left="3424" w:hanging="360"/>
      </w:pPr>
      <w:rPr>
        <w:rFonts w:ascii="Courier New" w:hAnsi="Courier New" w:cs="Courier New" w:hint="default"/>
      </w:rPr>
    </w:lvl>
    <w:lvl w:ilvl="5" w:tplc="FFFFFFFF" w:tentative="1">
      <w:start w:val="1"/>
      <w:numFmt w:val="bullet"/>
      <w:lvlText w:val=""/>
      <w:lvlJc w:val="left"/>
      <w:pPr>
        <w:tabs>
          <w:tab w:val="num" w:pos="4144"/>
        </w:tabs>
        <w:ind w:left="4144" w:hanging="360"/>
      </w:pPr>
      <w:rPr>
        <w:rFonts w:ascii="Wingdings" w:hAnsi="Wingdings" w:hint="default"/>
      </w:rPr>
    </w:lvl>
    <w:lvl w:ilvl="6" w:tplc="FFFFFFFF" w:tentative="1">
      <w:start w:val="1"/>
      <w:numFmt w:val="bullet"/>
      <w:lvlText w:val=""/>
      <w:lvlJc w:val="left"/>
      <w:pPr>
        <w:tabs>
          <w:tab w:val="num" w:pos="4864"/>
        </w:tabs>
        <w:ind w:left="4864" w:hanging="360"/>
      </w:pPr>
      <w:rPr>
        <w:rFonts w:ascii="Symbol" w:hAnsi="Symbol" w:hint="default"/>
      </w:rPr>
    </w:lvl>
    <w:lvl w:ilvl="7" w:tplc="FFFFFFFF" w:tentative="1">
      <w:start w:val="1"/>
      <w:numFmt w:val="bullet"/>
      <w:lvlText w:val="o"/>
      <w:lvlJc w:val="left"/>
      <w:pPr>
        <w:tabs>
          <w:tab w:val="num" w:pos="5584"/>
        </w:tabs>
        <w:ind w:left="5584" w:hanging="360"/>
      </w:pPr>
      <w:rPr>
        <w:rFonts w:ascii="Courier New" w:hAnsi="Courier New" w:cs="Courier New" w:hint="default"/>
      </w:rPr>
    </w:lvl>
    <w:lvl w:ilvl="8" w:tplc="FFFFFFFF" w:tentative="1">
      <w:start w:val="1"/>
      <w:numFmt w:val="bullet"/>
      <w:lvlText w:val=""/>
      <w:lvlJc w:val="left"/>
      <w:pPr>
        <w:tabs>
          <w:tab w:val="num" w:pos="6304"/>
        </w:tabs>
        <w:ind w:left="6304" w:hanging="360"/>
      </w:pPr>
      <w:rPr>
        <w:rFonts w:ascii="Wingdings" w:hAnsi="Wingdings" w:hint="default"/>
      </w:rPr>
    </w:lvl>
  </w:abstractNum>
  <w:abstractNum w:abstractNumId="26">
    <w:nsid w:val="44CE615C"/>
    <w:multiLevelType w:val="hybridMultilevel"/>
    <w:tmpl w:val="BCF6E0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1777A4"/>
    <w:multiLevelType w:val="singleLevel"/>
    <w:tmpl w:val="A2B453D0"/>
    <w:name w:val="5222222222"/>
    <w:lvl w:ilvl="0">
      <w:start w:val="1"/>
      <w:numFmt w:val="decimal"/>
      <w:lvlText w:val="%1."/>
      <w:lvlJc w:val="left"/>
      <w:pPr>
        <w:tabs>
          <w:tab w:val="num" w:pos="360"/>
        </w:tabs>
        <w:ind w:left="216" w:hanging="216"/>
      </w:pPr>
    </w:lvl>
  </w:abstractNum>
  <w:abstractNum w:abstractNumId="28">
    <w:nsid w:val="47683234"/>
    <w:multiLevelType w:val="singleLevel"/>
    <w:tmpl w:val="A2B453D0"/>
    <w:name w:val="522222222222222222"/>
    <w:lvl w:ilvl="0">
      <w:start w:val="1"/>
      <w:numFmt w:val="decimal"/>
      <w:lvlText w:val="%1."/>
      <w:lvlJc w:val="left"/>
      <w:pPr>
        <w:tabs>
          <w:tab w:val="num" w:pos="360"/>
        </w:tabs>
        <w:ind w:left="216" w:hanging="216"/>
      </w:pPr>
    </w:lvl>
  </w:abstractNum>
  <w:abstractNum w:abstractNumId="29">
    <w:nsid w:val="47B373C0"/>
    <w:multiLevelType w:val="singleLevel"/>
    <w:tmpl w:val="A2B453D0"/>
    <w:name w:val="5222222222222222"/>
    <w:lvl w:ilvl="0">
      <w:start w:val="1"/>
      <w:numFmt w:val="decimal"/>
      <w:lvlText w:val="%1."/>
      <w:lvlJc w:val="left"/>
      <w:pPr>
        <w:tabs>
          <w:tab w:val="num" w:pos="360"/>
        </w:tabs>
        <w:ind w:left="216" w:hanging="216"/>
      </w:pPr>
    </w:lvl>
  </w:abstractNum>
  <w:abstractNum w:abstractNumId="30">
    <w:nsid w:val="4A794611"/>
    <w:multiLevelType w:val="hybridMultilevel"/>
    <w:tmpl w:val="7C02B91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60F4C40"/>
    <w:multiLevelType w:val="hybridMultilevel"/>
    <w:tmpl w:val="DF6E36D0"/>
    <w:lvl w:ilvl="0" w:tplc="04090003">
      <w:start w:val="1"/>
      <w:numFmt w:val="bullet"/>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A3E8770">
      <w:numFmt w:val="bullet"/>
      <w:lvlText w:val=""/>
      <w:lvlJc w:val="left"/>
      <w:pPr>
        <w:ind w:left="2160" w:hanging="360"/>
      </w:pPr>
      <w:rPr>
        <w:rFonts w:ascii="Symbol" w:eastAsia="Times New Roman" w:hAnsi="Symbol"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6E44FD"/>
    <w:multiLevelType w:val="hybridMultilevel"/>
    <w:tmpl w:val="4718D8D4"/>
    <w:lvl w:ilvl="0" w:tplc="4E127ED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4A7D5D"/>
    <w:multiLevelType w:val="singleLevel"/>
    <w:tmpl w:val="A2B453D0"/>
    <w:name w:val="5222222222222222222"/>
    <w:lvl w:ilvl="0">
      <w:start w:val="1"/>
      <w:numFmt w:val="decimal"/>
      <w:lvlText w:val="%1."/>
      <w:lvlJc w:val="left"/>
      <w:pPr>
        <w:tabs>
          <w:tab w:val="num" w:pos="360"/>
        </w:tabs>
        <w:ind w:left="216" w:hanging="216"/>
      </w:pPr>
    </w:lvl>
  </w:abstractNum>
  <w:abstractNum w:abstractNumId="34">
    <w:nsid w:val="68002798"/>
    <w:multiLevelType w:val="multilevel"/>
    <w:tmpl w:val="29FADF16"/>
    <w:name w:val="522222222222"/>
    <w:lvl w:ilvl="0">
      <w:start w:val="1"/>
      <w:numFmt w:val="decimal"/>
      <w:lvlText w:val="%1"/>
      <w:lvlJc w:val="right"/>
      <w:pPr>
        <w:tabs>
          <w:tab w:val="num" w:pos="432"/>
        </w:tabs>
        <w:ind w:left="432"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CAE2D27"/>
    <w:multiLevelType w:val="singleLevel"/>
    <w:tmpl w:val="A2B453D0"/>
    <w:name w:val="52222"/>
    <w:lvl w:ilvl="0">
      <w:start w:val="1"/>
      <w:numFmt w:val="decimal"/>
      <w:lvlText w:val="%1."/>
      <w:lvlJc w:val="left"/>
      <w:pPr>
        <w:tabs>
          <w:tab w:val="num" w:pos="360"/>
        </w:tabs>
        <w:ind w:left="216" w:hanging="216"/>
      </w:pPr>
    </w:lvl>
  </w:abstractNum>
  <w:abstractNum w:abstractNumId="36">
    <w:nsid w:val="6E200C98"/>
    <w:multiLevelType w:val="singleLevel"/>
    <w:tmpl w:val="A2B453D0"/>
    <w:name w:val="522222"/>
    <w:lvl w:ilvl="0">
      <w:start w:val="1"/>
      <w:numFmt w:val="decimal"/>
      <w:lvlText w:val="%1."/>
      <w:lvlJc w:val="left"/>
      <w:pPr>
        <w:tabs>
          <w:tab w:val="num" w:pos="360"/>
        </w:tabs>
        <w:ind w:left="216" w:hanging="216"/>
      </w:pPr>
    </w:lvl>
  </w:abstractNum>
  <w:abstractNum w:abstractNumId="37">
    <w:nsid w:val="6F554E85"/>
    <w:multiLevelType w:val="singleLevel"/>
    <w:tmpl w:val="A2B453D0"/>
    <w:name w:val="52222222222222222"/>
    <w:lvl w:ilvl="0">
      <w:start w:val="1"/>
      <w:numFmt w:val="decimal"/>
      <w:lvlText w:val="%1."/>
      <w:lvlJc w:val="left"/>
      <w:pPr>
        <w:tabs>
          <w:tab w:val="num" w:pos="360"/>
        </w:tabs>
        <w:ind w:left="216" w:hanging="216"/>
      </w:pPr>
    </w:lvl>
  </w:abstractNum>
  <w:abstractNum w:abstractNumId="38">
    <w:nsid w:val="703A2D81"/>
    <w:multiLevelType w:val="singleLevel"/>
    <w:tmpl w:val="A2B453D0"/>
    <w:name w:val="5"/>
    <w:lvl w:ilvl="0">
      <w:start w:val="1"/>
      <w:numFmt w:val="decimal"/>
      <w:lvlText w:val="%1."/>
      <w:lvlJc w:val="left"/>
      <w:pPr>
        <w:tabs>
          <w:tab w:val="num" w:pos="360"/>
        </w:tabs>
        <w:ind w:left="216" w:hanging="216"/>
      </w:pPr>
    </w:lvl>
  </w:abstractNum>
  <w:abstractNum w:abstractNumId="39">
    <w:nsid w:val="71BB7563"/>
    <w:multiLevelType w:val="singleLevel"/>
    <w:tmpl w:val="876EF2CC"/>
    <w:name w:val="5222"/>
    <w:lvl w:ilvl="0">
      <w:start w:val="1"/>
      <w:numFmt w:val="decimal"/>
      <w:pStyle w:val="TableTitle"/>
      <w:lvlText w:val="B¶ng %1:"/>
      <w:lvlJc w:val="left"/>
      <w:pPr>
        <w:tabs>
          <w:tab w:val="num" w:pos="1080"/>
        </w:tabs>
      </w:pPr>
    </w:lvl>
  </w:abstractNum>
  <w:abstractNum w:abstractNumId="40">
    <w:nsid w:val="71ED55ED"/>
    <w:multiLevelType w:val="multilevel"/>
    <w:tmpl w:val="51FA329E"/>
    <w:lvl w:ilvl="0">
      <w:start w:val="1"/>
      <w:numFmt w:val="upperRoman"/>
      <w:pStyle w:val="Heading1"/>
      <w:lvlText w:val="%1."/>
      <w:lvlJc w:val="left"/>
      <w:pPr>
        <w:ind w:left="360" w:hanging="360"/>
      </w:pPr>
      <w:rPr>
        <w:rFonts w:ascii="Times New Roman" w:eastAsia="Times New Roman" w:hAnsi="Times New Roman" w:cs="Times New Roman"/>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A9040DA"/>
    <w:multiLevelType w:val="hybridMultilevel"/>
    <w:tmpl w:val="EFF88DC4"/>
    <w:name w:val="52222222"/>
    <w:lvl w:ilvl="0" w:tplc="88E8A3C0">
      <w:start w:val="1"/>
      <w:numFmt w:val="bullet"/>
      <w:pStyle w:val="emrule1"/>
      <w:lvlText w:val=""/>
      <w:lvlJc w:val="left"/>
      <w:pPr>
        <w:tabs>
          <w:tab w:val="num" w:pos="1211"/>
        </w:tabs>
        <w:ind w:left="1191" w:hanging="340"/>
      </w:pPr>
      <w:rPr>
        <w:rFonts w:ascii="Symbol" w:hAnsi="Symbol" w:hint="default"/>
      </w:rPr>
    </w:lvl>
    <w:lvl w:ilvl="1" w:tplc="668EBF3A">
      <w:start w:val="1"/>
      <w:numFmt w:val="decimal"/>
      <w:lvlText w:val="%2."/>
      <w:lvlJc w:val="left"/>
      <w:pPr>
        <w:tabs>
          <w:tab w:val="num" w:pos="2007"/>
        </w:tabs>
        <w:ind w:left="2007" w:hanging="360"/>
      </w:pPr>
    </w:lvl>
    <w:lvl w:ilvl="2" w:tplc="C256D7E4" w:tentative="1">
      <w:start w:val="1"/>
      <w:numFmt w:val="bullet"/>
      <w:lvlText w:val=""/>
      <w:lvlJc w:val="left"/>
      <w:pPr>
        <w:tabs>
          <w:tab w:val="num" w:pos="2727"/>
        </w:tabs>
        <w:ind w:left="2727" w:hanging="360"/>
      </w:pPr>
      <w:rPr>
        <w:rFonts w:ascii="Wingdings" w:hAnsi="Wingdings" w:hint="default"/>
      </w:rPr>
    </w:lvl>
    <w:lvl w:ilvl="3" w:tplc="CB784272" w:tentative="1">
      <w:start w:val="1"/>
      <w:numFmt w:val="bullet"/>
      <w:lvlText w:val=""/>
      <w:lvlJc w:val="left"/>
      <w:pPr>
        <w:tabs>
          <w:tab w:val="num" w:pos="3447"/>
        </w:tabs>
        <w:ind w:left="3447" w:hanging="360"/>
      </w:pPr>
      <w:rPr>
        <w:rFonts w:ascii="Symbol" w:hAnsi="Symbol" w:hint="default"/>
      </w:rPr>
    </w:lvl>
    <w:lvl w:ilvl="4" w:tplc="7896B3EA" w:tentative="1">
      <w:start w:val="1"/>
      <w:numFmt w:val="bullet"/>
      <w:lvlText w:val="o"/>
      <w:lvlJc w:val="left"/>
      <w:pPr>
        <w:tabs>
          <w:tab w:val="num" w:pos="4167"/>
        </w:tabs>
        <w:ind w:left="4167" w:hanging="360"/>
      </w:pPr>
      <w:rPr>
        <w:rFonts w:ascii="Courier New" w:hAnsi="Courier New" w:hint="default"/>
      </w:rPr>
    </w:lvl>
    <w:lvl w:ilvl="5" w:tplc="870C4D76" w:tentative="1">
      <w:start w:val="1"/>
      <w:numFmt w:val="bullet"/>
      <w:lvlText w:val=""/>
      <w:lvlJc w:val="left"/>
      <w:pPr>
        <w:tabs>
          <w:tab w:val="num" w:pos="4887"/>
        </w:tabs>
        <w:ind w:left="4887" w:hanging="360"/>
      </w:pPr>
      <w:rPr>
        <w:rFonts w:ascii="Wingdings" w:hAnsi="Wingdings" w:hint="default"/>
      </w:rPr>
    </w:lvl>
    <w:lvl w:ilvl="6" w:tplc="3D6CAA18" w:tentative="1">
      <w:start w:val="1"/>
      <w:numFmt w:val="bullet"/>
      <w:lvlText w:val=""/>
      <w:lvlJc w:val="left"/>
      <w:pPr>
        <w:tabs>
          <w:tab w:val="num" w:pos="5607"/>
        </w:tabs>
        <w:ind w:left="5607" w:hanging="360"/>
      </w:pPr>
      <w:rPr>
        <w:rFonts w:ascii="Symbol" w:hAnsi="Symbol" w:hint="default"/>
      </w:rPr>
    </w:lvl>
    <w:lvl w:ilvl="7" w:tplc="0F9AD404" w:tentative="1">
      <w:start w:val="1"/>
      <w:numFmt w:val="bullet"/>
      <w:lvlText w:val="o"/>
      <w:lvlJc w:val="left"/>
      <w:pPr>
        <w:tabs>
          <w:tab w:val="num" w:pos="6327"/>
        </w:tabs>
        <w:ind w:left="6327" w:hanging="360"/>
      </w:pPr>
      <w:rPr>
        <w:rFonts w:ascii="Courier New" w:hAnsi="Courier New" w:hint="default"/>
      </w:rPr>
    </w:lvl>
    <w:lvl w:ilvl="8" w:tplc="34EA645E" w:tentative="1">
      <w:start w:val="1"/>
      <w:numFmt w:val="bullet"/>
      <w:lvlText w:val=""/>
      <w:lvlJc w:val="left"/>
      <w:pPr>
        <w:tabs>
          <w:tab w:val="num" w:pos="7047"/>
        </w:tabs>
        <w:ind w:left="7047" w:hanging="360"/>
      </w:pPr>
      <w:rPr>
        <w:rFonts w:ascii="Wingdings" w:hAnsi="Wingdings" w:hint="default"/>
      </w:rPr>
    </w:lvl>
  </w:abstractNum>
  <w:abstractNum w:abstractNumId="42">
    <w:nsid w:val="7B8500E7"/>
    <w:multiLevelType w:val="hybridMultilevel"/>
    <w:tmpl w:val="50AA1D28"/>
    <w:lvl w:ilvl="0" w:tplc="6736E306">
      <w:start w:val="16"/>
      <w:numFmt w:val="bullet"/>
      <w:lvlText w:val="–"/>
      <w:lvlJc w:val="left"/>
      <w:pPr>
        <w:tabs>
          <w:tab w:val="num" w:pos="922"/>
        </w:tabs>
        <w:ind w:left="922" w:hanging="360"/>
      </w:pPr>
      <w:rPr>
        <w:rFonts w:ascii="Times New Roman" w:eastAsia="Times New Roman" w:hAnsi="Times New Roman" w:cs="Times New Roman" w:hint="default"/>
      </w:rPr>
    </w:lvl>
    <w:lvl w:ilvl="1" w:tplc="DA966864">
      <w:start w:val="1"/>
      <w:numFmt w:val="bullet"/>
      <w:lvlText w:val="o"/>
      <w:lvlJc w:val="left"/>
      <w:pPr>
        <w:tabs>
          <w:tab w:val="num" w:pos="1642"/>
        </w:tabs>
        <w:ind w:left="1642" w:hanging="360"/>
      </w:pPr>
      <w:rPr>
        <w:rFonts w:ascii="Courier New" w:hAnsi="Courier New" w:cs="Courier New" w:hint="default"/>
      </w:rPr>
    </w:lvl>
    <w:lvl w:ilvl="2" w:tplc="4C76C3DC" w:tentative="1">
      <w:start w:val="1"/>
      <w:numFmt w:val="bullet"/>
      <w:lvlText w:val=""/>
      <w:lvlJc w:val="left"/>
      <w:pPr>
        <w:tabs>
          <w:tab w:val="num" w:pos="2362"/>
        </w:tabs>
        <w:ind w:left="2362" w:hanging="360"/>
      </w:pPr>
      <w:rPr>
        <w:rFonts w:ascii="Wingdings" w:hAnsi="Wingdings" w:hint="default"/>
      </w:rPr>
    </w:lvl>
    <w:lvl w:ilvl="3" w:tplc="5DCCF28C" w:tentative="1">
      <w:start w:val="1"/>
      <w:numFmt w:val="bullet"/>
      <w:lvlText w:val=""/>
      <w:lvlJc w:val="left"/>
      <w:pPr>
        <w:tabs>
          <w:tab w:val="num" w:pos="3082"/>
        </w:tabs>
        <w:ind w:left="3082" w:hanging="360"/>
      </w:pPr>
      <w:rPr>
        <w:rFonts w:ascii="Symbol" w:hAnsi="Symbol" w:hint="default"/>
      </w:rPr>
    </w:lvl>
    <w:lvl w:ilvl="4" w:tplc="9C7CBC12" w:tentative="1">
      <w:start w:val="1"/>
      <w:numFmt w:val="bullet"/>
      <w:lvlText w:val="o"/>
      <w:lvlJc w:val="left"/>
      <w:pPr>
        <w:tabs>
          <w:tab w:val="num" w:pos="3802"/>
        </w:tabs>
        <w:ind w:left="3802" w:hanging="360"/>
      </w:pPr>
      <w:rPr>
        <w:rFonts w:ascii="Courier New" w:hAnsi="Courier New" w:cs="Courier New" w:hint="default"/>
      </w:rPr>
    </w:lvl>
    <w:lvl w:ilvl="5" w:tplc="97528DB2" w:tentative="1">
      <w:start w:val="1"/>
      <w:numFmt w:val="bullet"/>
      <w:lvlText w:val=""/>
      <w:lvlJc w:val="left"/>
      <w:pPr>
        <w:tabs>
          <w:tab w:val="num" w:pos="4522"/>
        </w:tabs>
        <w:ind w:left="4522" w:hanging="360"/>
      </w:pPr>
      <w:rPr>
        <w:rFonts w:ascii="Wingdings" w:hAnsi="Wingdings" w:hint="default"/>
      </w:rPr>
    </w:lvl>
    <w:lvl w:ilvl="6" w:tplc="6C2A2946" w:tentative="1">
      <w:start w:val="1"/>
      <w:numFmt w:val="bullet"/>
      <w:lvlText w:val=""/>
      <w:lvlJc w:val="left"/>
      <w:pPr>
        <w:tabs>
          <w:tab w:val="num" w:pos="5242"/>
        </w:tabs>
        <w:ind w:left="5242" w:hanging="360"/>
      </w:pPr>
      <w:rPr>
        <w:rFonts w:ascii="Symbol" w:hAnsi="Symbol" w:hint="default"/>
      </w:rPr>
    </w:lvl>
    <w:lvl w:ilvl="7" w:tplc="B2CCD9AA" w:tentative="1">
      <w:start w:val="1"/>
      <w:numFmt w:val="bullet"/>
      <w:lvlText w:val="o"/>
      <w:lvlJc w:val="left"/>
      <w:pPr>
        <w:tabs>
          <w:tab w:val="num" w:pos="5962"/>
        </w:tabs>
        <w:ind w:left="5962" w:hanging="360"/>
      </w:pPr>
      <w:rPr>
        <w:rFonts w:ascii="Courier New" w:hAnsi="Courier New" w:cs="Courier New" w:hint="default"/>
      </w:rPr>
    </w:lvl>
    <w:lvl w:ilvl="8" w:tplc="00B451C6" w:tentative="1">
      <w:start w:val="1"/>
      <w:numFmt w:val="bullet"/>
      <w:lvlText w:val=""/>
      <w:lvlJc w:val="left"/>
      <w:pPr>
        <w:tabs>
          <w:tab w:val="num" w:pos="6682"/>
        </w:tabs>
        <w:ind w:left="6682" w:hanging="360"/>
      </w:pPr>
      <w:rPr>
        <w:rFonts w:ascii="Wingdings" w:hAnsi="Wingdings" w:hint="default"/>
      </w:rPr>
    </w:lvl>
  </w:abstractNum>
  <w:abstractNum w:abstractNumId="43">
    <w:nsid w:val="7DA16C7F"/>
    <w:multiLevelType w:val="hybridMultilevel"/>
    <w:tmpl w:val="6D7A6290"/>
    <w:lvl w:ilvl="0" w:tplc="F4FE4F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6"/>
  </w:num>
  <w:num w:numId="4">
    <w:abstractNumId w:val="23"/>
  </w:num>
  <w:num w:numId="5">
    <w:abstractNumId w:val="18"/>
  </w:num>
  <w:num w:numId="6">
    <w:abstractNumId w:val="0"/>
  </w:num>
  <w:num w:numId="7">
    <w:abstractNumId w:val="39"/>
  </w:num>
  <w:num w:numId="8">
    <w:abstractNumId w:val="6"/>
  </w:num>
  <w:num w:numId="9">
    <w:abstractNumId w:val="21"/>
  </w:num>
  <w:num w:numId="10">
    <w:abstractNumId w:val="20"/>
  </w:num>
  <w:num w:numId="11">
    <w:abstractNumId w:val="42"/>
  </w:num>
  <w:num w:numId="12">
    <w:abstractNumId w:val="19"/>
  </w:num>
  <w:num w:numId="13">
    <w:abstractNumId w:val="41"/>
  </w:num>
  <w:num w:numId="14">
    <w:abstractNumId w:val="12"/>
  </w:num>
  <w:num w:numId="15">
    <w:abstractNumId w:val="25"/>
  </w:num>
  <w:num w:numId="16">
    <w:abstractNumId w:val="1"/>
  </w:num>
  <w:num w:numId="17">
    <w:abstractNumId w:val="43"/>
  </w:num>
  <w:num w:numId="18">
    <w:abstractNumId w:val="7"/>
  </w:num>
  <w:num w:numId="19">
    <w:abstractNumId w:val="40"/>
  </w:num>
  <w:num w:numId="20">
    <w:abstractNumId w:val="31"/>
  </w:num>
  <w:num w:numId="21">
    <w:abstractNumId w:val="13"/>
  </w:num>
  <w:num w:numId="22">
    <w:abstractNumId w:val="32"/>
  </w:num>
  <w:num w:numId="23">
    <w:abstractNumId w:val="14"/>
  </w:num>
  <w:num w:numId="24">
    <w:abstractNumId w:val="26"/>
  </w:num>
  <w:num w:numId="25">
    <w:abstractNumId w:val="15"/>
  </w:num>
  <w:num w:numId="26">
    <w:abstractNumId w:val="10"/>
  </w:num>
  <w:num w:numId="27">
    <w:abstractNumId w:val="7"/>
  </w:num>
  <w:num w:numId="28">
    <w:abstractNumId w:val="30"/>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2"/>
  </w:num>
  <w:num w:numId="39">
    <w:abstractNumId w:val="7"/>
  </w:num>
  <w:num w:numId="40">
    <w:abstractNumId w:val="7"/>
  </w:num>
  <w:num w:numId="41">
    <w:abstractNumId w:val="7"/>
  </w:num>
  <w:num w:numId="42">
    <w:abstractNumId w:val="7"/>
  </w:num>
  <w:num w:numId="43">
    <w:abstractNumId w:val="7"/>
  </w:num>
  <w:num w:numId="44">
    <w:abstractNumId w:val="7"/>
  </w:num>
  <w:num w:numId="45">
    <w:abstractNumId w:val="40"/>
  </w:num>
  <w:num w:numId="46">
    <w:abstractNumId w:val="40"/>
  </w:num>
  <w:num w:numId="47">
    <w:abstractNumId w:val="40"/>
  </w:num>
  <w:num w:numId="48">
    <w:abstractNumId w:val="4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stylePaneFormatFilter w:val="3F0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fillcolor="white">
      <v:fill color="white"/>
    </o:shapedefaults>
  </w:hdrShapeDefaults>
  <w:footnotePr>
    <w:footnote w:id="0"/>
    <w:footnote w:id="1"/>
  </w:footnotePr>
  <w:endnotePr>
    <w:endnote w:id="0"/>
    <w:endnote w:id="1"/>
  </w:endnotePr>
  <w:compat/>
  <w:rsids>
    <w:rsidRoot w:val="0004423D"/>
    <w:rsid w:val="000003F5"/>
    <w:rsid w:val="00000814"/>
    <w:rsid w:val="000015A4"/>
    <w:rsid w:val="000015E1"/>
    <w:rsid w:val="00001758"/>
    <w:rsid w:val="00001CA9"/>
    <w:rsid w:val="00003513"/>
    <w:rsid w:val="000041E1"/>
    <w:rsid w:val="00004DA8"/>
    <w:rsid w:val="000056BD"/>
    <w:rsid w:val="00005B21"/>
    <w:rsid w:val="00005FAB"/>
    <w:rsid w:val="00005FDF"/>
    <w:rsid w:val="00006DA7"/>
    <w:rsid w:val="00007124"/>
    <w:rsid w:val="00007536"/>
    <w:rsid w:val="00007699"/>
    <w:rsid w:val="000107B2"/>
    <w:rsid w:val="00010CF8"/>
    <w:rsid w:val="00011216"/>
    <w:rsid w:val="00011EA2"/>
    <w:rsid w:val="00011EF2"/>
    <w:rsid w:val="0001289E"/>
    <w:rsid w:val="00012C04"/>
    <w:rsid w:val="00012C91"/>
    <w:rsid w:val="00012DB8"/>
    <w:rsid w:val="00013846"/>
    <w:rsid w:val="000148D2"/>
    <w:rsid w:val="000149AB"/>
    <w:rsid w:val="00014C8D"/>
    <w:rsid w:val="00014DCD"/>
    <w:rsid w:val="00015306"/>
    <w:rsid w:val="00015CC2"/>
    <w:rsid w:val="0001634E"/>
    <w:rsid w:val="00016BCF"/>
    <w:rsid w:val="00016C99"/>
    <w:rsid w:val="000173BE"/>
    <w:rsid w:val="00017B88"/>
    <w:rsid w:val="000200D8"/>
    <w:rsid w:val="000203C0"/>
    <w:rsid w:val="00020948"/>
    <w:rsid w:val="00020A90"/>
    <w:rsid w:val="00020E34"/>
    <w:rsid w:val="000219D6"/>
    <w:rsid w:val="00022012"/>
    <w:rsid w:val="00022F2A"/>
    <w:rsid w:val="00023840"/>
    <w:rsid w:val="00024242"/>
    <w:rsid w:val="00024AAB"/>
    <w:rsid w:val="00024E5E"/>
    <w:rsid w:val="000257B9"/>
    <w:rsid w:val="00025F1B"/>
    <w:rsid w:val="00027182"/>
    <w:rsid w:val="00027432"/>
    <w:rsid w:val="000279D9"/>
    <w:rsid w:val="00027C62"/>
    <w:rsid w:val="00027EAD"/>
    <w:rsid w:val="00030F6E"/>
    <w:rsid w:val="00030FB4"/>
    <w:rsid w:val="00031009"/>
    <w:rsid w:val="00032322"/>
    <w:rsid w:val="00032DD3"/>
    <w:rsid w:val="00033338"/>
    <w:rsid w:val="0003359E"/>
    <w:rsid w:val="000337D5"/>
    <w:rsid w:val="00033ACC"/>
    <w:rsid w:val="00033E51"/>
    <w:rsid w:val="000340E4"/>
    <w:rsid w:val="0003468C"/>
    <w:rsid w:val="00035371"/>
    <w:rsid w:val="00035A25"/>
    <w:rsid w:val="00037A48"/>
    <w:rsid w:val="00040EC1"/>
    <w:rsid w:val="0004157E"/>
    <w:rsid w:val="000416CE"/>
    <w:rsid w:val="0004259F"/>
    <w:rsid w:val="00043376"/>
    <w:rsid w:val="00043B68"/>
    <w:rsid w:val="00043EF0"/>
    <w:rsid w:val="0004423D"/>
    <w:rsid w:val="00044435"/>
    <w:rsid w:val="000452E2"/>
    <w:rsid w:val="0004576B"/>
    <w:rsid w:val="0004576E"/>
    <w:rsid w:val="00045C1D"/>
    <w:rsid w:val="00045FA1"/>
    <w:rsid w:val="000469B4"/>
    <w:rsid w:val="000472C3"/>
    <w:rsid w:val="000479E2"/>
    <w:rsid w:val="0005007E"/>
    <w:rsid w:val="00050CE7"/>
    <w:rsid w:val="00050E06"/>
    <w:rsid w:val="00050EF3"/>
    <w:rsid w:val="00051050"/>
    <w:rsid w:val="00052A97"/>
    <w:rsid w:val="00053EE3"/>
    <w:rsid w:val="00054121"/>
    <w:rsid w:val="000542D6"/>
    <w:rsid w:val="00054D06"/>
    <w:rsid w:val="00054EF3"/>
    <w:rsid w:val="0005542F"/>
    <w:rsid w:val="000560E8"/>
    <w:rsid w:val="000571A4"/>
    <w:rsid w:val="0005749D"/>
    <w:rsid w:val="00057788"/>
    <w:rsid w:val="00060158"/>
    <w:rsid w:val="0006079D"/>
    <w:rsid w:val="0006101E"/>
    <w:rsid w:val="00061284"/>
    <w:rsid w:val="000612A5"/>
    <w:rsid w:val="00061D7C"/>
    <w:rsid w:val="00061EA6"/>
    <w:rsid w:val="00061FC9"/>
    <w:rsid w:val="00062032"/>
    <w:rsid w:val="00064B46"/>
    <w:rsid w:val="00064DFE"/>
    <w:rsid w:val="00065BE7"/>
    <w:rsid w:val="00066E1B"/>
    <w:rsid w:val="0007007B"/>
    <w:rsid w:val="000713AA"/>
    <w:rsid w:val="00071CFA"/>
    <w:rsid w:val="00072B41"/>
    <w:rsid w:val="00072BFB"/>
    <w:rsid w:val="000730C8"/>
    <w:rsid w:val="00073722"/>
    <w:rsid w:val="000738C8"/>
    <w:rsid w:val="0007458F"/>
    <w:rsid w:val="00074AEC"/>
    <w:rsid w:val="000751F0"/>
    <w:rsid w:val="0007528D"/>
    <w:rsid w:val="0007552E"/>
    <w:rsid w:val="000755DF"/>
    <w:rsid w:val="00075785"/>
    <w:rsid w:val="00075EA5"/>
    <w:rsid w:val="00076ABD"/>
    <w:rsid w:val="00077F00"/>
    <w:rsid w:val="0008077D"/>
    <w:rsid w:val="000817B4"/>
    <w:rsid w:val="00081A78"/>
    <w:rsid w:val="000824FC"/>
    <w:rsid w:val="00082B25"/>
    <w:rsid w:val="00082B63"/>
    <w:rsid w:val="0008361C"/>
    <w:rsid w:val="00083722"/>
    <w:rsid w:val="00083BE8"/>
    <w:rsid w:val="0008503B"/>
    <w:rsid w:val="000855FC"/>
    <w:rsid w:val="00085FE3"/>
    <w:rsid w:val="000861A4"/>
    <w:rsid w:val="00086816"/>
    <w:rsid w:val="00087709"/>
    <w:rsid w:val="00087B67"/>
    <w:rsid w:val="00087C07"/>
    <w:rsid w:val="00087CFA"/>
    <w:rsid w:val="00087F0E"/>
    <w:rsid w:val="00091572"/>
    <w:rsid w:val="00092865"/>
    <w:rsid w:val="00092C1A"/>
    <w:rsid w:val="00093366"/>
    <w:rsid w:val="00094BCD"/>
    <w:rsid w:val="00094F93"/>
    <w:rsid w:val="000A0533"/>
    <w:rsid w:val="000A0654"/>
    <w:rsid w:val="000A0999"/>
    <w:rsid w:val="000A0B93"/>
    <w:rsid w:val="000A190D"/>
    <w:rsid w:val="000A1A61"/>
    <w:rsid w:val="000A1E63"/>
    <w:rsid w:val="000A33A9"/>
    <w:rsid w:val="000A35D7"/>
    <w:rsid w:val="000A3A08"/>
    <w:rsid w:val="000A3B55"/>
    <w:rsid w:val="000A3CED"/>
    <w:rsid w:val="000A410C"/>
    <w:rsid w:val="000A49D8"/>
    <w:rsid w:val="000A5CE4"/>
    <w:rsid w:val="000A6481"/>
    <w:rsid w:val="000A68F1"/>
    <w:rsid w:val="000A6FA9"/>
    <w:rsid w:val="000A73B2"/>
    <w:rsid w:val="000A7A5A"/>
    <w:rsid w:val="000A7B63"/>
    <w:rsid w:val="000A7CF7"/>
    <w:rsid w:val="000B014A"/>
    <w:rsid w:val="000B09E5"/>
    <w:rsid w:val="000B0E47"/>
    <w:rsid w:val="000B1028"/>
    <w:rsid w:val="000B1820"/>
    <w:rsid w:val="000B1E57"/>
    <w:rsid w:val="000B1FD9"/>
    <w:rsid w:val="000B264E"/>
    <w:rsid w:val="000B4416"/>
    <w:rsid w:val="000B4CCB"/>
    <w:rsid w:val="000B515C"/>
    <w:rsid w:val="000B5288"/>
    <w:rsid w:val="000B59E3"/>
    <w:rsid w:val="000B604C"/>
    <w:rsid w:val="000B61AA"/>
    <w:rsid w:val="000B6A5B"/>
    <w:rsid w:val="000B735B"/>
    <w:rsid w:val="000B7BDD"/>
    <w:rsid w:val="000B7E28"/>
    <w:rsid w:val="000C06AC"/>
    <w:rsid w:val="000C14AD"/>
    <w:rsid w:val="000C1AF1"/>
    <w:rsid w:val="000C267D"/>
    <w:rsid w:val="000C2D89"/>
    <w:rsid w:val="000C2FBC"/>
    <w:rsid w:val="000C3449"/>
    <w:rsid w:val="000C35B4"/>
    <w:rsid w:val="000C3AFC"/>
    <w:rsid w:val="000C3BC9"/>
    <w:rsid w:val="000C568F"/>
    <w:rsid w:val="000C6357"/>
    <w:rsid w:val="000C6432"/>
    <w:rsid w:val="000C6888"/>
    <w:rsid w:val="000C6F38"/>
    <w:rsid w:val="000C789F"/>
    <w:rsid w:val="000C7A9D"/>
    <w:rsid w:val="000C7D89"/>
    <w:rsid w:val="000D0FD9"/>
    <w:rsid w:val="000D1659"/>
    <w:rsid w:val="000D27C8"/>
    <w:rsid w:val="000D2A2E"/>
    <w:rsid w:val="000D2B35"/>
    <w:rsid w:val="000D2F86"/>
    <w:rsid w:val="000D32D5"/>
    <w:rsid w:val="000D458C"/>
    <w:rsid w:val="000D4754"/>
    <w:rsid w:val="000D4E95"/>
    <w:rsid w:val="000D4EDA"/>
    <w:rsid w:val="000D5062"/>
    <w:rsid w:val="000D5969"/>
    <w:rsid w:val="000D5AEA"/>
    <w:rsid w:val="000D608B"/>
    <w:rsid w:val="000D6843"/>
    <w:rsid w:val="000D746A"/>
    <w:rsid w:val="000D76E5"/>
    <w:rsid w:val="000D7A58"/>
    <w:rsid w:val="000D7F52"/>
    <w:rsid w:val="000E03AB"/>
    <w:rsid w:val="000E059C"/>
    <w:rsid w:val="000E0718"/>
    <w:rsid w:val="000E0A75"/>
    <w:rsid w:val="000E150A"/>
    <w:rsid w:val="000E1C07"/>
    <w:rsid w:val="000E20E6"/>
    <w:rsid w:val="000E21F2"/>
    <w:rsid w:val="000E3835"/>
    <w:rsid w:val="000E4937"/>
    <w:rsid w:val="000E4C67"/>
    <w:rsid w:val="000E4FFA"/>
    <w:rsid w:val="000E50E2"/>
    <w:rsid w:val="000E531C"/>
    <w:rsid w:val="000E5363"/>
    <w:rsid w:val="000E560E"/>
    <w:rsid w:val="000E5715"/>
    <w:rsid w:val="000E5838"/>
    <w:rsid w:val="000E59F8"/>
    <w:rsid w:val="000E6581"/>
    <w:rsid w:val="000E6860"/>
    <w:rsid w:val="000E6A63"/>
    <w:rsid w:val="000E7453"/>
    <w:rsid w:val="000F03E6"/>
    <w:rsid w:val="000F10C9"/>
    <w:rsid w:val="000F1703"/>
    <w:rsid w:val="000F17F2"/>
    <w:rsid w:val="000F19ED"/>
    <w:rsid w:val="000F236D"/>
    <w:rsid w:val="000F28E6"/>
    <w:rsid w:val="000F2F66"/>
    <w:rsid w:val="000F3DD9"/>
    <w:rsid w:val="000F4251"/>
    <w:rsid w:val="000F4627"/>
    <w:rsid w:val="000F4F6D"/>
    <w:rsid w:val="000F5064"/>
    <w:rsid w:val="000F5527"/>
    <w:rsid w:val="000F554A"/>
    <w:rsid w:val="000F591C"/>
    <w:rsid w:val="000F5C52"/>
    <w:rsid w:val="000F5F97"/>
    <w:rsid w:val="000F5FCB"/>
    <w:rsid w:val="000F621A"/>
    <w:rsid w:val="000F752D"/>
    <w:rsid w:val="000F754C"/>
    <w:rsid w:val="00100152"/>
    <w:rsid w:val="0010072C"/>
    <w:rsid w:val="001008FB"/>
    <w:rsid w:val="00101177"/>
    <w:rsid w:val="001014CD"/>
    <w:rsid w:val="0010194A"/>
    <w:rsid w:val="00101B22"/>
    <w:rsid w:val="00101F1B"/>
    <w:rsid w:val="001028E3"/>
    <w:rsid w:val="00102C12"/>
    <w:rsid w:val="00102D81"/>
    <w:rsid w:val="001038CB"/>
    <w:rsid w:val="00104B99"/>
    <w:rsid w:val="00105168"/>
    <w:rsid w:val="00105DEA"/>
    <w:rsid w:val="00105E60"/>
    <w:rsid w:val="001061F8"/>
    <w:rsid w:val="0010641F"/>
    <w:rsid w:val="001070DC"/>
    <w:rsid w:val="00107AAF"/>
    <w:rsid w:val="001107AB"/>
    <w:rsid w:val="0011090C"/>
    <w:rsid w:val="001112A0"/>
    <w:rsid w:val="00111833"/>
    <w:rsid w:val="00111A98"/>
    <w:rsid w:val="001124C8"/>
    <w:rsid w:val="00113792"/>
    <w:rsid w:val="00113E52"/>
    <w:rsid w:val="001157DA"/>
    <w:rsid w:val="00115BB5"/>
    <w:rsid w:val="00115F41"/>
    <w:rsid w:val="0011613B"/>
    <w:rsid w:val="001166D5"/>
    <w:rsid w:val="00116813"/>
    <w:rsid w:val="00116E60"/>
    <w:rsid w:val="001170AE"/>
    <w:rsid w:val="00117603"/>
    <w:rsid w:val="001176A2"/>
    <w:rsid w:val="00117E8A"/>
    <w:rsid w:val="00120D0C"/>
    <w:rsid w:val="00120F3D"/>
    <w:rsid w:val="001215DE"/>
    <w:rsid w:val="00122248"/>
    <w:rsid w:val="001229BC"/>
    <w:rsid w:val="00122AB1"/>
    <w:rsid w:val="001234FE"/>
    <w:rsid w:val="00125AE2"/>
    <w:rsid w:val="00126DB7"/>
    <w:rsid w:val="001272F6"/>
    <w:rsid w:val="00127501"/>
    <w:rsid w:val="00130808"/>
    <w:rsid w:val="00130E79"/>
    <w:rsid w:val="001310A1"/>
    <w:rsid w:val="001319FA"/>
    <w:rsid w:val="00131A05"/>
    <w:rsid w:val="00131BDE"/>
    <w:rsid w:val="00131D1C"/>
    <w:rsid w:val="001329AE"/>
    <w:rsid w:val="00132E4D"/>
    <w:rsid w:val="00132E8A"/>
    <w:rsid w:val="0013330A"/>
    <w:rsid w:val="00133DA7"/>
    <w:rsid w:val="00133EDB"/>
    <w:rsid w:val="00134661"/>
    <w:rsid w:val="00134D1E"/>
    <w:rsid w:val="0013581B"/>
    <w:rsid w:val="00135935"/>
    <w:rsid w:val="00135B60"/>
    <w:rsid w:val="00135FFC"/>
    <w:rsid w:val="0013679B"/>
    <w:rsid w:val="00136A59"/>
    <w:rsid w:val="00140B8C"/>
    <w:rsid w:val="0014111B"/>
    <w:rsid w:val="00141829"/>
    <w:rsid w:val="00141D99"/>
    <w:rsid w:val="00141D9E"/>
    <w:rsid w:val="001427D8"/>
    <w:rsid w:val="00142F36"/>
    <w:rsid w:val="00142FF1"/>
    <w:rsid w:val="00143999"/>
    <w:rsid w:val="00144936"/>
    <w:rsid w:val="00145425"/>
    <w:rsid w:val="001473B0"/>
    <w:rsid w:val="00147CC3"/>
    <w:rsid w:val="00150428"/>
    <w:rsid w:val="00150895"/>
    <w:rsid w:val="001509FC"/>
    <w:rsid w:val="00151373"/>
    <w:rsid w:val="00151B3F"/>
    <w:rsid w:val="00153B97"/>
    <w:rsid w:val="001542F2"/>
    <w:rsid w:val="001548C1"/>
    <w:rsid w:val="00154A0B"/>
    <w:rsid w:val="0015502C"/>
    <w:rsid w:val="001554FF"/>
    <w:rsid w:val="00155DFC"/>
    <w:rsid w:val="0015668F"/>
    <w:rsid w:val="00156934"/>
    <w:rsid w:val="00156A67"/>
    <w:rsid w:val="00156B98"/>
    <w:rsid w:val="00156C5D"/>
    <w:rsid w:val="001606BF"/>
    <w:rsid w:val="00160A4D"/>
    <w:rsid w:val="0016109E"/>
    <w:rsid w:val="0016152C"/>
    <w:rsid w:val="00161697"/>
    <w:rsid w:val="0016185E"/>
    <w:rsid w:val="00161E80"/>
    <w:rsid w:val="00162A18"/>
    <w:rsid w:val="00162DF3"/>
    <w:rsid w:val="00163CEF"/>
    <w:rsid w:val="00163FC6"/>
    <w:rsid w:val="0016509A"/>
    <w:rsid w:val="00165EE1"/>
    <w:rsid w:val="001669AB"/>
    <w:rsid w:val="00166F77"/>
    <w:rsid w:val="00167D6F"/>
    <w:rsid w:val="00167F82"/>
    <w:rsid w:val="00170619"/>
    <w:rsid w:val="00170665"/>
    <w:rsid w:val="00170BB8"/>
    <w:rsid w:val="00170C8E"/>
    <w:rsid w:val="0017134E"/>
    <w:rsid w:val="001715C9"/>
    <w:rsid w:val="0017174C"/>
    <w:rsid w:val="00171812"/>
    <w:rsid w:val="00171D92"/>
    <w:rsid w:val="00171E7C"/>
    <w:rsid w:val="001723A5"/>
    <w:rsid w:val="0017285A"/>
    <w:rsid w:val="00175B2D"/>
    <w:rsid w:val="0017663F"/>
    <w:rsid w:val="00176A60"/>
    <w:rsid w:val="00176B35"/>
    <w:rsid w:val="00177076"/>
    <w:rsid w:val="0018110A"/>
    <w:rsid w:val="001811A7"/>
    <w:rsid w:val="0018126A"/>
    <w:rsid w:val="00181569"/>
    <w:rsid w:val="00182999"/>
    <w:rsid w:val="00182EAB"/>
    <w:rsid w:val="001834E6"/>
    <w:rsid w:val="00184767"/>
    <w:rsid w:val="0018479B"/>
    <w:rsid w:val="00184815"/>
    <w:rsid w:val="00184965"/>
    <w:rsid w:val="00184C8C"/>
    <w:rsid w:val="00185255"/>
    <w:rsid w:val="00185984"/>
    <w:rsid w:val="00186697"/>
    <w:rsid w:val="001868FC"/>
    <w:rsid w:val="00186FC6"/>
    <w:rsid w:val="00187B18"/>
    <w:rsid w:val="00190B67"/>
    <w:rsid w:val="00190C19"/>
    <w:rsid w:val="00190E7B"/>
    <w:rsid w:val="00190EB9"/>
    <w:rsid w:val="00190FE2"/>
    <w:rsid w:val="001915E2"/>
    <w:rsid w:val="0019166E"/>
    <w:rsid w:val="001917D6"/>
    <w:rsid w:val="00191F8B"/>
    <w:rsid w:val="0019201F"/>
    <w:rsid w:val="001924B9"/>
    <w:rsid w:val="001925B1"/>
    <w:rsid w:val="0019393C"/>
    <w:rsid w:val="00195603"/>
    <w:rsid w:val="001956E7"/>
    <w:rsid w:val="00195E25"/>
    <w:rsid w:val="0019659E"/>
    <w:rsid w:val="001966AC"/>
    <w:rsid w:val="001975B8"/>
    <w:rsid w:val="001979A1"/>
    <w:rsid w:val="001A0CCC"/>
    <w:rsid w:val="001A0D89"/>
    <w:rsid w:val="001A1193"/>
    <w:rsid w:val="001A13A6"/>
    <w:rsid w:val="001A216D"/>
    <w:rsid w:val="001A2458"/>
    <w:rsid w:val="001A2CBD"/>
    <w:rsid w:val="001A2FF1"/>
    <w:rsid w:val="001A3319"/>
    <w:rsid w:val="001A3444"/>
    <w:rsid w:val="001A47A6"/>
    <w:rsid w:val="001A4C2A"/>
    <w:rsid w:val="001A4F05"/>
    <w:rsid w:val="001A4F57"/>
    <w:rsid w:val="001A5D3F"/>
    <w:rsid w:val="001A6465"/>
    <w:rsid w:val="001A6B95"/>
    <w:rsid w:val="001A6BFD"/>
    <w:rsid w:val="001A6DB2"/>
    <w:rsid w:val="001A735F"/>
    <w:rsid w:val="001A7609"/>
    <w:rsid w:val="001A7E41"/>
    <w:rsid w:val="001A7EED"/>
    <w:rsid w:val="001B006F"/>
    <w:rsid w:val="001B2DF6"/>
    <w:rsid w:val="001B309F"/>
    <w:rsid w:val="001B36FF"/>
    <w:rsid w:val="001B3FF2"/>
    <w:rsid w:val="001B3FF6"/>
    <w:rsid w:val="001B4353"/>
    <w:rsid w:val="001B5BB0"/>
    <w:rsid w:val="001B72D5"/>
    <w:rsid w:val="001C004B"/>
    <w:rsid w:val="001C09D1"/>
    <w:rsid w:val="001C0C5F"/>
    <w:rsid w:val="001C0DC9"/>
    <w:rsid w:val="001C0E45"/>
    <w:rsid w:val="001C15F2"/>
    <w:rsid w:val="001C1F40"/>
    <w:rsid w:val="001C2767"/>
    <w:rsid w:val="001C2B47"/>
    <w:rsid w:val="001C2CBD"/>
    <w:rsid w:val="001C309F"/>
    <w:rsid w:val="001C3588"/>
    <w:rsid w:val="001C4BC2"/>
    <w:rsid w:val="001C5029"/>
    <w:rsid w:val="001C5509"/>
    <w:rsid w:val="001C5602"/>
    <w:rsid w:val="001C6CF0"/>
    <w:rsid w:val="001C6F9D"/>
    <w:rsid w:val="001C7592"/>
    <w:rsid w:val="001C7F00"/>
    <w:rsid w:val="001C7F5C"/>
    <w:rsid w:val="001D0D67"/>
    <w:rsid w:val="001D157F"/>
    <w:rsid w:val="001D1C4F"/>
    <w:rsid w:val="001D2E9A"/>
    <w:rsid w:val="001D2FC3"/>
    <w:rsid w:val="001D3A0D"/>
    <w:rsid w:val="001D45F9"/>
    <w:rsid w:val="001D5510"/>
    <w:rsid w:val="001D5D06"/>
    <w:rsid w:val="001D638F"/>
    <w:rsid w:val="001D7698"/>
    <w:rsid w:val="001D7EC2"/>
    <w:rsid w:val="001E073F"/>
    <w:rsid w:val="001E1155"/>
    <w:rsid w:val="001E1D07"/>
    <w:rsid w:val="001E1E43"/>
    <w:rsid w:val="001E3507"/>
    <w:rsid w:val="001E380C"/>
    <w:rsid w:val="001E3AF5"/>
    <w:rsid w:val="001E40CC"/>
    <w:rsid w:val="001E43BA"/>
    <w:rsid w:val="001E47DA"/>
    <w:rsid w:val="001E4B4D"/>
    <w:rsid w:val="001E59D4"/>
    <w:rsid w:val="001E5FB8"/>
    <w:rsid w:val="001E65AB"/>
    <w:rsid w:val="001E6C14"/>
    <w:rsid w:val="001E75C1"/>
    <w:rsid w:val="001F0A8B"/>
    <w:rsid w:val="001F0ADC"/>
    <w:rsid w:val="001F0C57"/>
    <w:rsid w:val="001F0E73"/>
    <w:rsid w:val="001F16CE"/>
    <w:rsid w:val="001F19BE"/>
    <w:rsid w:val="001F2688"/>
    <w:rsid w:val="001F323F"/>
    <w:rsid w:val="001F49B8"/>
    <w:rsid w:val="001F4F59"/>
    <w:rsid w:val="001F5C1C"/>
    <w:rsid w:val="001F6B7B"/>
    <w:rsid w:val="001F7D08"/>
    <w:rsid w:val="00200020"/>
    <w:rsid w:val="00200434"/>
    <w:rsid w:val="0020078F"/>
    <w:rsid w:val="00200FBD"/>
    <w:rsid w:val="00201037"/>
    <w:rsid w:val="0020167A"/>
    <w:rsid w:val="00201718"/>
    <w:rsid w:val="00202228"/>
    <w:rsid w:val="002025B0"/>
    <w:rsid w:val="00202701"/>
    <w:rsid w:val="00202884"/>
    <w:rsid w:val="00203037"/>
    <w:rsid w:val="00203B9F"/>
    <w:rsid w:val="00203D8E"/>
    <w:rsid w:val="00204C68"/>
    <w:rsid w:val="00204D5E"/>
    <w:rsid w:val="00204E4E"/>
    <w:rsid w:val="00205784"/>
    <w:rsid w:val="002058F4"/>
    <w:rsid w:val="00205C70"/>
    <w:rsid w:val="002060B0"/>
    <w:rsid w:val="00206668"/>
    <w:rsid w:val="00210829"/>
    <w:rsid w:val="002117BC"/>
    <w:rsid w:val="00211CCE"/>
    <w:rsid w:val="00211EF7"/>
    <w:rsid w:val="002127B5"/>
    <w:rsid w:val="002136B9"/>
    <w:rsid w:val="00214680"/>
    <w:rsid w:val="00214B5E"/>
    <w:rsid w:val="00214CEE"/>
    <w:rsid w:val="00215A0B"/>
    <w:rsid w:val="00215EF3"/>
    <w:rsid w:val="00217CD6"/>
    <w:rsid w:val="00220915"/>
    <w:rsid w:val="002213CC"/>
    <w:rsid w:val="0022172C"/>
    <w:rsid w:val="0022208F"/>
    <w:rsid w:val="002226EB"/>
    <w:rsid w:val="00222C88"/>
    <w:rsid w:val="00222F9F"/>
    <w:rsid w:val="00223A4F"/>
    <w:rsid w:val="00224ADE"/>
    <w:rsid w:val="0022631F"/>
    <w:rsid w:val="00226C61"/>
    <w:rsid w:val="00227B08"/>
    <w:rsid w:val="00227CB0"/>
    <w:rsid w:val="0023063E"/>
    <w:rsid w:val="0023239D"/>
    <w:rsid w:val="00232D97"/>
    <w:rsid w:val="00233298"/>
    <w:rsid w:val="00233B6A"/>
    <w:rsid w:val="00234173"/>
    <w:rsid w:val="00235205"/>
    <w:rsid w:val="002363A0"/>
    <w:rsid w:val="002378D1"/>
    <w:rsid w:val="0024006D"/>
    <w:rsid w:val="0024026C"/>
    <w:rsid w:val="00240987"/>
    <w:rsid w:val="002419EA"/>
    <w:rsid w:val="00242EFE"/>
    <w:rsid w:val="0024384F"/>
    <w:rsid w:val="00245B99"/>
    <w:rsid w:val="00245F17"/>
    <w:rsid w:val="00246409"/>
    <w:rsid w:val="002465D4"/>
    <w:rsid w:val="002468DB"/>
    <w:rsid w:val="00247BC6"/>
    <w:rsid w:val="00247D0D"/>
    <w:rsid w:val="002501ED"/>
    <w:rsid w:val="0025066D"/>
    <w:rsid w:val="002515B7"/>
    <w:rsid w:val="00251AC4"/>
    <w:rsid w:val="0025204B"/>
    <w:rsid w:val="00252FA1"/>
    <w:rsid w:val="0025384D"/>
    <w:rsid w:val="002547FC"/>
    <w:rsid w:val="00254D03"/>
    <w:rsid w:val="00254E74"/>
    <w:rsid w:val="00255229"/>
    <w:rsid w:val="00255231"/>
    <w:rsid w:val="002553DD"/>
    <w:rsid w:val="00255AFE"/>
    <w:rsid w:val="00255B28"/>
    <w:rsid w:val="00255C56"/>
    <w:rsid w:val="0026057B"/>
    <w:rsid w:val="0026067D"/>
    <w:rsid w:val="002610E0"/>
    <w:rsid w:val="002632F7"/>
    <w:rsid w:val="00264427"/>
    <w:rsid w:val="0026442B"/>
    <w:rsid w:val="002645D0"/>
    <w:rsid w:val="00265DFA"/>
    <w:rsid w:val="00265E5D"/>
    <w:rsid w:val="002668FE"/>
    <w:rsid w:val="00266CF5"/>
    <w:rsid w:val="002673C8"/>
    <w:rsid w:val="00267943"/>
    <w:rsid w:val="00267F78"/>
    <w:rsid w:val="002705F9"/>
    <w:rsid w:val="00270C20"/>
    <w:rsid w:val="002711B7"/>
    <w:rsid w:val="002713DC"/>
    <w:rsid w:val="00271EC9"/>
    <w:rsid w:val="0027206D"/>
    <w:rsid w:val="00272E30"/>
    <w:rsid w:val="00272ECB"/>
    <w:rsid w:val="00274F56"/>
    <w:rsid w:val="00276043"/>
    <w:rsid w:val="00276F59"/>
    <w:rsid w:val="002773D6"/>
    <w:rsid w:val="002775EE"/>
    <w:rsid w:val="002777D7"/>
    <w:rsid w:val="0027798B"/>
    <w:rsid w:val="002804A4"/>
    <w:rsid w:val="0028184E"/>
    <w:rsid w:val="00282EFB"/>
    <w:rsid w:val="002834F8"/>
    <w:rsid w:val="00284D76"/>
    <w:rsid w:val="0028541D"/>
    <w:rsid w:val="00286787"/>
    <w:rsid w:val="002869DE"/>
    <w:rsid w:val="00287125"/>
    <w:rsid w:val="00287A78"/>
    <w:rsid w:val="00290FD1"/>
    <w:rsid w:val="00291536"/>
    <w:rsid w:val="00291B1E"/>
    <w:rsid w:val="00291D23"/>
    <w:rsid w:val="00291D7F"/>
    <w:rsid w:val="00291FCF"/>
    <w:rsid w:val="0029289A"/>
    <w:rsid w:val="00292CC5"/>
    <w:rsid w:val="00293919"/>
    <w:rsid w:val="00293FE6"/>
    <w:rsid w:val="002942FC"/>
    <w:rsid w:val="002948B3"/>
    <w:rsid w:val="00295B51"/>
    <w:rsid w:val="002962C1"/>
    <w:rsid w:val="00297552"/>
    <w:rsid w:val="00297646"/>
    <w:rsid w:val="002A088B"/>
    <w:rsid w:val="002A0F45"/>
    <w:rsid w:val="002A14FA"/>
    <w:rsid w:val="002A15B9"/>
    <w:rsid w:val="002A2AC6"/>
    <w:rsid w:val="002A38AF"/>
    <w:rsid w:val="002A4326"/>
    <w:rsid w:val="002A458F"/>
    <w:rsid w:val="002A5B1B"/>
    <w:rsid w:val="002A5B4E"/>
    <w:rsid w:val="002A5C87"/>
    <w:rsid w:val="002A5F05"/>
    <w:rsid w:val="002A665A"/>
    <w:rsid w:val="002A6FF7"/>
    <w:rsid w:val="002A7399"/>
    <w:rsid w:val="002A7470"/>
    <w:rsid w:val="002A7531"/>
    <w:rsid w:val="002B01A2"/>
    <w:rsid w:val="002B0EC8"/>
    <w:rsid w:val="002B1330"/>
    <w:rsid w:val="002B169F"/>
    <w:rsid w:val="002B186D"/>
    <w:rsid w:val="002B1F74"/>
    <w:rsid w:val="002B21ED"/>
    <w:rsid w:val="002B28F0"/>
    <w:rsid w:val="002B2F5C"/>
    <w:rsid w:val="002B3BAA"/>
    <w:rsid w:val="002B5441"/>
    <w:rsid w:val="002C086B"/>
    <w:rsid w:val="002C1A92"/>
    <w:rsid w:val="002C1C12"/>
    <w:rsid w:val="002C36AD"/>
    <w:rsid w:val="002C5792"/>
    <w:rsid w:val="002C5BC5"/>
    <w:rsid w:val="002C5DAB"/>
    <w:rsid w:val="002C60D9"/>
    <w:rsid w:val="002C6780"/>
    <w:rsid w:val="002C76D5"/>
    <w:rsid w:val="002C7D18"/>
    <w:rsid w:val="002D0E96"/>
    <w:rsid w:val="002D0ED3"/>
    <w:rsid w:val="002D1633"/>
    <w:rsid w:val="002D1741"/>
    <w:rsid w:val="002D1938"/>
    <w:rsid w:val="002D1963"/>
    <w:rsid w:val="002D1CC1"/>
    <w:rsid w:val="002D2E74"/>
    <w:rsid w:val="002D4B7A"/>
    <w:rsid w:val="002D4EDF"/>
    <w:rsid w:val="002D61B5"/>
    <w:rsid w:val="002D63B6"/>
    <w:rsid w:val="002D66A7"/>
    <w:rsid w:val="002D6BF1"/>
    <w:rsid w:val="002D7390"/>
    <w:rsid w:val="002E0EB4"/>
    <w:rsid w:val="002E1DF0"/>
    <w:rsid w:val="002E21DA"/>
    <w:rsid w:val="002E2F90"/>
    <w:rsid w:val="002E34BE"/>
    <w:rsid w:val="002E3695"/>
    <w:rsid w:val="002E397D"/>
    <w:rsid w:val="002E4D84"/>
    <w:rsid w:val="002E4DDD"/>
    <w:rsid w:val="002E4FEA"/>
    <w:rsid w:val="002E501C"/>
    <w:rsid w:val="002E55DE"/>
    <w:rsid w:val="002E56EC"/>
    <w:rsid w:val="002E5BC1"/>
    <w:rsid w:val="002E5E2C"/>
    <w:rsid w:val="002E63C4"/>
    <w:rsid w:val="002E6B8E"/>
    <w:rsid w:val="002E6FD9"/>
    <w:rsid w:val="002E76E6"/>
    <w:rsid w:val="002E7DFA"/>
    <w:rsid w:val="002E7FD9"/>
    <w:rsid w:val="002F0A9D"/>
    <w:rsid w:val="002F0AEB"/>
    <w:rsid w:val="002F0E7A"/>
    <w:rsid w:val="002F2081"/>
    <w:rsid w:val="002F2598"/>
    <w:rsid w:val="002F2C83"/>
    <w:rsid w:val="002F3005"/>
    <w:rsid w:val="002F3057"/>
    <w:rsid w:val="002F3DD6"/>
    <w:rsid w:val="002F4A93"/>
    <w:rsid w:val="002F4F3F"/>
    <w:rsid w:val="002F598E"/>
    <w:rsid w:val="002F68B0"/>
    <w:rsid w:val="002F6976"/>
    <w:rsid w:val="002F6B70"/>
    <w:rsid w:val="002F73FE"/>
    <w:rsid w:val="002F7B45"/>
    <w:rsid w:val="00300E02"/>
    <w:rsid w:val="0030120B"/>
    <w:rsid w:val="0030179E"/>
    <w:rsid w:val="00301C5D"/>
    <w:rsid w:val="00302218"/>
    <w:rsid w:val="00302E4C"/>
    <w:rsid w:val="003039E2"/>
    <w:rsid w:val="003045D3"/>
    <w:rsid w:val="0030656E"/>
    <w:rsid w:val="00306947"/>
    <w:rsid w:val="0030723F"/>
    <w:rsid w:val="003072AE"/>
    <w:rsid w:val="003104D0"/>
    <w:rsid w:val="0031083C"/>
    <w:rsid w:val="003109C4"/>
    <w:rsid w:val="00310EBA"/>
    <w:rsid w:val="00312353"/>
    <w:rsid w:val="00312512"/>
    <w:rsid w:val="00313051"/>
    <w:rsid w:val="00313836"/>
    <w:rsid w:val="00313949"/>
    <w:rsid w:val="00313B5B"/>
    <w:rsid w:val="00314798"/>
    <w:rsid w:val="00314A88"/>
    <w:rsid w:val="003151B8"/>
    <w:rsid w:val="00315AC0"/>
    <w:rsid w:val="00315BA2"/>
    <w:rsid w:val="00315EC4"/>
    <w:rsid w:val="0031612C"/>
    <w:rsid w:val="003164D5"/>
    <w:rsid w:val="00316DFC"/>
    <w:rsid w:val="00316F74"/>
    <w:rsid w:val="00317386"/>
    <w:rsid w:val="00317475"/>
    <w:rsid w:val="00317E85"/>
    <w:rsid w:val="00320296"/>
    <w:rsid w:val="00320518"/>
    <w:rsid w:val="00320626"/>
    <w:rsid w:val="0032083D"/>
    <w:rsid w:val="0032195F"/>
    <w:rsid w:val="00321E38"/>
    <w:rsid w:val="003224C5"/>
    <w:rsid w:val="0032350B"/>
    <w:rsid w:val="003239C3"/>
    <w:rsid w:val="00323F66"/>
    <w:rsid w:val="003247E4"/>
    <w:rsid w:val="0032503C"/>
    <w:rsid w:val="0032515C"/>
    <w:rsid w:val="00325C3E"/>
    <w:rsid w:val="00325DD5"/>
    <w:rsid w:val="003261BD"/>
    <w:rsid w:val="00326D8C"/>
    <w:rsid w:val="003276B2"/>
    <w:rsid w:val="00327762"/>
    <w:rsid w:val="00330096"/>
    <w:rsid w:val="003302E2"/>
    <w:rsid w:val="00330CA1"/>
    <w:rsid w:val="00331015"/>
    <w:rsid w:val="003313D0"/>
    <w:rsid w:val="003315EE"/>
    <w:rsid w:val="0033195C"/>
    <w:rsid w:val="00331BA7"/>
    <w:rsid w:val="00332BA9"/>
    <w:rsid w:val="00333C3C"/>
    <w:rsid w:val="00333C46"/>
    <w:rsid w:val="00334230"/>
    <w:rsid w:val="00334BF0"/>
    <w:rsid w:val="00336017"/>
    <w:rsid w:val="003371DC"/>
    <w:rsid w:val="003372DF"/>
    <w:rsid w:val="003378A3"/>
    <w:rsid w:val="00337CED"/>
    <w:rsid w:val="00337DD3"/>
    <w:rsid w:val="00340B7A"/>
    <w:rsid w:val="00341067"/>
    <w:rsid w:val="0034117E"/>
    <w:rsid w:val="00341651"/>
    <w:rsid w:val="0034166F"/>
    <w:rsid w:val="00341F83"/>
    <w:rsid w:val="0034229A"/>
    <w:rsid w:val="00342A1C"/>
    <w:rsid w:val="00344A5E"/>
    <w:rsid w:val="00345FB7"/>
    <w:rsid w:val="0034611C"/>
    <w:rsid w:val="00347651"/>
    <w:rsid w:val="00350886"/>
    <w:rsid w:val="00351C86"/>
    <w:rsid w:val="00352359"/>
    <w:rsid w:val="0035237E"/>
    <w:rsid w:val="003525E3"/>
    <w:rsid w:val="003541A7"/>
    <w:rsid w:val="00354AF6"/>
    <w:rsid w:val="00354FDD"/>
    <w:rsid w:val="003564AD"/>
    <w:rsid w:val="0035698D"/>
    <w:rsid w:val="00357013"/>
    <w:rsid w:val="00360099"/>
    <w:rsid w:val="00360C58"/>
    <w:rsid w:val="00360E05"/>
    <w:rsid w:val="00361D3D"/>
    <w:rsid w:val="003620C2"/>
    <w:rsid w:val="003627CD"/>
    <w:rsid w:val="003648D3"/>
    <w:rsid w:val="00364E44"/>
    <w:rsid w:val="00366150"/>
    <w:rsid w:val="00366213"/>
    <w:rsid w:val="0036675E"/>
    <w:rsid w:val="00366959"/>
    <w:rsid w:val="00366A42"/>
    <w:rsid w:val="00370D0F"/>
    <w:rsid w:val="00371B51"/>
    <w:rsid w:val="00371BE7"/>
    <w:rsid w:val="003726B5"/>
    <w:rsid w:val="00372924"/>
    <w:rsid w:val="00372DF9"/>
    <w:rsid w:val="0037375B"/>
    <w:rsid w:val="00374BDD"/>
    <w:rsid w:val="00374CE6"/>
    <w:rsid w:val="00374E12"/>
    <w:rsid w:val="0037581F"/>
    <w:rsid w:val="00375CB3"/>
    <w:rsid w:val="0037640F"/>
    <w:rsid w:val="00376838"/>
    <w:rsid w:val="00376C2E"/>
    <w:rsid w:val="00377D56"/>
    <w:rsid w:val="00380B6D"/>
    <w:rsid w:val="00381F76"/>
    <w:rsid w:val="0038227E"/>
    <w:rsid w:val="003834D8"/>
    <w:rsid w:val="003848B5"/>
    <w:rsid w:val="003849CF"/>
    <w:rsid w:val="00385F1A"/>
    <w:rsid w:val="00386FBD"/>
    <w:rsid w:val="0038708D"/>
    <w:rsid w:val="00387831"/>
    <w:rsid w:val="00390E13"/>
    <w:rsid w:val="00390E8D"/>
    <w:rsid w:val="003915BE"/>
    <w:rsid w:val="00391B4D"/>
    <w:rsid w:val="00391DF7"/>
    <w:rsid w:val="00392224"/>
    <w:rsid w:val="00392270"/>
    <w:rsid w:val="003925CA"/>
    <w:rsid w:val="00392C4B"/>
    <w:rsid w:val="00392DB7"/>
    <w:rsid w:val="00394B05"/>
    <w:rsid w:val="00394DDC"/>
    <w:rsid w:val="00395013"/>
    <w:rsid w:val="00395D00"/>
    <w:rsid w:val="00395FB0"/>
    <w:rsid w:val="003968F9"/>
    <w:rsid w:val="00396C34"/>
    <w:rsid w:val="00396DE3"/>
    <w:rsid w:val="0039779B"/>
    <w:rsid w:val="003A006B"/>
    <w:rsid w:val="003A03F6"/>
    <w:rsid w:val="003A0409"/>
    <w:rsid w:val="003A0BE9"/>
    <w:rsid w:val="003A224E"/>
    <w:rsid w:val="003A37E4"/>
    <w:rsid w:val="003A3A22"/>
    <w:rsid w:val="003A424A"/>
    <w:rsid w:val="003A4769"/>
    <w:rsid w:val="003A4841"/>
    <w:rsid w:val="003A514C"/>
    <w:rsid w:val="003A5D57"/>
    <w:rsid w:val="003A618D"/>
    <w:rsid w:val="003A6251"/>
    <w:rsid w:val="003A63DA"/>
    <w:rsid w:val="003A677C"/>
    <w:rsid w:val="003A782B"/>
    <w:rsid w:val="003A7C1F"/>
    <w:rsid w:val="003A7D31"/>
    <w:rsid w:val="003A7F0A"/>
    <w:rsid w:val="003B05C2"/>
    <w:rsid w:val="003B21C4"/>
    <w:rsid w:val="003B2ECA"/>
    <w:rsid w:val="003B32E2"/>
    <w:rsid w:val="003B35D5"/>
    <w:rsid w:val="003B3C64"/>
    <w:rsid w:val="003B3C65"/>
    <w:rsid w:val="003B3EE8"/>
    <w:rsid w:val="003B536A"/>
    <w:rsid w:val="003B57EB"/>
    <w:rsid w:val="003B5C94"/>
    <w:rsid w:val="003B5CEC"/>
    <w:rsid w:val="003B5FAE"/>
    <w:rsid w:val="003B6296"/>
    <w:rsid w:val="003B6990"/>
    <w:rsid w:val="003B6ABB"/>
    <w:rsid w:val="003B6EA9"/>
    <w:rsid w:val="003B6FBC"/>
    <w:rsid w:val="003B747B"/>
    <w:rsid w:val="003C06CD"/>
    <w:rsid w:val="003C080D"/>
    <w:rsid w:val="003C0B10"/>
    <w:rsid w:val="003C0BF1"/>
    <w:rsid w:val="003C0EE7"/>
    <w:rsid w:val="003C14CD"/>
    <w:rsid w:val="003C17C1"/>
    <w:rsid w:val="003C1BA9"/>
    <w:rsid w:val="003C2811"/>
    <w:rsid w:val="003C2941"/>
    <w:rsid w:val="003C39A5"/>
    <w:rsid w:val="003C3EE9"/>
    <w:rsid w:val="003C4421"/>
    <w:rsid w:val="003C44EB"/>
    <w:rsid w:val="003C4C44"/>
    <w:rsid w:val="003C52B2"/>
    <w:rsid w:val="003C5918"/>
    <w:rsid w:val="003C5D87"/>
    <w:rsid w:val="003C666F"/>
    <w:rsid w:val="003C6810"/>
    <w:rsid w:val="003C7193"/>
    <w:rsid w:val="003C759E"/>
    <w:rsid w:val="003C7DDF"/>
    <w:rsid w:val="003D00CF"/>
    <w:rsid w:val="003D089C"/>
    <w:rsid w:val="003D1FC4"/>
    <w:rsid w:val="003D20E4"/>
    <w:rsid w:val="003D238E"/>
    <w:rsid w:val="003D2A51"/>
    <w:rsid w:val="003D3539"/>
    <w:rsid w:val="003D3D7B"/>
    <w:rsid w:val="003D41A4"/>
    <w:rsid w:val="003D4293"/>
    <w:rsid w:val="003D4532"/>
    <w:rsid w:val="003D4B7F"/>
    <w:rsid w:val="003D510D"/>
    <w:rsid w:val="003D52AB"/>
    <w:rsid w:val="003D5818"/>
    <w:rsid w:val="003D6AA1"/>
    <w:rsid w:val="003D7445"/>
    <w:rsid w:val="003D7F8A"/>
    <w:rsid w:val="003E0186"/>
    <w:rsid w:val="003E01F5"/>
    <w:rsid w:val="003E0ED0"/>
    <w:rsid w:val="003E203A"/>
    <w:rsid w:val="003E264E"/>
    <w:rsid w:val="003E2735"/>
    <w:rsid w:val="003E288F"/>
    <w:rsid w:val="003E2B03"/>
    <w:rsid w:val="003E3137"/>
    <w:rsid w:val="003E3D2E"/>
    <w:rsid w:val="003E4F56"/>
    <w:rsid w:val="003E5978"/>
    <w:rsid w:val="003E5A83"/>
    <w:rsid w:val="003E5D48"/>
    <w:rsid w:val="003E60FC"/>
    <w:rsid w:val="003E615D"/>
    <w:rsid w:val="003E63A0"/>
    <w:rsid w:val="003E6A9A"/>
    <w:rsid w:val="003E7A98"/>
    <w:rsid w:val="003F0527"/>
    <w:rsid w:val="003F17BD"/>
    <w:rsid w:val="003F260C"/>
    <w:rsid w:val="003F2DE0"/>
    <w:rsid w:val="003F345B"/>
    <w:rsid w:val="003F3D0E"/>
    <w:rsid w:val="003F44AC"/>
    <w:rsid w:val="003F46E1"/>
    <w:rsid w:val="003F4D61"/>
    <w:rsid w:val="003F5120"/>
    <w:rsid w:val="003F5DD8"/>
    <w:rsid w:val="003F640A"/>
    <w:rsid w:val="003F6800"/>
    <w:rsid w:val="003F6F76"/>
    <w:rsid w:val="003F6FFD"/>
    <w:rsid w:val="003F704A"/>
    <w:rsid w:val="003F74FD"/>
    <w:rsid w:val="003F76C0"/>
    <w:rsid w:val="003F7A8A"/>
    <w:rsid w:val="003F7E53"/>
    <w:rsid w:val="00400F77"/>
    <w:rsid w:val="00401327"/>
    <w:rsid w:val="0040162A"/>
    <w:rsid w:val="0040177F"/>
    <w:rsid w:val="004026F9"/>
    <w:rsid w:val="00402B23"/>
    <w:rsid w:val="00404038"/>
    <w:rsid w:val="0040414F"/>
    <w:rsid w:val="00404373"/>
    <w:rsid w:val="00404B39"/>
    <w:rsid w:val="0040565A"/>
    <w:rsid w:val="004056EA"/>
    <w:rsid w:val="00406E07"/>
    <w:rsid w:val="00406F2F"/>
    <w:rsid w:val="00407306"/>
    <w:rsid w:val="004075AC"/>
    <w:rsid w:val="0041028B"/>
    <w:rsid w:val="00410841"/>
    <w:rsid w:val="00410E9F"/>
    <w:rsid w:val="0041123A"/>
    <w:rsid w:val="00411899"/>
    <w:rsid w:val="004120BB"/>
    <w:rsid w:val="00412309"/>
    <w:rsid w:val="00412E4D"/>
    <w:rsid w:val="00412FBC"/>
    <w:rsid w:val="00413197"/>
    <w:rsid w:val="00413463"/>
    <w:rsid w:val="004139A0"/>
    <w:rsid w:val="00414E86"/>
    <w:rsid w:val="004150C3"/>
    <w:rsid w:val="00415563"/>
    <w:rsid w:val="0041568B"/>
    <w:rsid w:val="00417213"/>
    <w:rsid w:val="00417DAE"/>
    <w:rsid w:val="00417F60"/>
    <w:rsid w:val="00420622"/>
    <w:rsid w:val="004209D0"/>
    <w:rsid w:val="00420FB1"/>
    <w:rsid w:val="0042132B"/>
    <w:rsid w:val="00421ED3"/>
    <w:rsid w:val="0042291D"/>
    <w:rsid w:val="00422C9A"/>
    <w:rsid w:val="0042337C"/>
    <w:rsid w:val="00425BCD"/>
    <w:rsid w:val="00425DEF"/>
    <w:rsid w:val="00426254"/>
    <w:rsid w:val="00426A36"/>
    <w:rsid w:val="00426FBF"/>
    <w:rsid w:val="00427509"/>
    <w:rsid w:val="00427598"/>
    <w:rsid w:val="00427ABC"/>
    <w:rsid w:val="004302B3"/>
    <w:rsid w:val="004306CE"/>
    <w:rsid w:val="00431204"/>
    <w:rsid w:val="00431AC4"/>
    <w:rsid w:val="004324A7"/>
    <w:rsid w:val="004325B3"/>
    <w:rsid w:val="00432890"/>
    <w:rsid w:val="00433547"/>
    <w:rsid w:val="00433D53"/>
    <w:rsid w:val="00434784"/>
    <w:rsid w:val="004354C8"/>
    <w:rsid w:val="00435B5C"/>
    <w:rsid w:val="00435D1E"/>
    <w:rsid w:val="00436A27"/>
    <w:rsid w:val="00437232"/>
    <w:rsid w:val="00437769"/>
    <w:rsid w:val="00440280"/>
    <w:rsid w:val="00440524"/>
    <w:rsid w:val="00440998"/>
    <w:rsid w:val="00440CF1"/>
    <w:rsid w:val="004416BA"/>
    <w:rsid w:val="0044197B"/>
    <w:rsid w:val="00442DB6"/>
    <w:rsid w:val="00443E36"/>
    <w:rsid w:val="00444D9E"/>
    <w:rsid w:val="00444FF0"/>
    <w:rsid w:val="00445752"/>
    <w:rsid w:val="00445839"/>
    <w:rsid w:val="0044591F"/>
    <w:rsid w:val="00446413"/>
    <w:rsid w:val="00446CAC"/>
    <w:rsid w:val="0044711E"/>
    <w:rsid w:val="00447225"/>
    <w:rsid w:val="00447667"/>
    <w:rsid w:val="00447A6E"/>
    <w:rsid w:val="00447D12"/>
    <w:rsid w:val="00447EBB"/>
    <w:rsid w:val="00447F05"/>
    <w:rsid w:val="004502FD"/>
    <w:rsid w:val="0045033F"/>
    <w:rsid w:val="00450A70"/>
    <w:rsid w:val="00450C7E"/>
    <w:rsid w:val="00451A91"/>
    <w:rsid w:val="004524E2"/>
    <w:rsid w:val="00453734"/>
    <w:rsid w:val="00453A86"/>
    <w:rsid w:val="00453B67"/>
    <w:rsid w:val="00453E6E"/>
    <w:rsid w:val="00454949"/>
    <w:rsid w:val="00454BA2"/>
    <w:rsid w:val="00455AF3"/>
    <w:rsid w:val="00455B91"/>
    <w:rsid w:val="00455C65"/>
    <w:rsid w:val="00455E64"/>
    <w:rsid w:val="00456D9E"/>
    <w:rsid w:val="00457B35"/>
    <w:rsid w:val="0046111C"/>
    <w:rsid w:val="004614C1"/>
    <w:rsid w:val="0046182F"/>
    <w:rsid w:val="00461D19"/>
    <w:rsid w:val="00462219"/>
    <w:rsid w:val="00462430"/>
    <w:rsid w:val="0046255C"/>
    <w:rsid w:val="0046273F"/>
    <w:rsid w:val="004627B6"/>
    <w:rsid w:val="004641F7"/>
    <w:rsid w:val="004646A5"/>
    <w:rsid w:val="004646C0"/>
    <w:rsid w:val="00465421"/>
    <w:rsid w:val="00465BBC"/>
    <w:rsid w:val="00466D37"/>
    <w:rsid w:val="0047081E"/>
    <w:rsid w:val="004725CE"/>
    <w:rsid w:val="00472BBE"/>
    <w:rsid w:val="0047331A"/>
    <w:rsid w:val="00473885"/>
    <w:rsid w:val="00473A69"/>
    <w:rsid w:val="00473CD0"/>
    <w:rsid w:val="004743FB"/>
    <w:rsid w:val="00475304"/>
    <w:rsid w:val="0047619F"/>
    <w:rsid w:val="00476DD2"/>
    <w:rsid w:val="004802D7"/>
    <w:rsid w:val="0048030B"/>
    <w:rsid w:val="00480A7A"/>
    <w:rsid w:val="00480BD5"/>
    <w:rsid w:val="00481194"/>
    <w:rsid w:val="0048169E"/>
    <w:rsid w:val="00481DA9"/>
    <w:rsid w:val="00482562"/>
    <w:rsid w:val="00483B6E"/>
    <w:rsid w:val="00483C78"/>
    <w:rsid w:val="004842F8"/>
    <w:rsid w:val="0048433E"/>
    <w:rsid w:val="00484E70"/>
    <w:rsid w:val="0048582B"/>
    <w:rsid w:val="00485C04"/>
    <w:rsid w:val="00485CBE"/>
    <w:rsid w:val="0048663F"/>
    <w:rsid w:val="00486CDC"/>
    <w:rsid w:val="004878FE"/>
    <w:rsid w:val="00487B6C"/>
    <w:rsid w:val="00487D23"/>
    <w:rsid w:val="00490721"/>
    <w:rsid w:val="004907D9"/>
    <w:rsid w:val="0049124B"/>
    <w:rsid w:val="00491ED9"/>
    <w:rsid w:val="00492382"/>
    <w:rsid w:val="004923CB"/>
    <w:rsid w:val="00492DA0"/>
    <w:rsid w:val="00493953"/>
    <w:rsid w:val="00494109"/>
    <w:rsid w:val="00494A01"/>
    <w:rsid w:val="00494B84"/>
    <w:rsid w:val="00495386"/>
    <w:rsid w:val="00495919"/>
    <w:rsid w:val="00495D4C"/>
    <w:rsid w:val="0049780D"/>
    <w:rsid w:val="004A02A0"/>
    <w:rsid w:val="004A0E42"/>
    <w:rsid w:val="004A1F5A"/>
    <w:rsid w:val="004A257C"/>
    <w:rsid w:val="004A2FE0"/>
    <w:rsid w:val="004A389F"/>
    <w:rsid w:val="004A3EEF"/>
    <w:rsid w:val="004A46A5"/>
    <w:rsid w:val="004A5153"/>
    <w:rsid w:val="004A56A5"/>
    <w:rsid w:val="004A5920"/>
    <w:rsid w:val="004A5941"/>
    <w:rsid w:val="004A5AC3"/>
    <w:rsid w:val="004A6C32"/>
    <w:rsid w:val="004A6C56"/>
    <w:rsid w:val="004A72EA"/>
    <w:rsid w:val="004A75B4"/>
    <w:rsid w:val="004A7741"/>
    <w:rsid w:val="004B060B"/>
    <w:rsid w:val="004B10B2"/>
    <w:rsid w:val="004B180E"/>
    <w:rsid w:val="004B1E68"/>
    <w:rsid w:val="004B1FFC"/>
    <w:rsid w:val="004B24B1"/>
    <w:rsid w:val="004B31EE"/>
    <w:rsid w:val="004B37E3"/>
    <w:rsid w:val="004B4085"/>
    <w:rsid w:val="004B5998"/>
    <w:rsid w:val="004B6AF5"/>
    <w:rsid w:val="004C08F5"/>
    <w:rsid w:val="004C0AEB"/>
    <w:rsid w:val="004C1E42"/>
    <w:rsid w:val="004C210B"/>
    <w:rsid w:val="004C21A9"/>
    <w:rsid w:val="004C2878"/>
    <w:rsid w:val="004C2BA7"/>
    <w:rsid w:val="004C3175"/>
    <w:rsid w:val="004C3FC1"/>
    <w:rsid w:val="004C4718"/>
    <w:rsid w:val="004C4B70"/>
    <w:rsid w:val="004C6179"/>
    <w:rsid w:val="004C77E1"/>
    <w:rsid w:val="004C78D8"/>
    <w:rsid w:val="004D015F"/>
    <w:rsid w:val="004D01C4"/>
    <w:rsid w:val="004D075F"/>
    <w:rsid w:val="004D0DFE"/>
    <w:rsid w:val="004D2231"/>
    <w:rsid w:val="004D3435"/>
    <w:rsid w:val="004D4C75"/>
    <w:rsid w:val="004D55BF"/>
    <w:rsid w:val="004D6E98"/>
    <w:rsid w:val="004D713C"/>
    <w:rsid w:val="004D7A45"/>
    <w:rsid w:val="004D7D45"/>
    <w:rsid w:val="004D7E85"/>
    <w:rsid w:val="004D7FA7"/>
    <w:rsid w:val="004E0966"/>
    <w:rsid w:val="004E0A3D"/>
    <w:rsid w:val="004E0F13"/>
    <w:rsid w:val="004E1091"/>
    <w:rsid w:val="004E12C0"/>
    <w:rsid w:val="004E1AB8"/>
    <w:rsid w:val="004E25F4"/>
    <w:rsid w:val="004E37D4"/>
    <w:rsid w:val="004E4B83"/>
    <w:rsid w:val="004E4BF5"/>
    <w:rsid w:val="004E53FF"/>
    <w:rsid w:val="004E54E5"/>
    <w:rsid w:val="004E5724"/>
    <w:rsid w:val="004E5A06"/>
    <w:rsid w:val="004E5AF6"/>
    <w:rsid w:val="004E5F40"/>
    <w:rsid w:val="004E62F6"/>
    <w:rsid w:val="004E64E7"/>
    <w:rsid w:val="004E7619"/>
    <w:rsid w:val="004F14B1"/>
    <w:rsid w:val="004F1DB6"/>
    <w:rsid w:val="004F23CC"/>
    <w:rsid w:val="004F2AC6"/>
    <w:rsid w:val="004F3087"/>
    <w:rsid w:val="004F40C2"/>
    <w:rsid w:val="004F4738"/>
    <w:rsid w:val="004F5824"/>
    <w:rsid w:val="004F5E2C"/>
    <w:rsid w:val="004F6219"/>
    <w:rsid w:val="004F66E1"/>
    <w:rsid w:val="004F74A1"/>
    <w:rsid w:val="004F7E5D"/>
    <w:rsid w:val="00500075"/>
    <w:rsid w:val="00500F93"/>
    <w:rsid w:val="00501244"/>
    <w:rsid w:val="005018D6"/>
    <w:rsid w:val="00502037"/>
    <w:rsid w:val="0050253B"/>
    <w:rsid w:val="00504648"/>
    <w:rsid w:val="00505190"/>
    <w:rsid w:val="00505AEA"/>
    <w:rsid w:val="00506430"/>
    <w:rsid w:val="00506631"/>
    <w:rsid w:val="005101A6"/>
    <w:rsid w:val="00510545"/>
    <w:rsid w:val="005107DE"/>
    <w:rsid w:val="00510E36"/>
    <w:rsid w:val="0051148E"/>
    <w:rsid w:val="0051165A"/>
    <w:rsid w:val="00512040"/>
    <w:rsid w:val="00512990"/>
    <w:rsid w:val="00512ADC"/>
    <w:rsid w:val="00512B47"/>
    <w:rsid w:val="00513327"/>
    <w:rsid w:val="00513568"/>
    <w:rsid w:val="00513C0E"/>
    <w:rsid w:val="00513F87"/>
    <w:rsid w:val="0051428A"/>
    <w:rsid w:val="005149FF"/>
    <w:rsid w:val="005157A5"/>
    <w:rsid w:val="00516350"/>
    <w:rsid w:val="005163E7"/>
    <w:rsid w:val="00516B01"/>
    <w:rsid w:val="00516F97"/>
    <w:rsid w:val="00517366"/>
    <w:rsid w:val="00517731"/>
    <w:rsid w:val="00520107"/>
    <w:rsid w:val="0052096B"/>
    <w:rsid w:val="005212FD"/>
    <w:rsid w:val="00522142"/>
    <w:rsid w:val="0052217C"/>
    <w:rsid w:val="0052266D"/>
    <w:rsid w:val="005227FF"/>
    <w:rsid w:val="00523469"/>
    <w:rsid w:val="0052432D"/>
    <w:rsid w:val="00524464"/>
    <w:rsid w:val="005250AC"/>
    <w:rsid w:val="0052590A"/>
    <w:rsid w:val="00525FE4"/>
    <w:rsid w:val="00527142"/>
    <w:rsid w:val="00527175"/>
    <w:rsid w:val="00527377"/>
    <w:rsid w:val="0052738E"/>
    <w:rsid w:val="005276E1"/>
    <w:rsid w:val="00527D85"/>
    <w:rsid w:val="005302DF"/>
    <w:rsid w:val="005302EF"/>
    <w:rsid w:val="005303E0"/>
    <w:rsid w:val="00530DB1"/>
    <w:rsid w:val="005316BC"/>
    <w:rsid w:val="00532107"/>
    <w:rsid w:val="00532494"/>
    <w:rsid w:val="00532C2F"/>
    <w:rsid w:val="00533B2C"/>
    <w:rsid w:val="00533D5A"/>
    <w:rsid w:val="00533E10"/>
    <w:rsid w:val="0053411D"/>
    <w:rsid w:val="00535300"/>
    <w:rsid w:val="00536AF9"/>
    <w:rsid w:val="00536ED1"/>
    <w:rsid w:val="005370EB"/>
    <w:rsid w:val="00540050"/>
    <w:rsid w:val="00540940"/>
    <w:rsid w:val="00540A25"/>
    <w:rsid w:val="00540E38"/>
    <w:rsid w:val="00541069"/>
    <w:rsid w:val="00541176"/>
    <w:rsid w:val="005421DD"/>
    <w:rsid w:val="00542292"/>
    <w:rsid w:val="00542600"/>
    <w:rsid w:val="00543C44"/>
    <w:rsid w:val="00544246"/>
    <w:rsid w:val="00544760"/>
    <w:rsid w:val="0054499B"/>
    <w:rsid w:val="005458D9"/>
    <w:rsid w:val="00545AA4"/>
    <w:rsid w:val="00545B5F"/>
    <w:rsid w:val="00545EBA"/>
    <w:rsid w:val="00546072"/>
    <w:rsid w:val="005467E3"/>
    <w:rsid w:val="005473A1"/>
    <w:rsid w:val="00547FFB"/>
    <w:rsid w:val="005518D1"/>
    <w:rsid w:val="00551D2E"/>
    <w:rsid w:val="00551ECA"/>
    <w:rsid w:val="00552240"/>
    <w:rsid w:val="0055259A"/>
    <w:rsid w:val="005528AC"/>
    <w:rsid w:val="0055332B"/>
    <w:rsid w:val="005536AA"/>
    <w:rsid w:val="00553723"/>
    <w:rsid w:val="00554821"/>
    <w:rsid w:val="00554929"/>
    <w:rsid w:val="00554BD9"/>
    <w:rsid w:val="00557FC5"/>
    <w:rsid w:val="0056011F"/>
    <w:rsid w:val="0056030F"/>
    <w:rsid w:val="00560686"/>
    <w:rsid w:val="00560915"/>
    <w:rsid w:val="00560B15"/>
    <w:rsid w:val="00560FF8"/>
    <w:rsid w:val="0056165E"/>
    <w:rsid w:val="00561BBF"/>
    <w:rsid w:val="00562003"/>
    <w:rsid w:val="00562290"/>
    <w:rsid w:val="005627D4"/>
    <w:rsid w:val="00562906"/>
    <w:rsid w:val="00562A93"/>
    <w:rsid w:val="00562DAD"/>
    <w:rsid w:val="00562ECD"/>
    <w:rsid w:val="0056345D"/>
    <w:rsid w:val="00564341"/>
    <w:rsid w:val="00564D96"/>
    <w:rsid w:val="00565104"/>
    <w:rsid w:val="00565958"/>
    <w:rsid w:val="00566362"/>
    <w:rsid w:val="005703BB"/>
    <w:rsid w:val="00570471"/>
    <w:rsid w:val="00570B7D"/>
    <w:rsid w:val="005713C3"/>
    <w:rsid w:val="00571FED"/>
    <w:rsid w:val="005726BC"/>
    <w:rsid w:val="0057272B"/>
    <w:rsid w:val="0057351A"/>
    <w:rsid w:val="005743E3"/>
    <w:rsid w:val="00574772"/>
    <w:rsid w:val="00574915"/>
    <w:rsid w:val="00574A1B"/>
    <w:rsid w:val="00574BAA"/>
    <w:rsid w:val="00576892"/>
    <w:rsid w:val="0057705E"/>
    <w:rsid w:val="00577297"/>
    <w:rsid w:val="005772B8"/>
    <w:rsid w:val="005777E3"/>
    <w:rsid w:val="00577C5B"/>
    <w:rsid w:val="00577EC4"/>
    <w:rsid w:val="00580006"/>
    <w:rsid w:val="005808E3"/>
    <w:rsid w:val="005815AA"/>
    <w:rsid w:val="0058174E"/>
    <w:rsid w:val="005818EA"/>
    <w:rsid w:val="005819BF"/>
    <w:rsid w:val="00581C32"/>
    <w:rsid w:val="00581F12"/>
    <w:rsid w:val="005842D1"/>
    <w:rsid w:val="00584D18"/>
    <w:rsid w:val="00584FA3"/>
    <w:rsid w:val="0058587F"/>
    <w:rsid w:val="00585FA4"/>
    <w:rsid w:val="0058635D"/>
    <w:rsid w:val="00586C6C"/>
    <w:rsid w:val="00586DAD"/>
    <w:rsid w:val="0058744A"/>
    <w:rsid w:val="005877FC"/>
    <w:rsid w:val="00587D13"/>
    <w:rsid w:val="00591446"/>
    <w:rsid w:val="005927B7"/>
    <w:rsid w:val="0059321F"/>
    <w:rsid w:val="00593764"/>
    <w:rsid w:val="0059396C"/>
    <w:rsid w:val="00593DBA"/>
    <w:rsid w:val="00593F6D"/>
    <w:rsid w:val="00594200"/>
    <w:rsid w:val="00594248"/>
    <w:rsid w:val="00595049"/>
    <w:rsid w:val="005953D6"/>
    <w:rsid w:val="005958E4"/>
    <w:rsid w:val="0059677D"/>
    <w:rsid w:val="00596EB2"/>
    <w:rsid w:val="0059721D"/>
    <w:rsid w:val="005973AE"/>
    <w:rsid w:val="00597A55"/>
    <w:rsid w:val="00597B44"/>
    <w:rsid w:val="005A0790"/>
    <w:rsid w:val="005A2541"/>
    <w:rsid w:val="005A33B5"/>
    <w:rsid w:val="005A33D2"/>
    <w:rsid w:val="005A44BD"/>
    <w:rsid w:val="005A4A32"/>
    <w:rsid w:val="005A540F"/>
    <w:rsid w:val="005A6024"/>
    <w:rsid w:val="005A7256"/>
    <w:rsid w:val="005A7447"/>
    <w:rsid w:val="005A7747"/>
    <w:rsid w:val="005A7BE5"/>
    <w:rsid w:val="005B0B6D"/>
    <w:rsid w:val="005B18F2"/>
    <w:rsid w:val="005B1C11"/>
    <w:rsid w:val="005B1DEB"/>
    <w:rsid w:val="005B24B6"/>
    <w:rsid w:val="005B2E68"/>
    <w:rsid w:val="005B37AD"/>
    <w:rsid w:val="005B4158"/>
    <w:rsid w:val="005B44D8"/>
    <w:rsid w:val="005B56E1"/>
    <w:rsid w:val="005B594D"/>
    <w:rsid w:val="005B6A0A"/>
    <w:rsid w:val="005B6D5F"/>
    <w:rsid w:val="005B73A1"/>
    <w:rsid w:val="005B7532"/>
    <w:rsid w:val="005C0FBF"/>
    <w:rsid w:val="005C1186"/>
    <w:rsid w:val="005C1542"/>
    <w:rsid w:val="005C1D6B"/>
    <w:rsid w:val="005C2532"/>
    <w:rsid w:val="005C37CB"/>
    <w:rsid w:val="005C3910"/>
    <w:rsid w:val="005C52DD"/>
    <w:rsid w:val="005C5AA9"/>
    <w:rsid w:val="005C77EF"/>
    <w:rsid w:val="005D0372"/>
    <w:rsid w:val="005D147A"/>
    <w:rsid w:val="005D21E5"/>
    <w:rsid w:val="005D259E"/>
    <w:rsid w:val="005D30CA"/>
    <w:rsid w:val="005D3301"/>
    <w:rsid w:val="005D43C7"/>
    <w:rsid w:val="005D494E"/>
    <w:rsid w:val="005D5855"/>
    <w:rsid w:val="005D5B27"/>
    <w:rsid w:val="005D60F3"/>
    <w:rsid w:val="005D65E8"/>
    <w:rsid w:val="005D6936"/>
    <w:rsid w:val="005D7253"/>
    <w:rsid w:val="005E0538"/>
    <w:rsid w:val="005E059C"/>
    <w:rsid w:val="005E0867"/>
    <w:rsid w:val="005E0E6C"/>
    <w:rsid w:val="005E11F8"/>
    <w:rsid w:val="005E1B61"/>
    <w:rsid w:val="005E1D5F"/>
    <w:rsid w:val="005E1FD7"/>
    <w:rsid w:val="005E35FA"/>
    <w:rsid w:val="005E3726"/>
    <w:rsid w:val="005E3921"/>
    <w:rsid w:val="005E4321"/>
    <w:rsid w:val="005E490C"/>
    <w:rsid w:val="005E643B"/>
    <w:rsid w:val="005E670C"/>
    <w:rsid w:val="005E6D79"/>
    <w:rsid w:val="005E7264"/>
    <w:rsid w:val="005F0985"/>
    <w:rsid w:val="005F0D43"/>
    <w:rsid w:val="005F1801"/>
    <w:rsid w:val="005F23E3"/>
    <w:rsid w:val="005F255D"/>
    <w:rsid w:val="005F3320"/>
    <w:rsid w:val="005F3433"/>
    <w:rsid w:val="005F347E"/>
    <w:rsid w:val="005F3612"/>
    <w:rsid w:val="005F3CDE"/>
    <w:rsid w:val="005F484C"/>
    <w:rsid w:val="005F4FE0"/>
    <w:rsid w:val="005F5288"/>
    <w:rsid w:val="005F5364"/>
    <w:rsid w:val="005F5561"/>
    <w:rsid w:val="005F620B"/>
    <w:rsid w:val="005F63D3"/>
    <w:rsid w:val="005F710D"/>
    <w:rsid w:val="005F7DC7"/>
    <w:rsid w:val="00600589"/>
    <w:rsid w:val="006005C2"/>
    <w:rsid w:val="006007A6"/>
    <w:rsid w:val="0060167A"/>
    <w:rsid w:val="0060196B"/>
    <w:rsid w:val="00602395"/>
    <w:rsid w:val="006024F8"/>
    <w:rsid w:val="006025AF"/>
    <w:rsid w:val="006029CD"/>
    <w:rsid w:val="00602DAA"/>
    <w:rsid w:val="00603C3F"/>
    <w:rsid w:val="00603D38"/>
    <w:rsid w:val="00604C84"/>
    <w:rsid w:val="00604FA9"/>
    <w:rsid w:val="006052C3"/>
    <w:rsid w:val="006057D5"/>
    <w:rsid w:val="00605ADE"/>
    <w:rsid w:val="00606568"/>
    <w:rsid w:val="00606F0B"/>
    <w:rsid w:val="00607440"/>
    <w:rsid w:val="00607EAB"/>
    <w:rsid w:val="006106B7"/>
    <w:rsid w:val="006110D7"/>
    <w:rsid w:val="00611ABD"/>
    <w:rsid w:val="00611D64"/>
    <w:rsid w:val="006129DC"/>
    <w:rsid w:val="006129F9"/>
    <w:rsid w:val="0061336F"/>
    <w:rsid w:val="00613E1E"/>
    <w:rsid w:val="0061413D"/>
    <w:rsid w:val="00614A30"/>
    <w:rsid w:val="00614F8E"/>
    <w:rsid w:val="006150B0"/>
    <w:rsid w:val="00615DD2"/>
    <w:rsid w:val="00616E7C"/>
    <w:rsid w:val="006175C7"/>
    <w:rsid w:val="00620076"/>
    <w:rsid w:val="006211DA"/>
    <w:rsid w:val="00621216"/>
    <w:rsid w:val="00621423"/>
    <w:rsid w:val="00621A9F"/>
    <w:rsid w:val="00622009"/>
    <w:rsid w:val="006225E9"/>
    <w:rsid w:val="00622AE3"/>
    <w:rsid w:val="00623A3D"/>
    <w:rsid w:val="0062405E"/>
    <w:rsid w:val="0062416B"/>
    <w:rsid w:val="00624728"/>
    <w:rsid w:val="0062482D"/>
    <w:rsid w:val="00624ACA"/>
    <w:rsid w:val="0062556F"/>
    <w:rsid w:val="00625776"/>
    <w:rsid w:val="00626103"/>
    <w:rsid w:val="006262EB"/>
    <w:rsid w:val="006269AC"/>
    <w:rsid w:val="00626BFA"/>
    <w:rsid w:val="00626D77"/>
    <w:rsid w:val="00626D7D"/>
    <w:rsid w:val="00627617"/>
    <w:rsid w:val="006278E7"/>
    <w:rsid w:val="006300F6"/>
    <w:rsid w:val="00630307"/>
    <w:rsid w:val="00630421"/>
    <w:rsid w:val="006304B6"/>
    <w:rsid w:val="0063063F"/>
    <w:rsid w:val="00630FB0"/>
    <w:rsid w:val="00632FA1"/>
    <w:rsid w:val="0063307F"/>
    <w:rsid w:val="00633167"/>
    <w:rsid w:val="00633218"/>
    <w:rsid w:val="006345DA"/>
    <w:rsid w:val="00634D16"/>
    <w:rsid w:val="006357D8"/>
    <w:rsid w:val="006359A1"/>
    <w:rsid w:val="00635F6E"/>
    <w:rsid w:val="0063656F"/>
    <w:rsid w:val="00637157"/>
    <w:rsid w:val="00637B85"/>
    <w:rsid w:val="00637E29"/>
    <w:rsid w:val="00640C4D"/>
    <w:rsid w:val="00640C50"/>
    <w:rsid w:val="00642288"/>
    <w:rsid w:val="006423A2"/>
    <w:rsid w:val="006423A3"/>
    <w:rsid w:val="00642E31"/>
    <w:rsid w:val="006433EB"/>
    <w:rsid w:val="00643934"/>
    <w:rsid w:val="00643C65"/>
    <w:rsid w:val="00644174"/>
    <w:rsid w:val="006444AC"/>
    <w:rsid w:val="00644C95"/>
    <w:rsid w:val="0064557F"/>
    <w:rsid w:val="00646633"/>
    <w:rsid w:val="00646F02"/>
    <w:rsid w:val="00646FD1"/>
    <w:rsid w:val="00647E7B"/>
    <w:rsid w:val="00650CF7"/>
    <w:rsid w:val="00650D65"/>
    <w:rsid w:val="00650EF5"/>
    <w:rsid w:val="00651DD4"/>
    <w:rsid w:val="00652855"/>
    <w:rsid w:val="006528B0"/>
    <w:rsid w:val="00652B58"/>
    <w:rsid w:val="00652E42"/>
    <w:rsid w:val="00653007"/>
    <w:rsid w:val="0065306C"/>
    <w:rsid w:val="006547DE"/>
    <w:rsid w:val="006551AC"/>
    <w:rsid w:val="00655AA9"/>
    <w:rsid w:val="00655BE4"/>
    <w:rsid w:val="00656D1F"/>
    <w:rsid w:val="00657F74"/>
    <w:rsid w:val="00660504"/>
    <w:rsid w:val="0066100F"/>
    <w:rsid w:val="00661C95"/>
    <w:rsid w:val="006634BE"/>
    <w:rsid w:val="00663D36"/>
    <w:rsid w:val="00663F22"/>
    <w:rsid w:val="006648AD"/>
    <w:rsid w:val="00666AF4"/>
    <w:rsid w:val="00666D51"/>
    <w:rsid w:val="006675D3"/>
    <w:rsid w:val="0067034B"/>
    <w:rsid w:val="0067112F"/>
    <w:rsid w:val="00671220"/>
    <w:rsid w:val="00671493"/>
    <w:rsid w:val="00672C0F"/>
    <w:rsid w:val="0067345F"/>
    <w:rsid w:val="00673517"/>
    <w:rsid w:val="006735EA"/>
    <w:rsid w:val="00673A84"/>
    <w:rsid w:val="00675289"/>
    <w:rsid w:val="00675DE2"/>
    <w:rsid w:val="006765A6"/>
    <w:rsid w:val="006773B2"/>
    <w:rsid w:val="0068027D"/>
    <w:rsid w:val="00680D43"/>
    <w:rsid w:val="00681460"/>
    <w:rsid w:val="006815BA"/>
    <w:rsid w:val="00682061"/>
    <w:rsid w:val="0068206D"/>
    <w:rsid w:val="00682697"/>
    <w:rsid w:val="006836D9"/>
    <w:rsid w:val="00683865"/>
    <w:rsid w:val="00683A3C"/>
    <w:rsid w:val="0068481B"/>
    <w:rsid w:val="006848EE"/>
    <w:rsid w:val="0068594D"/>
    <w:rsid w:val="0068661D"/>
    <w:rsid w:val="0068665E"/>
    <w:rsid w:val="00686924"/>
    <w:rsid w:val="00686965"/>
    <w:rsid w:val="006869F1"/>
    <w:rsid w:val="00686C3E"/>
    <w:rsid w:val="00686D24"/>
    <w:rsid w:val="006871D8"/>
    <w:rsid w:val="00690156"/>
    <w:rsid w:val="006903F9"/>
    <w:rsid w:val="006906F8"/>
    <w:rsid w:val="006907E7"/>
    <w:rsid w:val="00690CA8"/>
    <w:rsid w:val="00690F42"/>
    <w:rsid w:val="00690FB2"/>
    <w:rsid w:val="0069101B"/>
    <w:rsid w:val="0069132D"/>
    <w:rsid w:val="006930A6"/>
    <w:rsid w:val="00694814"/>
    <w:rsid w:val="006948C6"/>
    <w:rsid w:val="00694A6D"/>
    <w:rsid w:val="00694C66"/>
    <w:rsid w:val="00694EAF"/>
    <w:rsid w:val="006953B1"/>
    <w:rsid w:val="00695AE7"/>
    <w:rsid w:val="006962B8"/>
    <w:rsid w:val="00696843"/>
    <w:rsid w:val="006973E8"/>
    <w:rsid w:val="006977F6"/>
    <w:rsid w:val="00697FCC"/>
    <w:rsid w:val="006A01D3"/>
    <w:rsid w:val="006A13F5"/>
    <w:rsid w:val="006A16D7"/>
    <w:rsid w:val="006A181D"/>
    <w:rsid w:val="006A239A"/>
    <w:rsid w:val="006A2892"/>
    <w:rsid w:val="006A2AE3"/>
    <w:rsid w:val="006A3689"/>
    <w:rsid w:val="006A3B06"/>
    <w:rsid w:val="006A4156"/>
    <w:rsid w:val="006A47E0"/>
    <w:rsid w:val="006A4D29"/>
    <w:rsid w:val="006A4E8C"/>
    <w:rsid w:val="006A5E35"/>
    <w:rsid w:val="006A5F7B"/>
    <w:rsid w:val="006A5FFB"/>
    <w:rsid w:val="006A6FA8"/>
    <w:rsid w:val="006A7AFF"/>
    <w:rsid w:val="006A7D3C"/>
    <w:rsid w:val="006A7F7A"/>
    <w:rsid w:val="006B0325"/>
    <w:rsid w:val="006B07EF"/>
    <w:rsid w:val="006B0B10"/>
    <w:rsid w:val="006B32F4"/>
    <w:rsid w:val="006B423A"/>
    <w:rsid w:val="006B464A"/>
    <w:rsid w:val="006B5C36"/>
    <w:rsid w:val="006B5CF8"/>
    <w:rsid w:val="006B5F7A"/>
    <w:rsid w:val="006B6155"/>
    <w:rsid w:val="006B670D"/>
    <w:rsid w:val="006B6B08"/>
    <w:rsid w:val="006B6FA5"/>
    <w:rsid w:val="006B7289"/>
    <w:rsid w:val="006B7FDF"/>
    <w:rsid w:val="006C058D"/>
    <w:rsid w:val="006C076C"/>
    <w:rsid w:val="006C0B2C"/>
    <w:rsid w:val="006C0C12"/>
    <w:rsid w:val="006C0DBD"/>
    <w:rsid w:val="006C176D"/>
    <w:rsid w:val="006C1814"/>
    <w:rsid w:val="006C214B"/>
    <w:rsid w:val="006C219B"/>
    <w:rsid w:val="006C21F4"/>
    <w:rsid w:val="006C26FA"/>
    <w:rsid w:val="006C27E4"/>
    <w:rsid w:val="006C3954"/>
    <w:rsid w:val="006C452C"/>
    <w:rsid w:val="006C4D9D"/>
    <w:rsid w:val="006C5133"/>
    <w:rsid w:val="006C5687"/>
    <w:rsid w:val="006C5F51"/>
    <w:rsid w:val="006C6062"/>
    <w:rsid w:val="006C7237"/>
    <w:rsid w:val="006D00A2"/>
    <w:rsid w:val="006D0198"/>
    <w:rsid w:val="006D046C"/>
    <w:rsid w:val="006D0D80"/>
    <w:rsid w:val="006D1962"/>
    <w:rsid w:val="006D23A2"/>
    <w:rsid w:val="006D4197"/>
    <w:rsid w:val="006D53E1"/>
    <w:rsid w:val="006D6013"/>
    <w:rsid w:val="006D6DF6"/>
    <w:rsid w:val="006D6EC0"/>
    <w:rsid w:val="006D759C"/>
    <w:rsid w:val="006E05F6"/>
    <w:rsid w:val="006E0E28"/>
    <w:rsid w:val="006E1852"/>
    <w:rsid w:val="006E2301"/>
    <w:rsid w:val="006E23FF"/>
    <w:rsid w:val="006E2CBA"/>
    <w:rsid w:val="006E2DBD"/>
    <w:rsid w:val="006E2E92"/>
    <w:rsid w:val="006E3654"/>
    <w:rsid w:val="006E456D"/>
    <w:rsid w:val="006E46F3"/>
    <w:rsid w:val="006E4A73"/>
    <w:rsid w:val="006E564C"/>
    <w:rsid w:val="006E5665"/>
    <w:rsid w:val="006E5F65"/>
    <w:rsid w:val="006E6094"/>
    <w:rsid w:val="006E6A82"/>
    <w:rsid w:val="006E74CC"/>
    <w:rsid w:val="006E75D2"/>
    <w:rsid w:val="006F0A16"/>
    <w:rsid w:val="006F158A"/>
    <w:rsid w:val="006F19A5"/>
    <w:rsid w:val="006F1B86"/>
    <w:rsid w:val="006F22E9"/>
    <w:rsid w:val="006F2C1F"/>
    <w:rsid w:val="006F2D16"/>
    <w:rsid w:val="006F32B9"/>
    <w:rsid w:val="006F37B9"/>
    <w:rsid w:val="006F3F44"/>
    <w:rsid w:val="006F4977"/>
    <w:rsid w:val="006F4CB6"/>
    <w:rsid w:val="006F5018"/>
    <w:rsid w:val="006F515A"/>
    <w:rsid w:val="006F5A27"/>
    <w:rsid w:val="006F5BB5"/>
    <w:rsid w:val="006F5FD1"/>
    <w:rsid w:val="006F69F3"/>
    <w:rsid w:val="006F6A4A"/>
    <w:rsid w:val="006F73FC"/>
    <w:rsid w:val="006F7D6B"/>
    <w:rsid w:val="00700394"/>
    <w:rsid w:val="00700924"/>
    <w:rsid w:val="00701607"/>
    <w:rsid w:val="0070197F"/>
    <w:rsid w:val="0070258F"/>
    <w:rsid w:val="00702FD8"/>
    <w:rsid w:val="00705299"/>
    <w:rsid w:val="007057AC"/>
    <w:rsid w:val="0070587D"/>
    <w:rsid w:val="007064FB"/>
    <w:rsid w:val="00706642"/>
    <w:rsid w:val="00706B37"/>
    <w:rsid w:val="00707D6F"/>
    <w:rsid w:val="007101E9"/>
    <w:rsid w:val="007106D8"/>
    <w:rsid w:val="00710B4C"/>
    <w:rsid w:val="007121DD"/>
    <w:rsid w:val="007128E3"/>
    <w:rsid w:val="00712B56"/>
    <w:rsid w:val="00712F74"/>
    <w:rsid w:val="00713E0A"/>
    <w:rsid w:val="007140F1"/>
    <w:rsid w:val="007142D5"/>
    <w:rsid w:val="00714AF1"/>
    <w:rsid w:val="00714C48"/>
    <w:rsid w:val="00715290"/>
    <w:rsid w:val="00715497"/>
    <w:rsid w:val="0071573B"/>
    <w:rsid w:val="00715B4A"/>
    <w:rsid w:val="00715E47"/>
    <w:rsid w:val="00716236"/>
    <w:rsid w:val="00716668"/>
    <w:rsid w:val="007179D3"/>
    <w:rsid w:val="00717A70"/>
    <w:rsid w:val="00717AE3"/>
    <w:rsid w:val="0072030A"/>
    <w:rsid w:val="007203AF"/>
    <w:rsid w:val="0072047E"/>
    <w:rsid w:val="00720D92"/>
    <w:rsid w:val="00721C5D"/>
    <w:rsid w:val="00721DAF"/>
    <w:rsid w:val="007221C5"/>
    <w:rsid w:val="007223E9"/>
    <w:rsid w:val="0072258B"/>
    <w:rsid w:val="00722C40"/>
    <w:rsid w:val="00723D86"/>
    <w:rsid w:val="007249A2"/>
    <w:rsid w:val="00724DFE"/>
    <w:rsid w:val="007253FE"/>
    <w:rsid w:val="00726E9C"/>
    <w:rsid w:val="007301E5"/>
    <w:rsid w:val="00730BF4"/>
    <w:rsid w:val="00731611"/>
    <w:rsid w:val="007316CB"/>
    <w:rsid w:val="00731D6F"/>
    <w:rsid w:val="007322D0"/>
    <w:rsid w:val="0073233A"/>
    <w:rsid w:val="00732642"/>
    <w:rsid w:val="00733075"/>
    <w:rsid w:val="007331E6"/>
    <w:rsid w:val="00733849"/>
    <w:rsid w:val="007342D9"/>
    <w:rsid w:val="007347AE"/>
    <w:rsid w:val="00736286"/>
    <w:rsid w:val="00736803"/>
    <w:rsid w:val="00736ECD"/>
    <w:rsid w:val="007377E0"/>
    <w:rsid w:val="00737C73"/>
    <w:rsid w:val="00737D2F"/>
    <w:rsid w:val="0074021A"/>
    <w:rsid w:val="007404F2"/>
    <w:rsid w:val="00740AEC"/>
    <w:rsid w:val="00741E2B"/>
    <w:rsid w:val="00742AC0"/>
    <w:rsid w:val="007437DE"/>
    <w:rsid w:val="0074399A"/>
    <w:rsid w:val="00744C27"/>
    <w:rsid w:val="007460CA"/>
    <w:rsid w:val="00746A17"/>
    <w:rsid w:val="00746A7A"/>
    <w:rsid w:val="00746AE2"/>
    <w:rsid w:val="00746C28"/>
    <w:rsid w:val="00746CF3"/>
    <w:rsid w:val="00747789"/>
    <w:rsid w:val="00747A48"/>
    <w:rsid w:val="00747C33"/>
    <w:rsid w:val="00750213"/>
    <w:rsid w:val="0075035A"/>
    <w:rsid w:val="007518C0"/>
    <w:rsid w:val="007519FB"/>
    <w:rsid w:val="00751A86"/>
    <w:rsid w:val="00751F63"/>
    <w:rsid w:val="00752FA9"/>
    <w:rsid w:val="0075356C"/>
    <w:rsid w:val="00753E64"/>
    <w:rsid w:val="00754DFF"/>
    <w:rsid w:val="00754E8A"/>
    <w:rsid w:val="0075502B"/>
    <w:rsid w:val="00755732"/>
    <w:rsid w:val="00755CCE"/>
    <w:rsid w:val="00755E7D"/>
    <w:rsid w:val="007564B5"/>
    <w:rsid w:val="00756A19"/>
    <w:rsid w:val="0075762F"/>
    <w:rsid w:val="007576BF"/>
    <w:rsid w:val="007577DC"/>
    <w:rsid w:val="007578B5"/>
    <w:rsid w:val="00760A27"/>
    <w:rsid w:val="00760B93"/>
    <w:rsid w:val="00761562"/>
    <w:rsid w:val="00761C6B"/>
    <w:rsid w:val="007626A8"/>
    <w:rsid w:val="00762B3C"/>
    <w:rsid w:val="00763632"/>
    <w:rsid w:val="0076365B"/>
    <w:rsid w:val="0076384D"/>
    <w:rsid w:val="00763CC1"/>
    <w:rsid w:val="0076468A"/>
    <w:rsid w:val="007647CA"/>
    <w:rsid w:val="00764825"/>
    <w:rsid w:val="00764F58"/>
    <w:rsid w:val="00765222"/>
    <w:rsid w:val="0076539E"/>
    <w:rsid w:val="007655CE"/>
    <w:rsid w:val="0076696D"/>
    <w:rsid w:val="00767F0A"/>
    <w:rsid w:val="007702C4"/>
    <w:rsid w:val="0077161F"/>
    <w:rsid w:val="00771BC2"/>
    <w:rsid w:val="00773694"/>
    <w:rsid w:val="0077395A"/>
    <w:rsid w:val="00773A8F"/>
    <w:rsid w:val="007743E9"/>
    <w:rsid w:val="00774CAA"/>
    <w:rsid w:val="00775114"/>
    <w:rsid w:val="00775877"/>
    <w:rsid w:val="00775D7C"/>
    <w:rsid w:val="00776571"/>
    <w:rsid w:val="007768E4"/>
    <w:rsid w:val="0077739C"/>
    <w:rsid w:val="00777722"/>
    <w:rsid w:val="00777A76"/>
    <w:rsid w:val="00780369"/>
    <w:rsid w:val="00780DAA"/>
    <w:rsid w:val="00781D08"/>
    <w:rsid w:val="00783A20"/>
    <w:rsid w:val="00784018"/>
    <w:rsid w:val="0078538B"/>
    <w:rsid w:val="007858CE"/>
    <w:rsid w:val="00786E0E"/>
    <w:rsid w:val="00786F5D"/>
    <w:rsid w:val="007876F8"/>
    <w:rsid w:val="00787864"/>
    <w:rsid w:val="00790656"/>
    <w:rsid w:val="00790770"/>
    <w:rsid w:val="00791F11"/>
    <w:rsid w:val="00792533"/>
    <w:rsid w:val="00792B7D"/>
    <w:rsid w:val="00793433"/>
    <w:rsid w:val="00793AF4"/>
    <w:rsid w:val="007942BF"/>
    <w:rsid w:val="00794EB5"/>
    <w:rsid w:val="00794F86"/>
    <w:rsid w:val="007958A9"/>
    <w:rsid w:val="00795DF3"/>
    <w:rsid w:val="0079651C"/>
    <w:rsid w:val="00796A55"/>
    <w:rsid w:val="00796DC7"/>
    <w:rsid w:val="007977D2"/>
    <w:rsid w:val="00797948"/>
    <w:rsid w:val="00797C4C"/>
    <w:rsid w:val="007A09D1"/>
    <w:rsid w:val="007A0D49"/>
    <w:rsid w:val="007A0E7B"/>
    <w:rsid w:val="007A18FB"/>
    <w:rsid w:val="007A1B6A"/>
    <w:rsid w:val="007A3467"/>
    <w:rsid w:val="007A375F"/>
    <w:rsid w:val="007A3D93"/>
    <w:rsid w:val="007A4C5C"/>
    <w:rsid w:val="007A5341"/>
    <w:rsid w:val="007A55CC"/>
    <w:rsid w:val="007A5D6A"/>
    <w:rsid w:val="007A5D91"/>
    <w:rsid w:val="007A7215"/>
    <w:rsid w:val="007A7989"/>
    <w:rsid w:val="007A7A18"/>
    <w:rsid w:val="007B0082"/>
    <w:rsid w:val="007B020E"/>
    <w:rsid w:val="007B049E"/>
    <w:rsid w:val="007B0F0C"/>
    <w:rsid w:val="007B11EC"/>
    <w:rsid w:val="007B165D"/>
    <w:rsid w:val="007B1C6D"/>
    <w:rsid w:val="007B278B"/>
    <w:rsid w:val="007B3639"/>
    <w:rsid w:val="007B3665"/>
    <w:rsid w:val="007B3AA2"/>
    <w:rsid w:val="007B3DFB"/>
    <w:rsid w:val="007B5D82"/>
    <w:rsid w:val="007B5EF8"/>
    <w:rsid w:val="007B61F6"/>
    <w:rsid w:val="007B73CD"/>
    <w:rsid w:val="007C29A2"/>
    <w:rsid w:val="007C2F26"/>
    <w:rsid w:val="007C30A3"/>
    <w:rsid w:val="007C4433"/>
    <w:rsid w:val="007C4A3B"/>
    <w:rsid w:val="007C4DEA"/>
    <w:rsid w:val="007C53B3"/>
    <w:rsid w:val="007C60AA"/>
    <w:rsid w:val="007C6B10"/>
    <w:rsid w:val="007D2071"/>
    <w:rsid w:val="007D2405"/>
    <w:rsid w:val="007D2665"/>
    <w:rsid w:val="007D2832"/>
    <w:rsid w:val="007D2CF5"/>
    <w:rsid w:val="007D551D"/>
    <w:rsid w:val="007D5FDE"/>
    <w:rsid w:val="007D6E63"/>
    <w:rsid w:val="007D742D"/>
    <w:rsid w:val="007D75C5"/>
    <w:rsid w:val="007D7A9D"/>
    <w:rsid w:val="007D7E37"/>
    <w:rsid w:val="007E0179"/>
    <w:rsid w:val="007E0A72"/>
    <w:rsid w:val="007E0A76"/>
    <w:rsid w:val="007E0EE3"/>
    <w:rsid w:val="007E23B9"/>
    <w:rsid w:val="007E264D"/>
    <w:rsid w:val="007E2C9A"/>
    <w:rsid w:val="007E33DE"/>
    <w:rsid w:val="007E35AE"/>
    <w:rsid w:val="007E3613"/>
    <w:rsid w:val="007E3D56"/>
    <w:rsid w:val="007E3DB7"/>
    <w:rsid w:val="007E41BB"/>
    <w:rsid w:val="007E4F3E"/>
    <w:rsid w:val="007E5C08"/>
    <w:rsid w:val="007E5D13"/>
    <w:rsid w:val="007E67B7"/>
    <w:rsid w:val="007E6DA8"/>
    <w:rsid w:val="007E71C1"/>
    <w:rsid w:val="007E7571"/>
    <w:rsid w:val="007E79A5"/>
    <w:rsid w:val="007F013A"/>
    <w:rsid w:val="007F0568"/>
    <w:rsid w:val="007F0C1C"/>
    <w:rsid w:val="007F1A1A"/>
    <w:rsid w:val="007F2B0D"/>
    <w:rsid w:val="007F2D61"/>
    <w:rsid w:val="007F328A"/>
    <w:rsid w:val="007F3B84"/>
    <w:rsid w:val="007F564E"/>
    <w:rsid w:val="007F5F28"/>
    <w:rsid w:val="00800CFD"/>
    <w:rsid w:val="00800FB7"/>
    <w:rsid w:val="0080118C"/>
    <w:rsid w:val="008014C6"/>
    <w:rsid w:val="00801619"/>
    <w:rsid w:val="008021A8"/>
    <w:rsid w:val="008022D8"/>
    <w:rsid w:val="008027E6"/>
    <w:rsid w:val="008027F0"/>
    <w:rsid w:val="00802C9D"/>
    <w:rsid w:val="00802F2E"/>
    <w:rsid w:val="0080467D"/>
    <w:rsid w:val="00804E82"/>
    <w:rsid w:val="00805019"/>
    <w:rsid w:val="008054BB"/>
    <w:rsid w:val="0080577A"/>
    <w:rsid w:val="00805D45"/>
    <w:rsid w:val="008113C4"/>
    <w:rsid w:val="00812BEB"/>
    <w:rsid w:val="0081300C"/>
    <w:rsid w:val="00813DDD"/>
    <w:rsid w:val="008143A5"/>
    <w:rsid w:val="00814EC7"/>
    <w:rsid w:val="00814F27"/>
    <w:rsid w:val="00815BF1"/>
    <w:rsid w:val="008170F5"/>
    <w:rsid w:val="00817E1E"/>
    <w:rsid w:val="0082062F"/>
    <w:rsid w:val="00820930"/>
    <w:rsid w:val="00820D6B"/>
    <w:rsid w:val="0082116F"/>
    <w:rsid w:val="00822F0E"/>
    <w:rsid w:val="00822F5B"/>
    <w:rsid w:val="00823290"/>
    <w:rsid w:val="00823306"/>
    <w:rsid w:val="00823AF1"/>
    <w:rsid w:val="00823B9A"/>
    <w:rsid w:val="00824262"/>
    <w:rsid w:val="008242F5"/>
    <w:rsid w:val="0082458F"/>
    <w:rsid w:val="00824B46"/>
    <w:rsid w:val="008255A5"/>
    <w:rsid w:val="00826FF4"/>
    <w:rsid w:val="0082795A"/>
    <w:rsid w:val="00827DF7"/>
    <w:rsid w:val="00827ED9"/>
    <w:rsid w:val="00830F13"/>
    <w:rsid w:val="00831748"/>
    <w:rsid w:val="00832C23"/>
    <w:rsid w:val="00832EA7"/>
    <w:rsid w:val="00833209"/>
    <w:rsid w:val="00833D2A"/>
    <w:rsid w:val="0083504D"/>
    <w:rsid w:val="00835FE8"/>
    <w:rsid w:val="0083623A"/>
    <w:rsid w:val="008371BC"/>
    <w:rsid w:val="00840142"/>
    <w:rsid w:val="00841DC4"/>
    <w:rsid w:val="00841E9D"/>
    <w:rsid w:val="00842AA9"/>
    <w:rsid w:val="00842B0C"/>
    <w:rsid w:val="00843AAE"/>
    <w:rsid w:val="00844179"/>
    <w:rsid w:val="00845D3C"/>
    <w:rsid w:val="00846057"/>
    <w:rsid w:val="00846A6F"/>
    <w:rsid w:val="00846B01"/>
    <w:rsid w:val="00847191"/>
    <w:rsid w:val="008501A6"/>
    <w:rsid w:val="008501DB"/>
    <w:rsid w:val="00850281"/>
    <w:rsid w:val="008508CF"/>
    <w:rsid w:val="00850E43"/>
    <w:rsid w:val="00851B7D"/>
    <w:rsid w:val="0085207B"/>
    <w:rsid w:val="00854568"/>
    <w:rsid w:val="008548D8"/>
    <w:rsid w:val="008557F3"/>
    <w:rsid w:val="008560D4"/>
    <w:rsid w:val="008562D7"/>
    <w:rsid w:val="0085650A"/>
    <w:rsid w:val="0085684F"/>
    <w:rsid w:val="00856F58"/>
    <w:rsid w:val="008570F9"/>
    <w:rsid w:val="00857D33"/>
    <w:rsid w:val="0086032C"/>
    <w:rsid w:val="00860F7A"/>
    <w:rsid w:val="00861F86"/>
    <w:rsid w:val="00862957"/>
    <w:rsid w:val="0086305E"/>
    <w:rsid w:val="008632FC"/>
    <w:rsid w:val="00863BE9"/>
    <w:rsid w:val="00863E72"/>
    <w:rsid w:val="00864245"/>
    <w:rsid w:val="008648C6"/>
    <w:rsid w:val="00864A6C"/>
    <w:rsid w:val="00864F22"/>
    <w:rsid w:val="0086573E"/>
    <w:rsid w:val="00865E5F"/>
    <w:rsid w:val="008665D6"/>
    <w:rsid w:val="0086674C"/>
    <w:rsid w:val="0086686B"/>
    <w:rsid w:val="00870D6A"/>
    <w:rsid w:val="00870E1A"/>
    <w:rsid w:val="00871001"/>
    <w:rsid w:val="008710F3"/>
    <w:rsid w:val="00871799"/>
    <w:rsid w:val="00871953"/>
    <w:rsid w:val="00872340"/>
    <w:rsid w:val="00872BD7"/>
    <w:rsid w:val="00873525"/>
    <w:rsid w:val="008744E3"/>
    <w:rsid w:val="00874AB1"/>
    <w:rsid w:val="00875AB3"/>
    <w:rsid w:val="00876FF0"/>
    <w:rsid w:val="00877348"/>
    <w:rsid w:val="00877D6A"/>
    <w:rsid w:val="00877E8E"/>
    <w:rsid w:val="008813D1"/>
    <w:rsid w:val="00881FD8"/>
    <w:rsid w:val="008822D5"/>
    <w:rsid w:val="008823EF"/>
    <w:rsid w:val="00883053"/>
    <w:rsid w:val="00883937"/>
    <w:rsid w:val="008840B5"/>
    <w:rsid w:val="00885030"/>
    <w:rsid w:val="0088534B"/>
    <w:rsid w:val="008853BE"/>
    <w:rsid w:val="008859FF"/>
    <w:rsid w:val="00885C53"/>
    <w:rsid w:val="00886CA0"/>
    <w:rsid w:val="00887F4A"/>
    <w:rsid w:val="00887FDD"/>
    <w:rsid w:val="008905A3"/>
    <w:rsid w:val="0089130E"/>
    <w:rsid w:val="0089193A"/>
    <w:rsid w:val="00891F28"/>
    <w:rsid w:val="008921D0"/>
    <w:rsid w:val="00892F92"/>
    <w:rsid w:val="0089311D"/>
    <w:rsid w:val="008944FE"/>
    <w:rsid w:val="00894D44"/>
    <w:rsid w:val="00894F3D"/>
    <w:rsid w:val="00895667"/>
    <w:rsid w:val="00895954"/>
    <w:rsid w:val="0089746F"/>
    <w:rsid w:val="00897FAE"/>
    <w:rsid w:val="008A0931"/>
    <w:rsid w:val="008A12C0"/>
    <w:rsid w:val="008A288F"/>
    <w:rsid w:val="008A29D2"/>
    <w:rsid w:val="008A3318"/>
    <w:rsid w:val="008A435F"/>
    <w:rsid w:val="008A4C48"/>
    <w:rsid w:val="008A502F"/>
    <w:rsid w:val="008A5376"/>
    <w:rsid w:val="008A60FA"/>
    <w:rsid w:val="008A62FD"/>
    <w:rsid w:val="008A6951"/>
    <w:rsid w:val="008A753C"/>
    <w:rsid w:val="008A7903"/>
    <w:rsid w:val="008A7A79"/>
    <w:rsid w:val="008A7F41"/>
    <w:rsid w:val="008B0162"/>
    <w:rsid w:val="008B0551"/>
    <w:rsid w:val="008B18B9"/>
    <w:rsid w:val="008B1D82"/>
    <w:rsid w:val="008B2004"/>
    <w:rsid w:val="008B27F5"/>
    <w:rsid w:val="008B3913"/>
    <w:rsid w:val="008B4608"/>
    <w:rsid w:val="008B48CF"/>
    <w:rsid w:val="008B6402"/>
    <w:rsid w:val="008B68C9"/>
    <w:rsid w:val="008B74CF"/>
    <w:rsid w:val="008B7B06"/>
    <w:rsid w:val="008B7E02"/>
    <w:rsid w:val="008C1EAF"/>
    <w:rsid w:val="008C23EB"/>
    <w:rsid w:val="008C2906"/>
    <w:rsid w:val="008C2FB2"/>
    <w:rsid w:val="008C3EED"/>
    <w:rsid w:val="008C4AB5"/>
    <w:rsid w:val="008C4EA4"/>
    <w:rsid w:val="008C59D8"/>
    <w:rsid w:val="008C5DD2"/>
    <w:rsid w:val="008C6098"/>
    <w:rsid w:val="008C700A"/>
    <w:rsid w:val="008D0950"/>
    <w:rsid w:val="008D122E"/>
    <w:rsid w:val="008D248E"/>
    <w:rsid w:val="008D2673"/>
    <w:rsid w:val="008D392F"/>
    <w:rsid w:val="008D3E64"/>
    <w:rsid w:val="008D4328"/>
    <w:rsid w:val="008D4E25"/>
    <w:rsid w:val="008D516D"/>
    <w:rsid w:val="008D5796"/>
    <w:rsid w:val="008D5F07"/>
    <w:rsid w:val="008D614A"/>
    <w:rsid w:val="008D6196"/>
    <w:rsid w:val="008D6B09"/>
    <w:rsid w:val="008D6B19"/>
    <w:rsid w:val="008E0045"/>
    <w:rsid w:val="008E0DB7"/>
    <w:rsid w:val="008E1400"/>
    <w:rsid w:val="008E18B1"/>
    <w:rsid w:val="008E19E0"/>
    <w:rsid w:val="008E28EB"/>
    <w:rsid w:val="008E292A"/>
    <w:rsid w:val="008E38BD"/>
    <w:rsid w:val="008E3B28"/>
    <w:rsid w:val="008E438D"/>
    <w:rsid w:val="008E4B2B"/>
    <w:rsid w:val="008E624B"/>
    <w:rsid w:val="008E6741"/>
    <w:rsid w:val="008E70AD"/>
    <w:rsid w:val="008E78A0"/>
    <w:rsid w:val="008E7DD6"/>
    <w:rsid w:val="008E7E06"/>
    <w:rsid w:val="008F018A"/>
    <w:rsid w:val="008F0AB1"/>
    <w:rsid w:val="008F115B"/>
    <w:rsid w:val="008F1396"/>
    <w:rsid w:val="008F30F7"/>
    <w:rsid w:val="008F39F4"/>
    <w:rsid w:val="008F5243"/>
    <w:rsid w:val="008F5390"/>
    <w:rsid w:val="008F5D8E"/>
    <w:rsid w:val="008F76DE"/>
    <w:rsid w:val="008F7769"/>
    <w:rsid w:val="008F77E1"/>
    <w:rsid w:val="008F7CE6"/>
    <w:rsid w:val="008F7E0B"/>
    <w:rsid w:val="008F7E75"/>
    <w:rsid w:val="0090040A"/>
    <w:rsid w:val="00900E28"/>
    <w:rsid w:val="0090251C"/>
    <w:rsid w:val="009025C4"/>
    <w:rsid w:val="00902FEA"/>
    <w:rsid w:val="009040F2"/>
    <w:rsid w:val="00904C19"/>
    <w:rsid w:val="009051D4"/>
    <w:rsid w:val="00905868"/>
    <w:rsid w:val="00906679"/>
    <w:rsid w:val="00910175"/>
    <w:rsid w:val="0091047C"/>
    <w:rsid w:val="00910C4E"/>
    <w:rsid w:val="009114F2"/>
    <w:rsid w:val="0091200E"/>
    <w:rsid w:val="009122D9"/>
    <w:rsid w:val="00912CD5"/>
    <w:rsid w:val="00912D6C"/>
    <w:rsid w:val="00912FD3"/>
    <w:rsid w:val="0091314B"/>
    <w:rsid w:val="00915B0A"/>
    <w:rsid w:val="00915B87"/>
    <w:rsid w:val="00916CCA"/>
    <w:rsid w:val="009178E6"/>
    <w:rsid w:val="00920AA1"/>
    <w:rsid w:val="00920BE4"/>
    <w:rsid w:val="00920E50"/>
    <w:rsid w:val="009213EF"/>
    <w:rsid w:val="009227A2"/>
    <w:rsid w:val="00922EFE"/>
    <w:rsid w:val="00922FC0"/>
    <w:rsid w:val="009231EE"/>
    <w:rsid w:val="00923A65"/>
    <w:rsid w:val="00923D62"/>
    <w:rsid w:val="00924017"/>
    <w:rsid w:val="0092414C"/>
    <w:rsid w:val="00924585"/>
    <w:rsid w:val="0092491E"/>
    <w:rsid w:val="009255F5"/>
    <w:rsid w:val="00925B38"/>
    <w:rsid w:val="00926829"/>
    <w:rsid w:val="0092688C"/>
    <w:rsid w:val="0092709E"/>
    <w:rsid w:val="009275B9"/>
    <w:rsid w:val="009276DE"/>
    <w:rsid w:val="00927727"/>
    <w:rsid w:val="00927913"/>
    <w:rsid w:val="0093053B"/>
    <w:rsid w:val="00931106"/>
    <w:rsid w:val="009311A7"/>
    <w:rsid w:val="0093213E"/>
    <w:rsid w:val="0093257C"/>
    <w:rsid w:val="00932935"/>
    <w:rsid w:val="0093484E"/>
    <w:rsid w:val="009353C4"/>
    <w:rsid w:val="00935464"/>
    <w:rsid w:val="0093646B"/>
    <w:rsid w:val="00937ADF"/>
    <w:rsid w:val="00937AE0"/>
    <w:rsid w:val="00937C71"/>
    <w:rsid w:val="0094009A"/>
    <w:rsid w:val="009402D0"/>
    <w:rsid w:val="0094072F"/>
    <w:rsid w:val="009428B3"/>
    <w:rsid w:val="00942A64"/>
    <w:rsid w:val="00942C47"/>
    <w:rsid w:val="00943597"/>
    <w:rsid w:val="009441F9"/>
    <w:rsid w:val="00944B21"/>
    <w:rsid w:val="009465AF"/>
    <w:rsid w:val="00946F50"/>
    <w:rsid w:val="0094731B"/>
    <w:rsid w:val="00947B3C"/>
    <w:rsid w:val="00947C93"/>
    <w:rsid w:val="00947E6F"/>
    <w:rsid w:val="00950CF7"/>
    <w:rsid w:val="00951199"/>
    <w:rsid w:val="00952090"/>
    <w:rsid w:val="00952255"/>
    <w:rsid w:val="00952E84"/>
    <w:rsid w:val="00952FFB"/>
    <w:rsid w:val="00954B3A"/>
    <w:rsid w:val="009555F3"/>
    <w:rsid w:val="0095585D"/>
    <w:rsid w:val="00955A87"/>
    <w:rsid w:val="0095623F"/>
    <w:rsid w:val="009564BB"/>
    <w:rsid w:val="00956ABD"/>
    <w:rsid w:val="00957FA2"/>
    <w:rsid w:val="0096040D"/>
    <w:rsid w:val="0096110B"/>
    <w:rsid w:val="0096116F"/>
    <w:rsid w:val="00961B3E"/>
    <w:rsid w:val="00961DF1"/>
    <w:rsid w:val="009620F4"/>
    <w:rsid w:val="00962909"/>
    <w:rsid w:val="0096355D"/>
    <w:rsid w:val="0096383F"/>
    <w:rsid w:val="00963888"/>
    <w:rsid w:val="009646AD"/>
    <w:rsid w:val="0096480B"/>
    <w:rsid w:val="00964892"/>
    <w:rsid w:val="009648C4"/>
    <w:rsid w:val="00964B80"/>
    <w:rsid w:val="00964D79"/>
    <w:rsid w:val="009652E5"/>
    <w:rsid w:val="00965407"/>
    <w:rsid w:val="00965CC1"/>
    <w:rsid w:val="00966650"/>
    <w:rsid w:val="00966DF5"/>
    <w:rsid w:val="009677CB"/>
    <w:rsid w:val="009678B1"/>
    <w:rsid w:val="00967CF7"/>
    <w:rsid w:val="009705C0"/>
    <w:rsid w:val="00970AD1"/>
    <w:rsid w:val="00970CAE"/>
    <w:rsid w:val="00971241"/>
    <w:rsid w:val="00971818"/>
    <w:rsid w:val="00972073"/>
    <w:rsid w:val="00972337"/>
    <w:rsid w:val="00972841"/>
    <w:rsid w:val="0097285F"/>
    <w:rsid w:val="00972DAE"/>
    <w:rsid w:val="0097357F"/>
    <w:rsid w:val="0097384F"/>
    <w:rsid w:val="00973A14"/>
    <w:rsid w:val="00973B86"/>
    <w:rsid w:val="0097488E"/>
    <w:rsid w:val="00975FFA"/>
    <w:rsid w:val="00977A75"/>
    <w:rsid w:val="00977B87"/>
    <w:rsid w:val="00977D26"/>
    <w:rsid w:val="009805B2"/>
    <w:rsid w:val="00981432"/>
    <w:rsid w:val="00981EB0"/>
    <w:rsid w:val="009844CB"/>
    <w:rsid w:val="0098527A"/>
    <w:rsid w:val="00985916"/>
    <w:rsid w:val="00985C16"/>
    <w:rsid w:val="009866FF"/>
    <w:rsid w:val="0098692D"/>
    <w:rsid w:val="009903E8"/>
    <w:rsid w:val="009913B7"/>
    <w:rsid w:val="0099162B"/>
    <w:rsid w:val="00991733"/>
    <w:rsid w:val="0099196C"/>
    <w:rsid w:val="00991DD9"/>
    <w:rsid w:val="00992170"/>
    <w:rsid w:val="009930D9"/>
    <w:rsid w:val="00993211"/>
    <w:rsid w:val="00993840"/>
    <w:rsid w:val="00994239"/>
    <w:rsid w:val="00995288"/>
    <w:rsid w:val="00995846"/>
    <w:rsid w:val="00995D66"/>
    <w:rsid w:val="0099648D"/>
    <w:rsid w:val="009968D2"/>
    <w:rsid w:val="00996FFD"/>
    <w:rsid w:val="009A1043"/>
    <w:rsid w:val="009A20C0"/>
    <w:rsid w:val="009A2942"/>
    <w:rsid w:val="009A2C35"/>
    <w:rsid w:val="009A2CC3"/>
    <w:rsid w:val="009A3B7C"/>
    <w:rsid w:val="009A3E59"/>
    <w:rsid w:val="009A455F"/>
    <w:rsid w:val="009A45B3"/>
    <w:rsid w:val="009A48AD"/>
    <w:rsid w:val="009A491D"/>
    <w:rsid w:val="009A51CB"/>
    <w:rsid w:val="009A5956"/>
    <w:rsid w:val="009A5F4F"/>
    <w:rsid w:val="009A780A"/>
    <w:rsid w:val="009A78B9"/>
    <w:rsid w:val="009A7FF3"/>
    <w:rsid w:val="009B073A"/>
    <w:rsid w:val="009B0FC2"/>
    <w:rsid w:val="009B17E4"/>
    <w:rsid w:val="009B1B0F"/>
    <w:rsid w:val="009B2721"/>
    <w:rsid w:val="009B288C"/>
    <w:rsid w:val="009B29F8"/>
    <w:rsid w:val="009B328E"/>
    <w:rsid w:val="009B3A8A"/>
    <w:rsid w:val="009B3EC9"/>
    <w:rsid w:val="009B42CD"/>
    <w:rsid w:val="009B4564"/>
    <w:rsid w:val="009B5320"/>
    <w:rsid w:val="009B64A6"/>
    <w:rsid w:val="009B6D8C"/>
    <w:rsid w:val="009B6EF1"/>
    <w:rsid w:val="009B7247"/>
    <w:rsid w:val="009C01E4"/>
    <w:rsid w:val="009C0306"/>
    <w:rsid w:val="009C0313"/>
    <w:rsid w:val="009C092A"/>
    <w:rsid w:val="009C0E42"/>
    <w:rsid w:val="009C1B37"/>
    <w:rsid w:val="009C271D"/>
    <w:rsid w:val="009C2791"/>
    <w:rsid w:val="009C301B"/>
    <w:rsid w:val="009C328F"/>
    <w:rsid w:val="009C3696"/>
    <w:rsid w:val="009C382C"/>
    <w:rsid w:val="009C3A6E"/>
    <w:rsid w:val="009C4014"/>
    <w:rsid w:val="009C4E1D"/>
    <w:rsid w:val="009C521C"/>
    <w:rsid w:val="009C5247"/>
    <w:rsid w:val="009C54CB"/>
    <w:rsid w:val="009C5E8C"/>
    <w:rsid w:val="009C6BCB"/>
    <w:rsid w:val="009C7BB4"/>
    <w:rsid w:val="009D06AA"/>
    <w:rsid w:val="009D107D"/>
    <w:rsid w:val="009D2567"/>
    <w:rsid w:val="009D3914"/>
    <w:rsid w:val="009D4CF5"/>
    <w:rsid w:val="009D4E8B"/>
    <w:rsid w:val="009D5389"/>
    <w:rsid w:val="009D6A3B"/>
    <w:rsid w:val="009D6AD5"/>
    <w:rsid w:val="009D74C4"/>
    <w:rsid w:val="009D7A71"/>
    <w:rsid w:val="009D7C36"/>
    <w:rsid w:val="009D7CE2"/>
    <w:rsid w:val="009D7DE6"/>
    <w:rsid w:val="009E02AE"/>
    <w:rsid w:val="009E0A2D"/>
    <w:rsid w:val="009E1305"/>
    <w:rsid w:val="009E1F6F"/>
    <w:rsid w:val="009E22EC"/>
    <w:rsid w:val="009E4266"/>
    <w:rsid w:val="009E4D20"/>
    <w:rsid w:val="009E619D"/>
    <w:rsid w:val="009E66D3"/>
    <w:rsid w:val="009E7333"/>
    <w:rsid w:val="009E74C6"/>
    <w:rsid w:val="009E7836"/>
    <w:rsid w:val="009E7963"/>
    <w:rsid w:val="009F06B9"/>
    <w:rsid w:val="009F113A"/>
    <w:rsid w:val="009F3375"/>
    <w:rsid w:val="009F3B31"/>
    <w:rsid w:val="009F4C61"/>
    <w:rsid w:val="009F53C4"/>
    <w:rsid w:val="009F56ED"/>
    <w:rsid w:val="009F60DE"/>
    <w:rsid w:val="009F69DF"/>
    <w:rsid w:val="009F6C68"/>
    <w:rsid w:val="009F6E8D"/>
    <w:rsid w:val="009F7E68"/>
    <w:rsid w:val="00A00D82"/>
    <w:rsid w:val="00A02CA9"/>
    <w:rsid w:val="00A0328F"/>
    <w:rsid w:val="00A032CE"/>
    <w:rsid w:val="00A040F7"/>
    <w:rsid w:val="00A05A62"/>
    <w:rsid w:val="00A06B10"/>
    <w:rsid w:val="00A06C6C"/>
    <w:rsid w:val="00A06FFB"/>
    <w:rsid w:val="00A07B69"/>
    <w:rsid w:val="00A07CF2"/>
    <w:rsid w:val="00A10021"/>
    <w:rsid w:val="00A1009C"/>
    <w:rsid w:val="00A101B1"/>
    <w:rsid w:val="00A117CC"/>
    <w:rsid w:val="00A11D47"/>
    <w:rsid w:val="00A121AF"/>
    <w:rsid w:val="00A1390B"/>
    <w:rsid w:val="00A14388"/>
    <w:rsid w:val="00A15EB6"/>
    <w:rsid w:val="00A167A5"/>
    <w:rsid w:val="00A16A05"/>
    <w:rsid w:val="00A16AA6"/>
    <w:rsid w:val="00A17DA0"/>
    <w:rsid w:val="00A17DAD"/>
    <w:rsid w:val="00A20BD1"/>
    <w:rsid w:val="00A21348"/>
    <w:rsid w:val="00A21C80"/>
    <w:rsid w:val="00A221A7"/>
    <w:rsid w:val="00A221E4"/>
    <w:rsid w:val="00A231AD"/>
    <w:rsid w:val="00A236E7"/>
    <w:rsid w:val="00A23AD4"/>
    <w:rsid w:val="00A24FF9"/>
    <w:rsid w:val="00A253AF"/>
    <w:rsid w:val="00A25960"/>
    <w:rsid w:val="00A26737"/>
    <w:rsid w:val="00A30A94"/>
    <w:rsid w:val="00A30AED"/>
    <w:rsid w:val="00A3167E"/>
    <w:rsid w:val="00A32B6D"/>
    <w:rsid w:val="00A340F0"/>
    <w:rsid w:val="00A34471"/>
    <w:rsid w:val="00A3489B"/>
    <w:rsid w:val="00A34FB1"/>
    <w:rsid w:val="00A35D64"/>
    <w:rsid w:val="00A364D2"/>
    <w:rsid w:val="00A3653C"/>
    <w:rsid w:val="00A3655D"/>
    <w:rsid w:val="00A36EB5"/>
    <w:rsid w:val="00A40041"/>
    <w:rsid w:val="00A41679"/>
    <w:rsid w:val="00A420BB"/>
    <w:rsid w:val="00A42530"/>
    <w:rsid w:val="00A4344E"/>
    <w:rsid w:val="00A43D21"/>
    <w:rsid w:val="00A43F91"/>
    <w:rsid w:val="00A44395"/>
    <w:rsid w:val="00A44729"/>
    <w:rsid w:val="00A44E88"/>
    <w:rsid w:val="00A454AD"/>
    <w:rsid w:val="00A45C24"/>
    <w:rsid w:val="00A465F9"/>
    <w:rsid w:val="00A4675F"/>
    <w:rsid w:val="00A46E93"/>
    <w:rsid w:val="00A4710A"/>
    <w:rsid w:val="00A4711E"/>
    <w:rsid w:val="00A4764A"/>
    <w:rsid w:val="00A47B3C"/>
    <w:rsid w:val="00A47D0D"/>
    <w:rsid w:val="00A47D50"/>
    <w:rsid w:val="00A50237"/>
    <w:rsid w:val="00A50380"/>
    <w:rsid w:val="00A5050D"/>
    <w:rsid w:val="00A50619"/>
    <w:rsid w:val="00A51EE3"/>
    <w:rsid w:val="00A52D5B"/>
    <w:rsid w:val="00A5345B"/>
    <w:rsid w:val="00A53CC7"/>
    <w:rsid w:val="00A53D89"/>
    <w:rsid w:val="00A54724"/>
    <w:rsid w:val="00A5528E"/>
    <w:rsid w:val="00A5529E"/>
    <w:rsid w:val="00A555C9"/>
    <w:rsid w:val="00A561A8"/>
    <w:rsid w:val="00A5661B"/>
    <w:rsid w:val="00A57484"/>
    <w:rsid w:val="00A57AEB"/>
    <w:rsid w:val="00A60770"/>
    <w:rsid w:val="00A61115"/>
    <w:rsid w:val="00A615CE"/>
    <w:rsid w:val="00A61859"/>
    <w:rsid w:val="00A6292E"/>
    <w:rsid w:val="00A62AE6"/>
    <w:rsid w:val="00A62CD5"/>
    <w:rsid w:val="00A631B0"/>
    <w:rsid w:val="00A638AE"/>
    <w:rsid w:val="00A64053"/>
    <w:rsid w:val="00A64268"/>
    <w:rsid w:val="00A6475C"/>
    <w:rsid w:val="00A65416"/>
    <w:rsid w:val="00A65836"/>
    <w:rsid w:val="00A659C3"/>
    <w:rsid w:val="00A66AB2"/>
    <w:rsid w:val="00A674BE"/>
    <w:rsid w:val="00A67895"/>
    <w:rsid w:val="00A67AB8"/>
    <w:rsid w:val="00A67D07"/>
    <w:rsid w:val="00A70232"/>
    <w:rsid w:val="00A703FE"/>
    <w:rsid w:val="00A70CD8"/>
    <w:rsid w:val="00A70FF1"/>
    <w:rsid w:val="00A71346"/>
    <w:rsid w:val="00A7187B"/>
    <w:rsid w:val="00A727DC"/>
    <w:rsid w:val="00A73590"/>
    <w:rsid w:val="00A74037"/>
    <w:rsid w:val="00A745E5"/>
    <w:rsid w:val="00A7487D"/>
    <w:rsid w:val="00A748EF"/>
    <w:rsid w:val="00A749E5"/>
    <w:rsid w:val="00A749F0"/>
    <w:rsid w:val="00A74C06"/>
    <w:rsid w:val="00A74EC8"/>
    <w:rsid w:val="00A752D3"/>
    <w:rsid w:val="00A75D7F"/>
    <w:rsid w:val="00A75E64"/>
    <w:rsid w:val="00A76D38"/>
    <w:rsid w:val="00A76D89"/>
    <w:rsid w:val="00A774D6"/>
    <w:rsid w:val="00A77ED3"/>
    <w:rsid w:val="00A80205"/>
    <w:rsid w:val="00A80961"/>
    <w:rsid w:val="00A809F9"/>
    <w:rsid w:val="00A81B37"/>
    <w:rsid w:val="00A81CEA"/>
    <w:rsid w:val="00A820F4"/>
    <w:rsid w:val="00A8345A"/>
    <w:rsid w:val="00A8370F"/>
    <w:rsid w:val="00A84B32"/>
    <w:rsid w:val="00A85F94"/>
    <w:rsid w:val="00A86438"/>
    <w:rsid w:val="00A86A6D"/>
    <w:rsid w:val="00A87400"/>
    <w:rsid w:val="00A90BC5"/>
    <w:rsid w:val="00A915F5"/>
    <w:rsid w:val="00A93C25"/>
    <w:rsid w:val="00A93D04"/>
    <w:rsid w:val="00A94188"/>
    <w:rsid w:val="00A946CF"/>
    <w:rsid w:val="00A94A1F"/>
    <w:rsid w:val="00A94F84"/>
    <w:rsid w:val="00A95376"/>
    <w:rsid w:val="00A95CE1"/>
    <w:rsid w:val="00A96148"/>
    <w:rsid w:val="00A962BC"/>
    <w:rsid w:val="00A977A1"/>
    <w:rsid w:val="00A97EB1"/>
    <w:rsid w:val="00AA06EE"/>
    <w:rsid w:val="00AA0C50"/>
    <w:rsid w:val="00AA0DE8"/>
    <w:rsid w:val="00AA10D3"/>
    <w:rsid w:val="00AA139A"/>
    <w:rsid w:val="00AA18F9"/>
    <w:rsid w:val="00AA22DA"/>
    <w:rsid w:val="00AA3094"/>
    <w:rsid w:val="00AA30FB"/>
    <w:rsid w:val="00AA3290"/>
    <w:rsid w:val="00AA32CB"/>
    <w:rsid w:val="00AA34C8"/>
    <w:rsid w:val="00AA39F3"/>
    <w:rsid w:val="00AA3B97"/>
    <w:rsid w:val="00AA451E"/>
    <w:rsid w:val="00AA45B1"/>
    <w:rsid w:val="00AA4B85"/>
    <w:rsid w:val="00AA4CC1"/>
    <w:rsid w:val="00AA5B44"/>
    <w:rsid w:val="00AA6376"/>
    <w:rsid w:val="00AA702A"/>
    <w:rsid w:val="00AA707B"/>
    <w:rsid w:val="00AB01D1"/>
    <w:rsid w:val="00AB0965"/>
    <w:rsid w:val="00AB2098"/>
    <w:rsid w:val="00AB20C3"/>
    <w:rsid w:val="00AB216A"/>
    <w:rsid w:val="00AB2383"/>
    <w:rsid w:val="00AB2B2F"/>
    <w:rsid w:val="00AB3FC4"/>
    <w:rsid w:val="00AB41E6"/>
    <w:rsid w:val="00AB5246"/>
    <w:rsid w:val="00AB5478"/>
    <w:rsid w:val="00AB5BF6"/>
    <w:rsid w:val="00AB5F63"/>
    <w:rsid w:val="00AB6115"/>
    <w:rsid w:val="00AB64AB"/>
    <w:rsid w:val="00AB6A9C"/>
    <w:rsid w:val="00AB7016"/>
    <w:rsid w:val="00AB70E7"/>
    <w:rsid w:val="00AB7780"/>
    <w:rsid w:val="00AB7837"/>
    <w:rsid w:val="00AC0D62"/>
    <w:rsid w:val="00AC0D6D"/>
    <w:rsid w:val="00AC1011"/>
    <w:rsid w:val="00AC1355"/>
    <w:rsid w:val="00AC136F"/>
    <w:rsid w:val="00AC16CA"/>
    <w:rsid w:val="00AC1705"/>
    <w:rsid w:val="00AC206F"/>
    <w:rsid w:val="00AC2886"/>
    <w:rsid w:val="00AC36E1"/>
    <w:rsid w:val="00AC3A23"/>
    <w:rsid w:val="00AC45AA"/>
    <w:rsid w:val="00AC486F"/>
    <w:rsid w:val="00AC4D5D"/>
    <w:rsid w:val="00AC4DB2"/>
    <w:rsid w:val="00AC5172"/>
    <w:rsid w:val="00AC52E1"/>
    <w:rsid w:val="00AC5B20"/>
    <w:rsid w:val="00AC6333"/>
    <w:rsid w:val="00AC796F"/>
    <w:rsid w:val="00AD1206"/>
    <w:rsid w:val="00AD1500"/>
    <w:rsid w:val="00AD19FC"/>
    <w:rsid w:val="00AD1EBE"/>
    <w:rsid w:val="00AD26D9"/>
    <w:rsid w:val="00AD2C34"/>
    <w:rsid w:val="00AD3EB6"/>
    <w:rsid w:val="00AD3EFA"/>
    <w:rsid w:val="00AD409F"/>
    <w:rsid w:val="00AD44C3"/>
    <w:rsid w:val="00AD45A5"/>
    <w:rsid w:val="00AD47C4"/>
    <w:rsid w:val="00AD4927"/>
    <w:rsid w:val="00AD4F93"/>
    <w:rsid w:val="00AD59FD"/>
    <w:rsid w:val="00AD61B5"/>
    <w:rsid w:val="00AD6B44"/>
    <w:rsid w:val="00AD7211"/>
    <w:rsid w:val="00AD74FC"/>
    <w:rsid w:val="00AE03BF"/>
    <w:rsid w:val="00AE0F4E"/>
    <w:rsid w:val="00AE1273"/>
    <w:rsid w:val="00AE2096"/>
    <w:rsid w:val="00AE245E"/>
    <w:rsid w:val="00AE2BA8"/>
    <w:rsid w:val="00AE333A"/>
    <w:rsid w:val="00AE3994"/>
    <w:rsid w:val="00AE3B1F"/>
    <w:rsid w:val="00AE4306"/>
    <w:rsid w:val="00AE49C5"/>
    <w:rsid w:val="00AE5DE3"/>
    <w:rsid w:val="00AE77B7"/>
    <w:rsid w:val="00AE77F9"/>
    <w:rsid w:val="00AE7801"/>
    <w:rsid w:val="00AF0786"/>
    <w:rsid w:val="00AF0D64"/>
    <w:rsid w:val="00AF1ED2"/>
    <w:rsid w:val="00AF2276"/>
    <w:rsid w:val="00AF32A1"/>
    <w:rsid w:val="00AF3325"/>
    <w:rsid w:val="00AF3799"/>
    <w:rsid w:val="00AF4682"/>
    <w:rsid w:val="00AF61A3"/>
    <w:rsid w:val="00AF6228"/>
    <w:rsid w:val="00AF64ED"/>
    <w:rsid w:val="00AF64F2"/>
    <w:rsid w:val="00AF6AB2"/>
    <w:rsid w:val="00AF6DC9"/>
    <w:rsid w:val="00AF7110"/>
    <w:rsid w:val="00AF7A9A"/>
    <w:rsid w:val="00B006F8"/>
    <w:rsid w:val="00B0302B"/>
    <w:rsid w:val="00B034FF"/>
    <w:rsid w:val="00B03764"/>
    <w:rsid w:val="00B03FA8"/>
    <w:rsid w:val="00B0415B"/>
    <w:rsid w:val="00B0433A"/>
    <w:rsid w:val="00B04363"/>
    <w:rsid w:val="00B04CF2"/>
    <w:rsid w:val="00B0501B"/>
    <w:rsid w:val="00B05066"/>
    <w:rsid w:val="00B053A5"/>
    <w:rsid w:val="00B072BB"/>
    <w:rsid w:val="00B07817"/>
    <w:rsid w:val="00B100C9"/>
    <w:rsid w:val="00B10D28"/>
    <w:rsid w:val="00B12008"/>
    <w:rsid w:val="00B124EF"/>
    <w:rsid w:val="00B12515"/>
    <w:rsid w:val="00B12723"/>
    <w:rsid w:val="00B128DB"/>
    <w:rsid w:val="00B13225"/>
    <w:rsid w:val="00B13C9E"/>
    <w:rsid w:val="00B13ED6"/>
    <w:rsid w:val="00B1412E"/>
    <w:rsid w:val="00B14249"/>
    <w:rsid w:val="00B143A9"/>
    <w:rsid w:val="00B14637"/>
    <w:rsid w:val="00B1474D"/>
    <w:rsid w:val="00B14FF9"/>
    <w:rsid w:val="00B161B3"/>
    <w:rsid w:val="00B16DDA"/>
    <w:rsid w:val="00B171BE"/>
    <w:rsid w:val="00B1722E"/>
    <w:rsid w:val="00B20740"/>
    <w:rsid w:val="00B20EB3"/>
    <w:rsid w:val="00B21554"/>
    <w:rsid w:val="00B21871"/>
    <w:rsid w:val="00B21D79"/>
    <w:rsid w:val="00B21EED"/>
    <w:rsid w:val="00B22409"/>
    <w:rsid w:val="00B22515"/>
    <w:rsid w:val="00B22551"/>
    <w:rsid w:val="00B22D5B"/>
    <w:rsid w:val="00B234B4"/>
    <w:rsid w:val="00B234E5"/>
    <w:rsid w:val="00B23DE5"/>
    <w:rsid w:val="00B24647"/>
    <w:rsid w:val="00B247EB"/>
    <w:rsid w:val="00B253BC"/>
    <w:rsid w:val="00B253D5"/>
    <w:rsid w:val="00B25B06"/>
    <w:rsid w:val="00B25B94"/>
    <w:rsid w:val="00B25FC8"/>
    <w:rsid w:val="00B2621F"/>
    <w:rsid w:val="00B266D5"/>
    <w:rsid w:val="00B26726"/>
    <w:rsid w:val="00B27129"/>
    <w:rsid w:val="00B27E76"/>
    <w:rsid w:val="00B30392"/>
    <w:rsid w:val="00B3188C"/>
    <w:rsid w:val="00B31B33"/>
    <w:rsid w:val="00B3296C"/>
    <w:rsid w:val="00B32A3E"/>
    <w:rsid w:val="00B32A72"/>
    <w:rsid w:val="00B33D2B"/>
    <w:rsid w:val="00B33DDB"/>
    <w:rsid w:val="00B34056"/>
    <w:rsid w:val="00B34372"/>
    <w:rsid w:val="00B3483D"/>
    <w:rsid w:val="00B349D3"/>
    <w:rsid w:val="00B355BF"/>
    <w:rsid w:val="00B362A4"/>
    <w:rsid w:val="00B36328"/>
    <w:rsid w:val="00B36BF6"/>
    <w:rsid w:val="00B36C09"/>
    <w:rsid w:val="00B37335"/>
    <w:rsid w:val="00B374BD"/>
    <w:rsid w:val="00B3770B"/>
    <w:rsid w:val="00B37949"/>
    <w:rsid w:val="00B40646"/>
    <w:rsid w:val="00B41785"/>
    <w:rsid w:val="00B41852"/>
    <w:rsid w:val="00B42418"/>
    <w:rsid w:val="00B42C62"/>
    <w:rsid w:val="00B430BF"/>
    <w:rsid w:val="00B43B2E"/>
    <w:rsid w:val="00B4430F"/>
    <w:rsid w:val="00B44790"/>
    <w:rsid w:val="00B4480A"/>
    <w:rsid w:val="00B44B6C"/>
    <w:rsid w:val="00B44C82"/>
    <w:rsid w:val="00B45357"/>
    <w:rsid w:val="00B45D5E"/>
    <w:rsid w:val="00B46920"/>
    <w:rsid w:val="00B474C3"/>
    <w:rsid w:val="00B475EF"/>
    <w:rsid w:val="00B50F36"/>
    <w:rsid w:val="00B515C6"/>
    <w:rsid w:val="00B518B5"/>
    <w:rsid w:val="00B51BF2"/>
    <w:rsid w:val="00B52CC8"/>
    <w:rsid w:val="00B53C50"/>
    <w:rsid w:val="00B53F07"/>
    <w:rsid w:val="00B544FA"/>
    <w:rsid w:val="00B54516"/>
    <w:rsid w:val="00B54753"/>
    <w:rsid w:val="00B552B5"/>
    <w:rsid w:val="00B55A72"/>
    <w:rsid w:val="00B55B37"/>
    <w:rsid w:val="00B561E9"/>
    <w:rsid w:val="00B5668C"/>
    <w:rsid w:val="00B57038"/>
    <w:rsid w:val="00B57868"/>
    <w:rsid w:val="00B57E1F"/>
    <w:rsid w:val="00B600D2"/>
    <w:rsid w:val="00B602E5"/>
    <w:rsid w:val="00B60527"/>
    <w:rsid w:val="00B60682"/>
    <w:rsid w:val="00B6068B"/>
    <w:rsid w:val="00B60BA1"/>
    <w:rsid w:val="00B60DAD"/>
    <w:rsid w:val="00B61F13"/>
    <w:rsid w:val="00B628E5"/>
    <w:rsid w:val="00B6382A"/>
    <w:rsid w:val="00B638BB"/>
    <w:rsid w:val="00B63FFA"/>
    <w:rsid w:val="00B64AB3"/>
    <w:rsid w:val="00B64DDA"/>
    <w:rsid w:val="00B64FF3"/>
    <w:rsid w:val="00B650CD"/>
    <w:rsid w:val="00B66027"/>
    <w:rsid w:val="00B664E0"/>
    <w:rsid w:val="00B66558"/>
    <w:rsid w:val="00B67125"/>
    <w:rsid w:val="00B67A91"/>
    <w:rsid w:val="00B67F0F"/>
    <w:rsid w:val="00B67FE6"/>
    <w:rsid w:val="00B70789"/>
    <w:rsid w:val="00B71002"/>
    <w:rsid w:val="00B71978"/>
    <w:rsid w:val="00B71B6B"/>
    <w:rsid w:val="00B72578"/>
    <w:rsid w:val="00B72B1E"/>
    <w:rsid w:val="00B734C9"/>
    <w:rsid w:val="00B73786"/>
    <w:rsid w:val="00B73974"/>
    <w:rsid w:val="00B74E7B"/>
    <w:rsid w:val="00B752C3"/>
    <w:rsid w:val="00B75686"/>
    <w:rsid w:val="00B77538"/>
    <w:rsid w:val="00B77A3C"/>
    <w:rsid w:val="00B77D8B"/>
    <w:rsid w:val="00B802C4"/>
    <w:rsid w:val="00B808F5"/>
    <w:rsid w:val="00B80C5A"/>
    <w:rsid w:val="00B80E11"/>
    <w:rsid w:val="00B8152C"/>
    <w:rsid w:val="00B81960"/>
    <w:rsid w:val="00B81B1C"/>
    <w:rsid w:val="00B81CE7"/>
    <w:rsid w:val="00B81FD0"/>
    <w:rsid w:val="00B833BC"/>
    <w:rsid w:val="00B8385D"/>
    <w:rsid w:val="00B87836"/>
    <w:rsid w:val="00B9001B"/>
    <w:rsid w:val="00B910BA"/>
    <w:rsid w:val="00B91AD5"/>
    <w:rsid w:val="00B92CE2"/>
    <w:rsid w:val="00B93228"/>
    <w:rsid w:val="00B934C5"/>
    <w:rsid w:val="00B93680"/>
    <w:rsid w:val="00B93C55"/>
    <w:rsid w:val="00B93E43"/>
    <w:rsid w:val="00B94200"/>
    <w:rsid w:val="00B943C7"/>
    <w:rsid w:val="00B9483F"/>
    <w:rsid w:val="00B94C3E"/>
    <w:rsid w:val="00B95DF9"/>
    <w:rsid w:val="00B961A1"/>
    <w:rsid w:val="00B964E2"/>
    <w:rsid w:val="00B966C6"/>
    <w:rsid w:val="00B9681F"/>
    <w:rsid w:val="00B971EE"/>
    <w:rsid w:val="00B9732D"/>
    <w:rsid w:val="00BA0588"/>
    <w:rsid w:val="00BA2AFC"/>
    <w:rsid w:val="00BA4CAF"/>
    <w:rsid w:val="00BA6020"/>
    <w:rsid w:val="00BA60C7"/>
    <w:rsid w:val="00BA61B3"/>
    <w:rsid w:val="00BA62E8"/>
    <w:rsid w:val="00BA6351"/>
    <w:rsid w:val="00BA7A61"/>
    <w:rsid w:val="00BA7DB3"/>
    <w:rsid w:val="00BA7F59"/>
    <w:rsid w:val="00BB00C8"/>
    <w:rsid w:val="00BB0382"/>
    <w:rsid w:val="00BB0B70"/>
    <w:rsid w:val="00BB12D2"/>
    <w:rsid w:val="00BB1629"/>
    <w:rsid w:val="00BB1B8A"/>
    <w:rsid w:val="00BB22A1"/>
    <w:rsid w:val="00BB2489"/>
    <w:rsid w:val="00BB261E"/>
    <w:rsid w:val="00BB3297"/>
    <w:rsid w:val="00BB3676"/>
    <w:rsid w:val="00BB3F34"/>
    <w:rsid w:val="00BB3FAC"/>
    <w:rsid w:val="00BB42F9"/>
    <w:rsid w:val="00BB4887"/>
    <w:rsid w:val="00BB4C3D"/>
    <w:rsid w:val="00BB5382"/>
    <w:rsid w:val="00BB53A1"/>
    <w:rsid w:val="00BB53C1"/>
    <w:rsid w:val="00BB573A"/>
    <w:rsid w:val="00BB68ED"/>
    <w:rsid w:val="00BB7F24"/>
    <w:rsid w:val="00BB7F68"/>
    <w:rsid w:val="00BC1987"/>
    <w:rsid w:val="00BC1BD6"/>
    <w:rsid w:val="00BC1C0F"/>
    <w:rsid w:val="00BC2559"/>
    <w:rsid w:val="00BC282E"/>
    <w:rsid w:val="00BC2A97"/>
    <w:rsid w:val="00BC2B02"/>
    <w:rsid w:val="00BC328D"/>
    <w:rsid w:val="00BC39A6"/>
    <w:rsid w:val="00BC479F"/>
    <w:rsid w:val="00BC4BE9"/>
    <w:rsid w:val="00BC4E97"/>
    <w:rsid w:val="00BC5667"/>
    <w:rsid w:val="00BC5910"/>
    <w:rsid w:val="00BC6797"/>
    <w:rsid w:val="00BC705B"/>
    <w:rsid w:val="00BC7432"/>
    <w:rsid w:val="00BC7C8C"/>
    <w:rsid w:val="00BD0061"/>
    <w:rsid w:val="00BD0571"/>
    <w:rsid w:val="00BD0A88"/>
    <w:rsid w:val="00BD0EEE"/>
    <w:rsid w:val="00BD10BB"/>
    <w:rsid w:val="00BD2489"/>
    <w:rsid w:val="00BD287C"/>
    <w:rsid w:val="00BD3378"/>
    <w:rsid w:val="00BD3440"/>
    <w:rsid w:val="00BD35D1"/>
    <w:rsid w:val="00BD40E2"/>
    <w:rsid w:val="00BD44BB"/>
    <w:rsid w:val="00BD56D6"/>
    <w:rsid w:val="00BD5C6D"/>
    <w:rsid w:val="00BD670D"/>
    <w:rsid w:val="00BD6C92"/>
    <w:rsid w:val="00BD6D6D"/>
    <w:rsid w:val="00BD6D98"/>
    <w:rsid w:val="00BD7450"/>
    <w:rsid w:val="00BD74B6"/>
    <w:rsid w:val="00BD7655"/>
    <w:rsid w:val="00BD7948"/>
    <w:rsid w:val="00BE002A"/>
    <w:rsid w:val="00BE16A6"/>
    <w:rsid w:val="00BE18AB"/>
    <w:rsid w:val="00BE2C7F"/>
    <w:rsid w:val="00BE2E12"/>
    <w:rsid w:val="00BE2FE7"/>
    <w:rsid w:val="00BE31E0"/>
    <w:rsid w:val="00BE3BF6"/>
    <w:rsid w:val="00BE4BCD"/>
    <w:rsid w:val="00BE4E44"/>
    <w:rsid w:val="00BE598B"/>
    <w:rsid w:val="00BE5D29"/>
    <w:rsid w:val="00BE67E3"/>
    <w:rsid w:val="00BE6804"/>
    <w:rsid w:val="00BE6B6D"/>
    <w:rsid w:val="00BE76F5"/>
    <w:rsid w:val="00BF0C10"/>
    <w:rsid w:val="00BF13AB"/>
    <w:rsid w:val="00BF15C5"/>
    <w:rsid w:val="00BF1664"/>
    <w:rsid w:val="00BF298C"/>
    <w:rsid w:val="00BF3070"/>
    <w:rsid w:val="00BF3934"/>
    <w:rsid w:val="00BF3979"/>
    <w:rsid w:val="00BF3C2D"/>
    <w:rsid w:val="00BF3C64"/>
    <w:rsid w:val="00BF4C5B"/>
    <w:rsid w:val="00BF6F37"/>
    <w:rsid w:val="00C00105"/>
    <w:rsid w:val="00C008DC"/>
    <w:rsid w:val="00C00C18"/>
    <w:rsid w:val="00C00F5A"/>
    <w:rsid w:val="00C03279"/>
    <w:rsid w:val="00C0338C"/>
    <w:rsid w:val="00C033D3"/>
    <w:rsid w:val="00C05C19"/>
    <w:rsid w:val="00C06002"/>
    <w:rsid w:val="00C061E5"/>
    <w:rsid w:val="00C064CB"/>
    <w:rsid w:val="00C06DBE"/>
    <w:rsid w:val="00C07E3B"/>
    <w:rsid w:val="00C10DC3"/>
    <w:rsid w:val="00C10F6B"/>
    <w:rsid w:val="00C113E2"/>
    <w:rsid w:val="00C12B0A"/>
    <w:rsid w:val="00C12CAF"/>
    <w:rsid w:val="00C12FF2"/>
    <w:rsid w:val="00C135F8"/>
    <w:rsid w:val="00C13CEA"/>
    <w:rsid w:val="00C1461D"/>
    <w:rsid w:val="00C14BF5"/>
    <w:rsid w:val="00C14C7B"/>
    <w:rsid w:val="00C154C2"/>
    <w:rsid w:val="00C158BE"/>
    <w:rsid w:val="00C1620B"/>
    <w:rsid w:val="00C164C8"/>
    <w:rsid w:val="00C16FCF"/>
    <w:rsid w:val="00C17669"/>
    <w:rsid w:val="00C20276"/>
    <w:rsid w:val="00C2125D"/>
    <w:rsid w:val="00C21680"/>
    <w:rsid w:val="00C2191A"/>
    <w:rsid w:val="00C22666"/>
    <w:rsid w:val="00C237BA"/>
    <w:rsid w:val="00C241F5"/>
    <w:rsid w:val="00C24522"/>
    <w:rsid w:val="00C245B0"/>
    <w:rsid w:val="00C25338"/>
    <w:rsid w:val="00C256D6"/>
    <w:rsid w:val="00C25906"/>
    <w:rsid w:val="00C25A01"/>
    <w:rsid w:val="00C26EA6"/>
    <w:rsid w:val="00C271E7"/>
    <w:rsid w:val="00C30775"/>
    <w:rsid w:val="00C309A4"/>
    <w:rsid w:val="00C30D90"/>
    <w:rsid w:val="00C30FFB"/>
    <w:rsid w:val="00C31276"/>
    <w:rsid w:val="00C31BE9"/>
    <w:rsid w:val="00C31F4B"/>
    <w:rsid w:val="00C32696"/>
    <w:rsid w:val="00C340AF"/>
    <w:rsid w:val="00C348EA"/>
    <w:rsid w:val="00C34E7F"/>
    <w:rsid w:val="00C35916"/>
    <w:rsid w:val="00C36115"/>
    <w:rsid w:val="00C363E9"/>
    <w:rsid w:val="00C369F5"/>
    <w:rsid w:val="00C36D22"/>
    <w:rsid w:val="00C36E38"/>
    <w:rsid w:val="00C37446"/>
    <w:rsid w:val="00C37691"/>
    <w:rsid w:val="00C37839"/>
    <w:rsid w:val="00C37F85"/>
    <w:rsid w:val="00C404B2"/>
    <w:rsid w:val="00C41538"/>
    <w:rsid w:val="00C42CE5"/>
    <w:rsid w:val="00C42E00"/>
    <w:rsid w:val="00C436AC"/>
    <w:rsid w:val="00C43851"/>
    <w:rsid w:val="00C43F64"/>
    <w:rsid w:val="00C4528B"/>
    <w:rsid w:val="00C45476"/>
    <w:rsid w:val="00C4629B"/>
    <w:rsid w:val="00C465E4"/>
    <w:rsid w:val="00C46B7A"/>
    <w:rsid w:val="00C47504"/>
    <w:rsid w:val="00C47C0F"/>
    <w:rsid w:val="00C47C1C"/>
    <w:rsid w:val="00C47D40"/>
    <w:rsid w:val="00C500A2"/>
    <w:rsid w:val="00C5041A"/>
    <w:rsid w:val="00C5092B"/>
    <w:rsid w:val="00C5185B"/>
    <w:rsid w:val="00C51922"/>
    <w:rsid w:val="00C51BF7"/>
    <w:rsid w:val="00C53381"/>
    <w:rsid w:val="00C55266"/>
    <w:rsid w:val="00C55E95"/>
    <w:rsid w:val="00C56AEC"/>
    <w:rsid w:val="00C572D1"/>
    <w:rsid w:val="00C57423"/>
    <w:rsid w:val="00C618CA"/>
    <w:rsid w:val="00C61E24"/>
    <w:rsid w:val="00C620CB"/>
    <w:rsid w:val="00C6248C"/>
    <w:rsid w:val="00C6378E"/>
    <w:rsid w:val="00C63892"/>
    <w:rsid w:val="00C642C2"/>
    <w:rsid w:val="00C6476A"/>
    <w:rsid w:val="00C64B41"/>
    <w:rsid w:val="00C64D1B"/>
    <w:rsid w:val="00C652CB"/>
    <w:rsid w:val="00C65799"/>
    <w:rsid w:val="00C6592A"/>
    <w:rsid w:val="00C66011"/>
    <w:rsid w:val="00C66800"/>
    <w:rsid w:val="00C669ED"/>
    <w:rsid w:val="00C6768B"/>
    <w:rsid w:val="00C70101"/>
    <w:rsid w:val="00C7168B"/>
    <w:rsid w:val="00C71794"/>
    <w:rsid w:val="00C72900"/>
    <w:rsid w:val="00C74470"/>
    <w:rsid w:val="00C74861"/>
    <w:rsid w:val="00C74A39"/>
    <w:rsid w:val="00C75044"/>
    <w:rsid w:val="00C754E6"/>
    <w:rsid w:val="00C7567C"/>
    <w:rsid w:val="00C75B46"/>
    <w:rsid w:val="00C75DFD"/>
    <w:rsid w:val="00C76760"/>
    <w:rsid w:val="00C77052"/>
    <w:rsid w:val="00C7712E"/>
    <w:rsid w:val="00C77EC9"/>
    <w:rsid w:val="00C803E4"/>
    <w:rsid w:val="00C812A3"/>
    <w:rsid w:val="00C8223F"/>
    <w:rsid w:val="00C82BB1"/>
    <w:rsid w:val="00C82C4C"/>
    <w:rsid w:val="00C82EBC"/>
    <w:rsid w:val="00C84177"/>
    <w:rsid w:val="00C844EC"/>
    <w:rsid w:val="00C84736"/>
    <w:rsid w:val="00C84B77"/>
    <w:rsid w:val="00C84F95"/>
    <w:rsid w:val="00C85985"/>
    <w:rsid w:val="00C85D0D"/>
    <w:rsid w:val="00C85FB5"/>
    <w:rsid w:val="00C906CB"/>
    <w:rsid w:val="00C91703"/>
    <w:rsid w:val="00C9187B"/>
    <w:rsid w:val="00C920DF"/>
    <w:rsid w:val="00C9210E"/>
    <w:rsid w:val="00C9232D"/>
    <w:rsid w:val="00C929C4"/>
    <w:rsid w:val="00C93561"/>
    <w:rsid w:val="00C94541"/>
    <w:rsid w:val="00C9513B"/>
    <w:rsid w:val="00C95B98"/>
    <w:rsid w:val="00C9607F"/>
    <w:rsid w:val="00C96208"/>
    <w:rsid w:val="00C96592"/>
    <w:rsid w:val="00C96DBE"/>
    <w:rsid w:val="00C97DAB"/>
    <w:rsid w:val="00C97FE3"/>
    <w:rsid w:val="00CA0417"/>
    <w:rsid w:val="00CA0D48"/>
    <w:rsid w:val="00CA1376"/>
    <w:rsid w:val="00CA2A31"/>
    <w:rsid w:val="00CA4C51"/>
    <w:rsid w:val="00CA5A70"/>
    <w:rsid w:val="00CA662C"/>
    <w:rsid w:val="00CA7B6D"/>
    <w:rsid w:val="00CA7E94"/>
    <w:rsid w:val="00CB00EB"/>
    <w:rsid w:val="00CB09DF"/>
    <w:rsid w:val="00CB11D3"/>
    <w:rsid w:val="00CB157F"/>
    <w:rsid w:val="00CB2BA1"/>
    <w:rsid w:val="00CB2FF0"/>
    <w:rsid w:val="00CB33B2"/>
    <w:rsid w:val="00CB37CF"/>
    <w:rsid w:val="00CB467E"/>
    <w:rsid w:val="00CB4A8C"/>
    <w:rsid w:val="00CB4FA9"/>
    <w:rsid w:val="00CB5EBA"/>
    <w:rsid w:val="00CB60CE"/>
    <w:rsid w:val="00CB7020"/>
    <w:rsid w:val="00CB7342"/>
    <w:rsid w:val="00CB79F9"/>
    <w:rsid w:val="00CC0CE4"/>
    <w:rsid w:val="00CC0F70"/>
    <w:rsid w:val="00CC12B7"/>
    <w:rsid w:val="00CC1710"/>
    <w:rsid w:val="00CC18B4"/>
    <w:rsid w:val="00CC2E70"/>
    <w:rsid w:val="00CC37B3"/>
    <w:rsid w:val="00CC3C18"/>
    <w:rsid w:val="00CC48BC"/>
    <w:rsid w:val="00CC4BC0"/>
    <w:rsid w:val="00CC540F"/>
    <w:rsid w:val="00CC61ED"/>
    <w:rsid w:val="00CC6850"/>
    <w:rsid w:val="00CC6C55"/>
    <w:rsid w:val="00CC708D"/>
    <w:rsid w:val="00CC73FF"/>
    <w:rsid w:val="00CC7630"/>
    <w:rsid w:val="00CC7BFA"/>
    <w:rsid w:val="00CC7CF3"/>
    <w:rsid w:val="00CC7D74"/>
    <w:rsid w:val="00CD0689"/>
    <w:rsid w:val="00CD08BD"/>
    <w:rsid w:val="00CD0E4D"/>
    <w:rsid w:val="00CD1BFD"/>
    <w:rsid w:val="00CD2466"/>
    <w:rsid w:val="00CD2D2E"/>
    <w:rsid w:val="00CD31BC"/>
    <w:rsid w:val="00CD414B"/>
    <w:rsid w:val="00CD4C5A"/>
    <w:rsid w:val="00CD515E"/>
    <w:rsid w:val="00CD51BB"/>
    <w:rsid w:val="00CD7704"/>
    <w:rsid w:val="00CE00BD"/>
    <w:rsid w:val="00CE0221"/>
    <w:rsid w:val="00CE0847"/>
    <w:rsid w:val="00CE0C32"/>
    <w:rsid w:val="00CE0CC8"/>
    <w:rsid w:val="00CE1789"/>
    <w:rsid w:val="00CE1A4C"/>
    <w:rsid w:val="00CE2260"/>
    <w:rsid w:val="00CE2EF9"/>
    <w:rsid w:val="00CE34B3"/>
    <w:rsid w:val="00CE34C2"/>
    <w:rsid w:val="00CE3D33"/>
    <w:rsid w:val="00CE4B40"/>
    <w:rsid w:val="00CE523F"/>
    <w:rsid w:val="00CE5415"/>
    <w:rsid w:val="00CE5BB5"/>
    <w:rsid w:val="00CE5D76"/>
    <w:rsid w:val="00CE5DC3"/>
    <w:rsid w:val="00CE5FB8"/>
    <w:rsid w:val="00CE6B95"/>
    <w:rsid w:val="00CE7115"/>
    <w:rsid w:val="00CE78C0"/>
    <w:rsid w:val="00CE7DB5"/>
    <w:rsid w:val="00CF0633"/>
    <w:rsid w:val="00CF1753"/>
    <w:rsid w:val="00CF1D78"/>
    <w:rsid w:val="00CF265A"/>
    <w:rsid w:val="00CF2714"/>
    <w:rsid w:val="00CF2A8A"/>
    <w:rsid w:val="00CF2F01"/>
    <w:rsid w:val="00CF38C2"/>
    <w:rsid w:val="00CF3C53"/>
    <w:rsid w:val="00CF3D2A"/>
    <w:rsid w:val="00CF3DD9"/>
    <w:rsid w:val="00CF46F5"/>
    <w:rsid w:val="00CF4B0C"/>
    <w:rsid w:val="00CF68CA"/>
    <w:rsid w:val="00CF6B74"/>
    <w:rsid w:val="00CF6BB5"/>
    <w:rsid w:val="00CF6C06"/>
    <w:rsid w:val="00CF6D51"/>
    <w:rsid w:val="00CF6E4D"/>
    <w:rsid w:val="00CF70B5"/>
    <w:rsid w:val="00CF7434"/>
    <w:rsid w:val="00CF7884"/>
    <w:rsid w:val="00CF78FB"/>
    <w:rsid w:val="00D00E90"/>
    <w:rsid w:val="00D012C3"/>
    <w:rsid w:val="00D01348"/>
    <w:rsid w:val="00D013B1"/>
    <w:rsid w:val="00D0221F"/>
    <w:rsid w:val="00D02651"/>
    <w:rsid w:val="00D0298E"/>
    <w:rsid w:val="00D0306A"/>
    <w:rsid w:val="00D033A9"/>
    <w:rsid w:val="00D036F5"/>
    <w:rsid w:val="00D03887"/>
    <w:rsid w:val="00D039CE"/>
    <w:rsid w:val="00D0421C"/>
    <w:rsid w:val="00D04618"/>
    <w:rsid w:val="00D05A0F"/>
    <w:rsid w:val="00D05B6F"/>
    <w:rsid w:val="00D06213"/>
    <w:rsid w:val="00D06C48"/>
    <w:rsid w:val="00D06CA2"/>
    <w:rsid w:val="00D0719A"/>
    <w:rsid w:val="00D07B4F"/>
    <w:rsid w:val="00D1047A"/>
    <w:rsid w:val="00D117B7"/>
    <w:rsid w:val="00D121AC"/>
    <w:rsid w:val="00D12201"/>
    <w:rsid w:val="00D12869"/>
    <w:rsid w:val="00D12A07"/>
    <w:rsid w:val="00D12CCB"/>
    <w:rsid w:val="00D12D65"/>
    <w:rsid w:val="00D144E0"/>
    <w:rsid w:val="00D14888"/>
    <w:rsid w:val="00D14F96"/>
    <w:rsid w:val="00D14FFC"/>
    <w:rsid w:val="00D15855"/>
    <w:rsid w:val="00D15B00"/>
    <w:rsid w:val="00D163EF"/>
    <w:rsid w:val="00D16A61"/>
    <w:rsid w:val="00D16C9F"/>
    <w:rsid w:val="00D170CB"/>
    <w:rsid w:val="00D2000E"/>
    <w:rsid w:val="00D2126F"/>
    <w:rsid w:val="00D2208F"/>
    <w:rsid w:val="00D238AC"/>
    <w:rsid w:val="00D23973"/>
    <w:rsid w:val="00D23A56"/>
    <w:rsid w:val="00D23BCE"/>
    <w:rsid w:val="00D23CA1"/>
    <w:rsid w:val="00D23E70"/>
    <w:rsid w:val="00D24243"/>
    <w:rsid w:val="00D24929"/>
    <w:rsid w:val="00D2598F"/>
    <w:rsid w:val="00D25E31"/>
    <w:rsid w:val="00D2618A"/>
    <w:rsid w:val="00D26F5C"/>
    <w:rsid w:val="00D26FCC"/>
    <w:rsid w:val="00D270B5"/>
    <w:rsid w:val="00D27269"/>
    <w:rsid w:val="00D27BFB"/>
    <w:rsid w:val="00D27D02"/>
    <w:rsid w:val="00D27D7B"/>
    <w:rsid w:val="00D303CF"/>
    <w:rsid w:val="00D30635"/>
    <w:rsid w:val="00D30954"/>
    <w:rsid w:val="00D321CB"/>
    <w:rsid w:val="00D32798"/>
    <w:rsid w:val="00D32E62"/>
    <w:rsid w:val="00D33069"/>
    <w:rsid w:val="00D33640"/>
    <w:rsid w:val="00D337B8"/>
    <w:rsid w:val="00D340F1"/>
    <w:rsid w:val="00D3618F"/>
    <w:rsid w:val="00D404D0"/>
    <w:rsid w:val="00D40DA8"/>
    <w:rsid w:val="00D41A9B"/>
    <w:rsid w:val="00D41B08"/>
    <w:rsid w:val="00D41BF5"/>
    <w:rsid w:val="00D41D27"/>
    <w:rsid w:val="00D41EB5"/>
    <w:rsid w:val="00D427D6"/>
    <w:rsid w:val="00D42B87"/>
    <w:rsid w:val="00D4365C"/>
    <w:rsid w:val="00D43F9A"/>
    <w:rsid w:val="00D4470B"/>
    <w:rsid w:val="00D452BF"/>
    <w:rsid w:val="00D45612"/>
    <w:rsid w:val="00D456AD"/>
    <w:rsid w:val="00D45DA8"/>
    <w:rsid w:val="00D46D09"/>
    <w:rsid w:val="00D46FAA"/>
    <w:rsid w:val="00D47125"/>
    <w:rsid w:val="00D47225"/>
    <w:rsid w:val="00D47231"/>
    <w:rsid w:val="00D47552"/>
    <w:rsid w:val="00D47A0F"/>
    <w:rsid w:val="00D47BD6"/>
    <w:rsid w:val="00D50DA5"/>
    <w:rsid w:val="00D50E67"/>
    <w:rsid w:val="00D5102B"/>
    <w:rsid w:val="00D5127B"/>
    <w:rsid w:val="00D5194D"/>
    <w:rsid w:val="00D52A82"/>
    <w:rsid w:val="00D53045"/>
    <w:rsid w:val="00D531E7"/>
    <w:rsid w:val="00D53756"/>
    <w:rsid w:val="00D53E31"/>
    <w:rsid w:val="00D53E4A"/>
    <w:rsid w:val="00D5482D"/>
    <w:rsid w:val="00D54A13"/>
    <w:rsid w:val="00D54C91"/>
    <w:rsid w:val="00D55682"/>
    <w:rsid w:val="00D55719"/>
    <w:rsid w:val="00D55B11"/>
    <w:rsid w:val="00D5651A"/>
    <w:rsid w:val="00D57985"/>
    <w:rsid w:val="00D60378"/>
    <w:rsid w:val="00D60768"/>
    <w:rsid w:val="00D60A4D"/>
    <w:rsid w:val="00D611B3"/>
    <w:rsid w:val="00D61560"/>
    <w:rsid w:val="00D61667"/>
    <w:rsid w:val="00D616BF"/>
    <w:rsid w:val="00D618A6"/>
    <w:rsid w:val="00D619B4"/>
    <w:rsid w:val="00D61AD8"/>
    <w:rsid w:val="00D622F8"/>
    <w:rsid w:val="00D62A2C"/>
    <w:rsid w:val="00D62FC4"/>
    <w:rsid w:val="00D6308D"/>
    <w:rsid w:val="00D633B3"/>
    <w:rsid w:val="00D642B6"/>
    <w:rsid w:val="00D64F6E"/>
    <w:rsid w:val="00D652AA"/>
    <w:rsid w:val="00D655F4"/>
    <w:rsid w:val="00D65EFB"/>
    <w:rsid w:val="00D67772"/>
    <w:rsid w:val="00D679CB"/>
    <w:rsid w:val="00D67D8B"/>
    <w:rsid w:val="00D70415"/>
    <w:rsid w:val="00D70729"/>
    <w:rsid w:val="00D70C0E"/>
    <w:rsid w:val="00D7108F"/>
    <w:rsid w:val="00D71DCC"/>
    <w:rsid w:val="00D72020"/>
    <w:rsid w:val="00D7217B"/>
    <w:rsid w:val="00D73073"/>
    <w:rsid w:val="00D7322A"/>
    <w:rsid w:val="00D7366E"/>
    <w:rsid w:val="00D73A0D"/>
    <w:rsid w:val="00D74842"/>
    <w:rsid w:val="00D77A6B"/>
    <w:rsid w:val="00D80306"/>
    <w:rsid w:val="00D803C4"/>
    <w:rsid w:val="00D8095B"/>
    <w:rsid w:val="00D814B5"/>
    <w:rsid w:val="00D81AEC"/>
    <w:rsid w:val="00D81B78"/>
    <w:rsid w:val="00D81BC4"/>
    <w:rsid w:val="00D81C9A"/>
    <w:rsid w:val="00D82A1B"/>
    <w:rsid w:val="00D82D68"/>
    <w:rsid w:val="00D836AA"/>
    <w:rsid w:val="00D83770"/>
    <w:rsid w:val="00D851C7"/>
    <w:rsid w:val="00D85639"/>
    <w:rsid w:val="00D86258"/>
    <w:rsid w:val="00D87252"/>
    <w:rsid w:val="00D8752A"/>
    <w:rsid w:val="00D87ED4"/>
    <w:rsid w:val="00D87F26"/>
    <w:rsid w:val="00D907BA"/>
    <w:rsid w:val="00D90B0E"/>
    <w:rsid w:val="00D90DE5"/>
    <w:rsid w:val="00D90DF0"/>
    <w:rsid w:val="00D91038"/>
    <w:rsid w:val="00D9168D"/>
    <w:rsid w:val="00D924A4"/>
    <w:rsid w:val="00D925DF"/>
    <w:rsid w:val="00D928DE"/>
    <w:rsid w:val="00D92EA0"/>
    <w:rsid w:val="00D93320"/>
    <w:rsid w:val="00D93CB0"/>
    <w:rsid w:val="00D9415F"/>
    <w:rsid w:val="00D94162"/>
    <w:rsid w:val="00D94A5B"/>
    <w:rsid w:val="00D956A7"/>
    <w:rsid w:val="00D95D72"/>
    <w:rsid w:val="00D96428"/>
    <w:rsid w:val="00D96534"/>
    <w:rsid w:val="00D96B19"/>
    <w:rsid w:val="00D97D2F"/>
    <w:rsid w:val="00DA0012"/>
    <w:rsid w:val="00DA082F"/>
    <w:rsid w:val="00DA1137"/>
    <w:rsid w:val="00DA1183"/>
    <w:rsid w:val="00DA1A0C"/>
    <w:rsid w:val="00DA1ADD"/>
    <w:rsid w:val="00DA3533"/>
    <w:rsid w:val="00DA39D6"/>
    <w:rsid w:val="00DA41E6"/>
    <w:rsid w:val="00DA4C46"/>
    <w:rsid w:val="00DA5974"/>
    <w:rsid w:val="00DA6189"/>
    <w:rsid w:val="00DA6BC2"/>
    <w:rsid w:val="00DA7717"/>
    <w:rsid w:val="00DA7A4A"/>
    <w:rsid w:val="00DA7BF7"/>
    <w:rsid w:val="00DA7EFB"/>
    <w:rsid w:val="00DA7F37"/>
    <w:rsid w:val="00DB04EE"/>
    <w:rsid w:val="00DB0C24"/>
    <w:rsid w:val="00DB110E"/>
    <w:rsid w:val="00DB1467"/>
    <w:rsid w:val="00DB231B"/>
    <w:rsid w:val="00DB2A1E"/>
    <w:rsid w:val="00DB2B04"/>
    <w:rsid w:val="00DB2BE8"/>
    <w:rsid w:val="00DB33F5"/>
    <w:rsid w:val="00DB553D"/>
    <w:rsid w:val="00DB6BF0"/>
    <w:rsid w:val="00DB6C96"/>
    <w:rsid w:val="00DB70E8"/>
    <w:rsid w:val="00DC0F6D"/>
    <w:rsid w:val="00DC13BB"/>
    <w:rsid w:val="00DC1A5E"/>
    <w:rsid w:val="00DC2282"/>
    <w:rsid w:val="00DC27E9"/>
    <w:rsid w:val="00DC29CC"/>
    <w:rsid w:val="00DC2BF5"/>
    <w:rsid w:val="00DC3007"/>
    <w:rsid w:val="00DC482F"/>
    <w:rsid w:val="00DC4B04"/>
    <w:rsid w:val="00DC4B63"/>
    <w:rsid w:val="00DC5104"/>
    <w:rsid w:val="00DC51DE"/>
    <w:rsid w:val="00DC53BB"/>
    <w:rsid w:val="00DC6BF6"/>
    <w:rsid w:val="00DD12B8"/>
    <w:rsid w:val="00DD1FEE"/>
    <w:rsid w:val="00DD2C47"/>
    <w:rsid w:val="00DD3332"/>
    <w:rsid w:val="00DD35CD"/>
    <w:rsid w:val="00DD38C0"/>
    <w:rsid w:val="00DD3F35"/>
    <w:rsid w:val="00DD42D2"/>
    <w:rsid w:val="00DD46BA"/>
    <w:rsid w:val="00DD4AF5"/>
    <w:rsid w:val="00DD551F"/>
    <w:rsid w:val="00DD56C6"/>
    <w:rsid w:val="00DD6042"/>
    <w:rsid w:val="00DD6E73"/>
    <w:rsid w:val="00DE1BF9"/>
    <w:rsid w:val="00DE2959"/>
    <w:rsid w:val="00DE2F25"/>
    <w:rsid w:val="00DE32B5"/>
    <w:rsid w:val="00DE6A9C"/>
    <w:rsid w:val="00DE7341"/>
    <w:rsid w:val="00DE7943"/>
    <w:rsid w:val="00DF0323"/>
    <w:rsid w:val="00DF07FA"/>
    <w:rsid w:val="00DF0D8F"/>
    <w:rsid w:val="00DF150A"/>
    <w:rsid w:val="00DF16E2"/>
    <w:rsid w:val="00DF1858"/>
    <w:rsid w:val="00DF2073"/>
    <w:rsid w:val="00DF219D"/>
    <w:rsid w:val="00DF284D"/>
    <w:rsid w:val="00DF2902"/>
    <w:rsid w:val="00DF2B08"/>
    <w:rsid w:val="00DF306D"/>
    <w:rsid w:val="00DF32EB"/>
    <w:rsid w:val="00DF35AA"/>
    <w:rsid w:val="00DF36AE"/>
    <w:rsid w:val="00DF3866"/>
    <w:rsid w:val="00DF3BAB"/>
    <w:rsid w:val="00DF3F86"/>
    <w:rsid w:val="00DF4196"/>
    <w:rsid w:val="00DF41ED"/>
    <w:rsid w:val="00DF4441"/>
    <w:rsid w:val="00DF4920"/>
    <w:rsid w:val="00DF4DED"/>
    <w:rsid w:val="00DF4E59"/>
    <w:rsid w:val="00DF5842"/>
    <w:rsid w:val="00DF5B51"/>
    <w:rsid w:val="00DF632C"/>
    <w:rsid w:val="00DF63C9"/>
    <w:rsid w:val="00DF6FB0"/>
    <w:rsid w:val="00DF728D"/>
    <w:rsid w:val="00DF74BC"/>
    <w:rsid w:val="00DF7F92"/>
    <w:rsid w:val="00E000A7"/>
    <w:rsid w:val="00E00338"/>
    <w:rsid w:val="00E0079C"/>
    <w:rsid w:val="00E00AB1"/>
    <w:rsid w:val="00E03309"/>
    <w:rsid w:val="00E03497"/>
    <w:rsid w:val="00E04865"/>
    <w:rsid w:val="00E04995"/>
    <w:rsid w:val="00E06289"/>
    <w:rsid w:val="00E068AC"/>
    <w:rsid w:val="00E06CA1"/>
    <w:rsid w:val="00E06CCB"/>
    <w:rsid w:val="00E07280"/>
    <w:rsid w:val="00E07C70"/>
    <w:rsid w:val="00E108F5"/>
    <w:rsid w:val="00E11923"/>
    <w:rsid w:val="00E119C2"/>
    <w:rsid w:val="00E11BF6"/>
    <w:rsid w:val="00E1231F"/>
    <w:rsid w:val="00E12ADF"/>
    <w:rsid w:val="00E12F39"/>
    <w:rsid w:val="00E145DD"/>
    <w:rsid w:val="00E14C79"/>
    <w:rsid w:val="00E14DD1"/>
    <w:rsid w:val="00E151DA"/>
    <w:rsid w:val="00E155DE"/>
    <w:rsid w:val="00E1670B"/>
    <w:rsid w:val="00E17751"/>
    <w:rsid w:val="00E17AF5"/>
    <w:rsid w:val="00E203B5"/>
    <w:rsid w:val="00E20596"/>
    <w:rsid w:val="00E21454"/>
    <w:rsid w:val="00E219A7"/>
    <w:rsid w:val="00E221BE"/>
    <w:rsid w:val="00E228E8"/>
    <w:rsid w:val="00E22F56"/>
    <w:rsid w:val="00E235F6"/>
    <w:rsid w:val="00E23B07"/>
    <w:rsid w:val="00E240E1"/>
    <w:rsid w:val="00E2671C"/>
    <w:rsid w:val="00E26A51"/>
    <w:rsid w:val="00E26C29"/>
    <w:rsid w:val="00E277AB"/>
    <w:rsid w:val="00E27950"/>
    <w:rsid w:val="00E279E5"/>
    <w:rsid w:val="00E27A03"/>
    <w:rsid w:val="00E27CFE"/>
    <w:rsid w:val="00E27EB2"/>
    <w:rsid w:val="00E27F63"/>
    <w:rsid w:val="00E30323"/>
    <w:rsid w:val="00E30D1E"/>
    <w:rsid w:val="00E30FA5"/>
    <w:rsid w:val="00E31237"/>
    <w:rsid w:val="00E31260"/>
    <w:rsid w:val="00E314D8"/>
    <w:rsid w:val="00E3156F"/>
    <w:rsid w:val="00E32072"/>
    <w:rsid w:val="00E32495"/>
    <w:rsid w:val="00E32D8A"/>
    <w:rsid w:val="00E3338F"/>
    <w:rsid w:val="00E339CF"/>
    <w:rsid w:val="00E33FD9"/>
    <w:rsid w:val="00E33FFE"/>
    <w:rsid w:val="00E34295"/>
    <w:rsid w:val="00E35689"/>
    <w:rsid w:val="00E35BF2"/>
    <w:rsid w:val="00E35C6A"/>
    <w:rsid w:val="00E35D8F"/>
    <w:rsid w:val="00E3612D"/>
    <w:rsid w:val="00E3632C"/>
    <w:rsid w:val="00E36593"/>
    <w:rsid w:val="00E36A1C"/>
    <w:rsid w:val="00E36B3A"/>
    <w:rsid w:val="00E36B65"/>
    <w:rsid w:val="00E36E9F"/>
    <w:rsid w:val="00E36FA3"/>
    <w:rsid w:val="00E37186"/>
    <w:rsid w:val="00E37BFB"/>
    <w:rsid w:val="00E37E19"/>
    <w:rsid w:val="00E40F4F"/>
    <w:rsid w:val="00E41DF5"/>
    <w:rsid w:val="00E432D0"/>
    <w:rsid w:val="00E43DB9"/>
    <w:rsid w:val="00E44271"/>
    <w:rsid w:val="00E446E3"/>
    <w:rsid w:val="00E455B0"/>
    <w:rsid w:val="00E45803"/>
    <w:rsid w:val="00E45BCF"/>
    <w:rsid w:val="00E46B1D"/>
    <w:rsid w:val="00E46C2A"/>
    <w:rsid w:val="00E47755"/>
    <w:rsid w:val="00E47BB7"/>
    <w:rsid w:val="00E504B2"/>
    <w:rsid w:val="00E50A0A"/>
    <w:rsid w:val="00E50AA6"/>
    <w:rsid w:val="00E51472"/>
    <w:rsid w:val="00E517E1"/>
    <w:rsid w:val="00E51C96"/>
    <w:rsid w:val="00E52302"/>
    <w:rsid w:val="00E53384"/>
    <w:rsid w:val="00E5344E"/>
    <w:rsid w:val="00E53505"/>
    <w:rsid w:val="00E53BF3"/>
    <w:rsid w:val="00E54413"/>
    <w:rsid w:val="00E5445A"/>
    <w:rsid w:val="00E550F8"/>
    <w:rsid w:val="00E55831"/>
    <w:rsid w:val="00E56C2E"/>
    <w:rsid w:val="00E56DCE"/>
    <w:rsid w:val="00E57708"/>
    <w:rsid w:val="00E6020C"/>
    <w:rsid w:val="00E6020D"/>
    <w:rsid w:val="00E60355"/>
    <w:rsid w:val="00E60FEC"/>
    <w:rsid w:val="00E614D2"/>
    <w:rsid w:val="00E6291B"/>
    <w:rsid w:val="00E63927"/>
    <w:rsid w:val="00E645C1"/>
    <w:rsid w:val="00E64612"/>
    <w:rsid w:val="00E64AFF"/>
    <w:rsid w:val="00E64E99"/>
    <w:rsid w:val="00E65C1F"/>
    <w:rsid w:val="00E65F3C"/>
    <w:rsid w:val="00E6670F"/>
    <w:rsid w:val="00E66C9E"/>
    <w:rsid w:val="00E67295"/>
    <w:rsid w:val="00E6733B"/>
    <w:rsid w:val="00E67996"/>
    <w:rsid w:val="00E67C00"/>
    <w:rsid w:val="00E71627"/>
    <w:rsid w:val="00E720E3"/>
    <w:rsid w:val="00E72889"/>
    <w:rsid w:val="00E72E80"/>
    <w:rsid w:val="00E7315E"/>
    <w:rsid w:val="00E73225"/>
    <w:rsid w:val="00E737EA"/>
    <w:rsid w:val="00E74B75"/>
    <w:rsid w:val="00E74DA2"/>
    <w:rsid w:val="00E74ECA"/>
    <w:rsid w:val="00E76722"/>
    <w:rsid w:val="00E76B9C"/>
    <w:rsid w:val="00E777AD"/>
    <w:rsid w:val="00E800D8"/>
    <w:rsid w:val="00E80131"/>
    <w:rsid w:val="00E82E2E"/>
    <w:rsid w:val="00E83413"/>
    <w:rsid w:val="00E8399B"/>
    <w:rsid w:val="00E839AC"/>
    <w:rsid w:val="00E8443F"/>
    <w:rsid w:val="00E84465"/>
    <w:rsid w:val="00E85512"/>
    <w:rsid w:val="00E90663"/>
    <w:rsid w:val="00E90E74"/>
    <w:rsid w:val="00E91046"/>
    <w:rsid w:val="00E917A2"/>
    <w:rsid w:val="00E91E64"/>
    <w:rsid w:val="00E91EC6"/>
    <w:rsid w:val="00E9202C"/>
    <w:rsid w:val="00E92A7D"/>
    <w:rsid w:val="00E93684"/>
    <w:rsid w:val="00E940D6"/>
    <w:rsid w:val="00E94E92"/>
    <w:rsid w:val="00E95F4F"/>
    <w:rsid w:val="00E96068"/>
    <w:rsid w:val="00E97AB9"/>
    <w:rsid w:val="00E97B2C"/>
    <w:rsid w:val="00E97C8E"/>
    <w:rsid w:val="00E97F3C"/>
    <w:rsid w:val="00EA043A"/>
    <w:rsid w:val="00EA05A5"/>
    <w:rsid w:val="00EA173F"/>
    <w:rsid w:val="00EA26FC"/>
    <w:rsid w:val="00EA2FF2"/>
    <w:rsid w:val="00EA49B7"/>
    <w:rsid w:val="00EA4BE1"/>
    <w:rsid w:val="00EA4E26"/>
    <w:rsid w:val="00EA544E"/>
    <w:rsid w:val="00EA5A65"/>
    <w:rsid w:val="00EA6F5D"/>
    <w:rsid w:val="00EA7AAE"/>
    <w:rsid w:val="00EA7B93"/>
    <w:rsid w:val="00EA7DEC"/>
    <w:rsid w:val="00EB08DC"/>
    <w:rsid w:val="00EB0B09"/>
    <w:rsid w:val="00EB188C"/>
    <w:rsid w:val="00EB1E01"/>
    <w:rsid w:val="00EB1EE3"/>
    <w:rsid w:val="00EB260F"/>
    <w:rsid w:val="00EB2672"/>
    <w:rsid w:val="00EB39E5"/>
    <w:rsid w:val="00EB3E7A"/>
    <w:rsid w:val="00EB4980"/>
    <w:rsid w:val="00EB4C2E"/>
    <w:rsid w:val="00EB4C35"/>
    <w:rsid w:val="00EB508A"/>
    <w:rsid w:val="00EB62AD"/>
    <w:rsid w:val="00EB68EF"/>
    <w:rsid w:val="00EB76F8"/>
    <w:rsid w:val="00EC2D82"/>
    <w:rsid w:val="00EC5E2B"/>
    <w:rsid w:val="00EC6026"/>
    <w:rsid w:val="00EC6137"/>
    <w:rsid w:val="00EC6174"/>
    <w:rsid w:val="00EC6C5F"/>
    <w:rsid w:val="00EC6DEA"/>
    <w:rsid w:val="00EC6F12"/>
    <w:rsid w:val="00EC7D57"/>
    <w:rsid w:val="00EC7F29"/>
    <w:rsid w:val="00ED0D5C"/>
    <w:rsid w:val="00ED0FD6"/>
    <w:rsid w:val="00ED27B4"/>
    <w:rsid w:val="00ED28FC"/>
    <w:rsid w:val="00ED357C"/>
    <w:rsid w:val="00ED35DB"/>
    <w:rsid w:val="00ED400D"/>
    <w:rsid w:val="00ED536E"/>
    <w:rsid w:val="00ED56F8"/>
    <w:rsid w:val="00ED5B93"/>
    <w:rsid w:val="00ED5C8A"/>
    <w:rsid w:val="00ED5EE8"/>
    <w:rsid w:val="00ED70B8"/>
    <w:rsid w:val="00ED7648"/>
    <w:rsid w:val="00ED7943"/>
    <w:rsid w:val="00EE0224"/>
    <w:rsid w:val="00EE0964"/>
    <w:rsid w:val="00EE2564"/>
    <w:rsid w:val="00EE2746"/>
    <w:rsid w:val="00EE3060"/>
    <w:rsid w:val="00EE3335"/>
    <w:rsid w:val="00EE3375"/>
    <w:rsid w:val="00EE3991"/>
    <w:rsid w:val="00EE3AC2"/>
    <w:rsid w:val="00EE3EFC"/>
    <w:rsid w:val="00EE4A7F"/>
    <w:rsid w:val="00EE5BC5"/>
    <w:rsid w:val="00EE5FAB"/>
    <w:rsid w:val="00EE6FD2"/>
    <w:rsid w:val="00EE7255"/>
    <w:rsid w:val="00EE7F68"/>
    <w:rsid w:val="00EF0615"/>
    <w:rsid w:val="00EF09B5"/>
    <w:rsid w:val="00EF1D03"/>
    <w:rsid w:val="00EF26AA"/>
    <w:rsid w:val="00EF3125"/>
    <w:rsid w:val="00EF375B"/>
    <w:rsid w:val="00EF4A29"/>
    <w:rsid w:val="00EF4CBC"/>
    <w:rsid w:val="00EF5578"/>
    <w:rsid w:val="00EF581D"/>
    <w:rsid w:val="00EF5FBD"/>
    <w:rsid w:val="00EF60B1"/>
    <w:rsid w:val="00EF6882"/>
    <w:rsid w:val="00EF6F28"/>
    <w:rsid w:val="00EF7CCA"/>
    <w:rsid w:val="00F00143"/>
    <w:rsid w:val="00F001CA"/>
    <w:rsid w:val="00F00918"/>
    <w:rsid w:val="00F00DE1"/>
    <w:rsid w:val="00F022E0"/>
    <w:rsid w:val="00F0253C"/>
    <w:rsid w:val="00F0382D"/>
    <w:rsid w:val="00F0410E"/>
    <w:rsid w:val="00F042A5"/>
    <w:rsid w:val="00F0458E"/>
    <w:rsid w:val="00F045B1"/>
    <w:rsid w:val="00F0494D"/>
    <w:rsid w:val="00F04C4E"/>
    <w:rsid w:val="00F05C58"/>
    <w:rsid w:val="00F06692"/>
    <w:rsid w:val="00F07CAD"/>
    <w:rsid w:val="00F07FC9"/>
    <w:rsid w:val="00F1010C"/>
    <w:rsid w:val="00F10BB2"/>
    <w:rsid w:val="00F116BA"/>
    <w:rsid w:val="00F1174D"/>
    <w:rsid w:val="00F118DC"/>
    <w:rsid w:val="00F1243B"/>
    <w:rsid w:val="00F127C2"/>
    <w:rsid w:val="00F1445B"/>
    <w:rsid w:val="00F14BB0"/>
    <w:rsid w:val="00F14BBF"/>
    <w:rsid w:val="00F15025"/>
    <w:rsid w:val="00F15E17"/>
    <w:rsid w:val="00F161F9"/>
    <w:rsid w:val="00F1633C"/>
    <w:rsid w:val="00F171B6"/>
    <w:rsid w:val="00F1725A"/>
    <w:rsid w:val="00F208BC"/>
    <w:rsid w:val="00F2241C"/>
    <w:rsid w:val="00F22462"/>
    <w:rsid w:val="00F22FA2"/>
    <w:rsid w:val="00F23728"/>
    <w:rsid w:val="00F23DFD"/>
    <w:rsid w:val="00F2406A"/>
    <w:rsid w:val="00F24EE5"/>
    <w:rsid w:val="00F250AE"/>
    <w:rsid w:val="00F258F4"/>
    <w:rsid w:val="00F25BA6"/>
    <w:rsid w:val="00F25EF9"/>
    <w:rsid w:val="00F263FB"/>
    <w:rsid w:val="00F26432"/>
    <w:rsid w:val="00F26698"/>
    <w:rsid w:val="00F26AF4"/>
    <w:rsid w:val="00F26F0A"/>
    <w:rsid w:val="00F27C06"/>
    <w:rsid w:val="00F30039"/>
    <w:rsid w:val="00F30FB0"/>
    <w:rsid w:val="00F30FD1"/>
    <w:rsid w:val="00F318BA"/>
    <w:rsid w:val="00F31D43"/>
    <w:rsid w:val="00F323DC"/>
    <w:rsid w:val="00F32949"/>
    <w:rsid w:val="00F3326A"/>
    <w:rsid w:val="00F342D0"/>
    <w:rsid w:val="00F34E57"/>
    <w:rsid w:val="00F34E8D"/>
    <w:rsid w:val="00F35453"/>
    <w:rsid w:val="00F370B8"/>
    <w:rsid w:val="00F37684"/>
    <w:rsid w:val="00F37D64"/>
    <w:rsid w:val="00F41B1C"/>
    <w:rsid w:val="00F42A85"/>
    <w:rsid w:val="00F42B44"/>
    <w:rsid w:val="00F43703"/>
    <w:rsid w:val="00F43D7E"/>
    <w:rsid w:val="00F44109"/>
    <w:rsid w:val="00F443E4"/>
    <w:rsid w:val="00F44F61"/>
    <w:rsid w:val="00F45658"/>
    <w:rsid w:val="00F4667B"/>
    <w:rsid w:val="00F47029"/>
    <w:rsid w:val="00F47D90"/>
    <w:rsid w:val="00F47EEB"/>
    <w:rsid w:val="00F5081C"/>
    <w:rsid w:val="00F520F0"/>
    <w:rsid w:val="00F52379"/>
    <w:rsid w:val="00F52E0A"/>
    <w:rsid w:val="00F53264"/>
    <w:rsid w:val="00F545C2"/>
    <w:rsid w:val="00F54FE7"/>
    <w:rsid w:val="00F5531B"/>
    <w:rsid w:val="00F556CE"/>
    <w:rsid w:val="00F558D1"/>
    <w:rsid w:val="00F5634E"/>
    <w:rsid w:val="00F56C23"/>
    <w:rsid w:val="00F571BF"/>
    <w:rsid w:val="00F572C0"/>
    <w:rsid w:val="00F5794A"/>
    <w:rsid w:val="00F57FBD"/>
    <w:rsid w:val="00F60555"/>
    <w:rsid w:val="00F60651"/>
    <w:rsid w:val="00F60F3A"/>
    <w:rsid w:val="00F61407"/>
    <w:rsid w:val="00F61607"/>
    <w:rsid w:val="00F6182C"/>
    <w:rsid w:val="00F61880"/>
    <w:rsid w:val="00F61891"/>
    <w:rsid w:val="00F62B93"/>
    <w:rsid w:val="00F652AD"/>
    <w:rsid w:val="00F65E92"/>
    <w:rsid w:val="00F666E9"/>
    <w:rsid w:val="00F66A67"/>
    <w:rsid w:val="00F67E69"/>
    <w:rsid w:val="00F70707"/>
    <w:rsid w:val="00F70906"/>
    <w:rsid w:val="00F7108D"/>
    <w:rsid w:val="00F71389"/>
    <w:rsid w:val="00F71DD7"/>
    <w:rsid w:val="00F7242C"/>
    <w:rsid w:val="00F72A57"/>
    <w:rsid w:val="00F7313C"/>
    <w:rsid w:val="00F732FB"/>
    <w:rsid w:val="00F73880"/>
    <w:rsid w:val="00F73C5F"/>
    <w:rsid w:val="00F73CD7"/>
    <w:rsid w:val="00F74054"/>
    <w:rsid w:val="00F74403"/>
    <w:rsid w:val="00F74C43"/>
    <w:rsid w:val="00F7605C"/>
    <w:rsid w:val="00F760FA"/>
    <w:rsid w:val="00F764AA"/>
    <w:rsid w:val="00F76568"/>
    <w:rsid w:val="00F769F6"/>
    <w:rsid w:val="00F76AF8"/>
    <w:rsid w:val="00F77A05"/>
    <w:rsid w:val="00F77A0F"/>
    <w:rsid w:val="00F77DD6"/>
    <w:rsid w:val="00F80563"/>
    <w:rsid w:val="00F80869"/>
    <w:rsid w:val="00F80B11"/>
    <w:rsid w:val="00F81AB3"/>
    <w:rsid w:val="00F81CB3"/>
    <w:rsid w:val="00F82008"/>
    <w:rsid w:val="00F82408"/>
    <w:rsid w:val="00F8255E"/>
    <w:rsid w:val="00F82A05"/>
    <w:rsid w:val="00F830D8"/>
    <w:rsid w:val="00F831BC"/>
    <w:rsid w:val="00F83ACB"/>
    <w:rsid w:val="00F84E1A"/>
    <w:rsid w:val="00F856AE"/>
    <w:rsid w:val="00F86DBC"/>
    <w:rsid w:val="00F8786F"/>
    <w:rsid w:val="00F91022"/>
    <w:rsid w:val="00F91881"/>
    <w:rsid w:val="00F91D63"/>
    <w:rsid w:val="00F91D97"/>
    <w:rsid w:val="00F923EE"/>
    <w:rsid w:val="00F92DEB"/>
    <w:rsid w:val="00F92F08"/>
    <w:rsid w:val="00F93313"/>
    <w:rsid w:val="00F93499"/>
    <w:rsid w:val="00F934B7"/>
    <w:rsid w:val="00F94997"/>
    <w:rsid w:val="00F953E2"/>
    <w:rsid w:val="00F95C0C"/>
    <w:rsid w:val="00F96323"/>
    <w:rsid w:val="00F963DA"/>
    <w:rsid w:val="00F96DCF"/>
    <w:rsid w:val="00F96E7F"/>
    <w:rsid w:val="00F96EE7"/>
    <w:rsid w:val="00F96FA3"/>
    <w:rsid w:val="00F970D2"/>
    <w:rsid w:val="00F97309"/>
    <w:rsid w:val="00F978E1"/>
    <w:rsid w:val="00FA0912"/>
    <w:rsid w:val="00FA0F34"/>
    <w:rsid w:val="00FA1390"/>
    <w:rsid w:val="00FA1BE9"/>
    <w:rsid w:val="00FA2F89"/>
    <w:rsid w:val="00FA2FE3"/>
    <w:rsid w:val="00FA33D1"/>
    <w:rsid w:val="00FA33EB"/>
    <w:rsid w:val="00FA38BB"/>
    <w:rsid w:val="00FA3DF0"/>
    <w:rsid w:val="00FA412B"/>
    <w:rsid w:val="00FA44B5"/>
    <w:rsid w:val="00FA4B3A"/>
    <w:rsid w:val="00FA4DCA"/>
    <w:rsid w:val="00FA524D"/>
    <w:rsid w:val="00FA55D3"/>
    <w:rsid w:val="00FA5A55"/>
    <w:rsid w:val="00FA6EF7"/>
    <w:rsid w:val="00FA7097"/>
    <w:rsid w:val="00FA7494"/>
    <w:rsid w:val="00FA74D0"/>
    <w:rsid w:val="00FA780A"/>
    <w:rsid w:val="00FA788B"/>
    <w:rsid w:val="00FA7991"/>
    <w:rsid w:val="00FA7BF2"/>
    <w:rsid w:val="00FA7F9F"/>
    <w:rsid w:val="00FB0036"/>
    <w:rsid w:val="00FB06AB"/>
    <w:rsid w:val="00FB0780"/>
    <w:rsid w:val="00FB109D"/>
    <w:rsid w:val="00FB1628"/>
    <w:rsid w:val="00FB1FE3"/>
    <w:rsid w:val="00FB2203"/>
    <w:rsid w:val="00FB262E"/>
    <w:rsid w:val="00FB2DAC"/>
    <w:rsid w:val="00FB2ED5"/>
    <w:rsid w:val="00FB307F"/>
    <w:rsid w:val="00FB3F4F"/>
    <w:rsid w:val="00FB4303"/>
    <w:rsid w:val="00FB4E84"/>
    <w:rsid w:val="00FB53E2"/>
    <w:rsid w:val="00FB5B04"/>
    <w:rsid w:val="00FB61B5"/>
    <w:rsid w:val="00FB61CF"/>
    <w:rsid w:val="00FB676D"/>
    <w:rsid w:val="00FB6778"/>
    <w:rsid w:val="00FB6856"/>
    <w:rsid w:val="00FB6CEE"/>
    <w:rsid w:val="00FB6EE7"/>
    <w:rsid w:val="00FB6F0F"/>
    <w:rsid w:val="00FC0641"/>
    <w:rsid w:val="00FC16FB"/>
    <w:rsid w:val="00FC1B07"/>
    <w:rsid w:val="00FC218D"/>
    <w:rsid w:val="00FC2926"/>
    <w:rsid w:val="00FC39E2"/>
    <w:rsid w:val="00FC3A5C"/>
    <w:rsid w:val="00FC3B85"/>
    <w:rsid w:val="00FC5104"/>
    <w:rsid w:val="00FC5DE8"/>
    <w:rsid w:val="00FC6216"/>
    <w:rsid w:val="00FC634F"/>
    <w:rsid w:val="00FC689C"/>
    <w:rsid w:val="00FC76EF"/>
    <w:rsid w:val="00FD0712"/>
    <w:rsid w:val="00FD0831"/>
    <w:rsid w:val="00FD221A"/>
    <w:rsid w:val="00FD288D"/>
    <w:rsid w:val="00FD291A"/>
    <w:rsid w:val="00FD2998"/>
    <w:rsid w:val="00FD2BF1"/>
    <w:rsid w:val="00FD3241"/>
    <w:rsid w:val="00FD35B2"/>
    <w:rsid w:val="00FD3EA6"/>
    <w:rsid w:val="00FD52F5"/>
    <w:rsid w:val="00FD55F3"/>
    <w:rsid w:val="00FD5ACB"/>
    <w:rsid w:val="00FD6505"/>
    <w:rsid w:val="00FD6906"/>
    <w:rsid w:val="00FD69B8"/>
    <w:rsid w:val="00FD6B67"/>
    <w:rsid w:val="00FD6E52"/>
    <w:rsid w:val="00FD7063"/>
    <w:rsid w:val="00FD75C5"/>
    <w:rsid w:val="00FE02EC"/>
    <w:rsid w:val="00FE0EA7"/>
    <w:rsid w:val="00FE1A44"/>
    <w:rsid w:val="00FE2096"/>
    <w:rsid w:val="00FE2516"/>
    <w:rsid w:val="00FE2BE4"/>
    <w:rsid w:val="00FE39DC"/>
    <w:rsid w:val="00FE3D88"/>
    <w:rsid w:val="00FE408E"/>
    <w:rsid w:val="00FE40B0"/>
    <w:rsid w:val="00FE493E"/>
    <w:rsid w:val="00FE4986"/>
    <w:rsid w:val="00FE5040"/>
    <w:rsid w:val="00FE523E"/>
    <w:rsid w:val="00FE55B5"/>
    <w:rsid w:val="00FE561C"/>
    <w:rsid w:val="00FE5C0E"/>
    <w:rsid w:val="00FE5D41"/>
    <w:rsid w:val="00FE5F88"/>
    <w:rsid w:val="00FE60A7"/>
    <w:rsid w:val="00FE639D"/>
    <w:rsid w:val="00FE665E"/>
    <w:rsid w:val="00FE6F38"/>
    <w:rsid w:val="00FE73C5"/>
    <w:rsid w:val="00FE7615"/>
    <w:rsid w:val="00FE769C"/>
    <w:rsid w:val="00FE7EED"/>
    <w:rsid w:val="00FF0890"/>
    <w:rsid w:val="00FF137C"/>
    <w:rsid w:val="00FF145A"/>
    <w:rsid w:val="00FF1C45"/>
    <w:rsid w:val="00FF1CE4"/>
    <w:rsid w:val="00FF2057"/>
    <w:rsid w:val="00FF2CB5"/>
    <w:rsid w:val="00FF31C3"/>
    <w:rsid w:val="00FF3D73"/>
    <w:rsid w:val="00FF52FE"/>
    <w:rsid w:val="00FF54F0"/>
    <w:rsid w:val="00FF5D73"/>
    <w:rsid w:val="00FF6846"/>
    <w:rsid w:val="00FF6C8A"/>
    <w:rsid w:val="00FF6F0F"/>
    <w:rsid w:val="00FF728F"/>
    <w:rsid w:val="00FF76AF"/>
    <w:rsid w:val="00FF7F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2240"/>
    <w:pPr>
      <w:keepNext/>
      <w:spacing w:before="120" w:line="360" w:lineRule="auto"/>
    </w:pPr>
    <w:rPr>
      <w:rFonts w:cs="Tahoma"/>
      <w:sz w:val="22"/>
      <w:szCs w:val="24"/>
    </w:rPr>
  </w:style>
  <w:style w:type="paragraph" w:styleId="Heading1">
    <w:name w:val="heading 1"/>
    <w:aliases w:val="H1,Heading 1(Report Only),Chapter,Heading 1(Report Only)1,Chapter1,DO NOT USE_h1,Level 1 Topic Heading,h1,Heading 1 Char"/>
    <w:basedOn w:val="Normal"/>
    <w:next w:val="Heading2"/>
    <w:autoRedefine/>
    <w:qFormat/>
    <w:rsid w:val="00200020"/>
    <w:pPr>
      <w:numPr>
        <w:numId w:val="19"/>
      </w:numPr>
      <w:tabs>
        <w:tab w:val="left" w:pos="540"/>
      </w:tabs>
      <w:spacing w:before="240" w:after="60"/>
      <w:outlineLvl w:val="0"/>
    </w:pPr>
    <w:rPr>
      <w:rFonts w:cs="Times New Roman"/>
      <w:b/>
      <w:sz w:val="26"/>
      <w:szCs w:val="26"/>
    </w:rPr>
  </w:style>
  <w:style w:type="paragraph" w:styleId="Heading2">
    <w:name w:val="heading 2"/>
    <w:aliases w:val="l2,H2,h21,Chapter Number/Appendix Letter,chn,h2,Level 2 Topic Heading,Heading 2 Char,l2 Char,H2 Char,h21 Char Char,Heading 2 Char1,Heading 2 Char Char,l2 Char Char,H2 Char Char,h2 Char Char,l2 Char1,H2 Char1,h21 Char1,h2 Char1,h21 Char,h2 Char"/>
    <w:basedOn w:val="Normal"/>
    <w:next w:val="NormalIndent"/>
    <w:autoRedefine/>
    <w:qFormat/>
    <w:rsid w:val="00937C71"/>
    <w:pPr>
      <w:numPr>
        <w:ilvl w:val="1"/>
        <w:numId w:val="19"/>
      </w:numPr>
      <w:spacing w:before="240" w:after="60" w:line="312" w:lineRule="auto"/>
      <w:outlineLvl w:val="1"/>
    </w:pPr>
    <w:rPr>
      <w:rFonts w:cs="Times New Roman"/>
      <w:b/>
      <w:color w:val="000000"/>
      <w:sz w:val="26"/>
      <w:szCs w:val="26"/>
    </w:rPr>
  </w:style>
  <w:style w:type="paragraph" w:styleId="Heading3">
    <w:name w:val="heading 3"/>
    <w:aliases w:val="h3,h31,h31 Char,Heading 3 Char Char,H3,d"/>
    <w:basedOn w:val="Normal"/>
    <w:next w:val="Normal"/>
    <w:link w:val="Heading3Char"/>
    <w:autoRedefine/>
    <w:qFormat/>
    <w:rsid w:val="00100152"/>
    <w:pPr>
      <w:numPr>
        <w:ilvl w:val="2"/>
        <w:numId w:val="19"/>
      </w:numPr>
      <w:tabs>
        <w:tab w:val="left" w:pos="709"/>
      </w:tabs>
      <w:spacing w:after="120"/>
      <w:jc w:val="both"/>
      <w:outlineLvl w:val="2"/>
    </w:pPr>
    <w:rPr>
      <w:rFonts w:cs="Times New Roman"/>
      <w:b/>
      <w:i/>
      <w:sz w:val="24"/>
      <w:lang w:val="nl-NL"/>
    </w:rPr>
  </w:style>
  <w:style w:type="paragraph" w:styleId="Heading40">
    <w:name w:val="heading 4"/>
    <w:aliases w:val="Heading 4 Char,h4 Char,h41 Char Char Char Char,h4,h41"/>
    <w:basedOn w:val="heading4"/>
    <w:next w:val="Normal"/>
    <w:qFormat/>
    <w:rsid w:val="00701607"/>
    <w:pPr>
      <w:outlineLvl w:val="3"/>
    </w:pPr>
  </w:style>
  <w:style w:type="paragraph" w:styleId="Heading5">
    <w:name w:val="heading 5"/>
    <w:aliases w:val="New,Heading 5 Char Char,Heading 5 Char,Heading 5(unused)"/>
    <w:basedOn w:val="Normal"/>
    <w:next w:val="Normal"/>
    <w:qFormat/>
    <w:rsid w:val="00003513"/>
    <w:pPr>
      <w:ind w:left="720"/>
      <w:jc w:val="both"/>
      <w:outlineLvl w:val="4"/>
    </w:pPr>
    <w:rPr>
      <w:b/>
      <w:bCs/>
    </w:rPr>
  </w:style>
  <w:style w:type="paragraph" w:styleId="Heading6">
    <w:name w:val="heading 6"/>
    <w:basedOn w:val="Normal"/>
    <w:next w:val="Normal"/>
    <w:qFormat/>
    <w:rsid w:val="00003513"/>
    <w:pPr>
      <w:ind w:left="1080"/>
      <w:outlineLvl w:val="5"/>
    </w:pPr>
    <w:rPr>
      <w:rFonts w:ascii=".VnTime" w:hAnsi=".VnTime" w:cs="Times New Roman"/>
      <w:b/>
      <w:bCs/>
      <w:i/>
      <w:iCs/>
      <w:szCs w:val="22"/>
    </w:rPr>
  </w:style>
  <w:style w:type="paragraph" w:styleId="Heading7">
    <w:name w:val="heading 7"/>
    <w:basedOn w:val="Normal"/>
    <w:next w:val="Normal"/>
    <w:qFormat/>
    <w:rsid w:val="00003513"/>
    <w:pPr>
      <w:spacing w:before="60" w:after="60"/>
      <w:outlineLvl w:val="6"/>
    </w:pPr>
    <w:rPr>
      <w:rFonts w:ascii=".VnTimeH" w:hAnsi=".VnTimeH" w:cs="Times New Roman"/>
      <w:b/>
      <w:bCs/>
      <w:color w:val="000000"/>
      <w:sz w:val="18"/>
      <w:szCs w:val="18"/>
    </w:rPr>
  </w:style>
  <w:style w:type="paragraph" w:styleId="Heading8">
    <w:name w:val="heading 8"/>
    <w:basedOn w:val="Normal"/>
    <w:next w:val="Normal"/>
    <w:qFormat/>
    <w:rsid w:val="00003513"/>
    <w:pPr>
      <w:ind w:left="720"/>
      <w:jc w:val="both"/>
      <w:outlineLvl w:val="7"/>
    </w:pPr>
    <w:rPr>
      <w:rFonts w:ascii=".VnArialH" w:hAnsi=".VnArialH" w:cs="Times New Roman"/>
      <w:b/>
      <w:bCs/>
    </w:rPr>
  </w:style>
  <w:style w:type="paragraph" w:styleId="Heading9">
    <w:name w:val="heading 9"/>
    <w:basedOn w:val="Normal"/>
    <w:next w:val="Normal"/>
    <w:qFormat/>
    <w:rsid w:val="00003513"/>
    <w:pPr>
      <w:outlineLvl w:val="8"/>
    </w:pPr>
    <w:rPr>
      <w:rFonts w:ascii=".VnArial" w:hAnsi=".VnArial"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AB7837"/>
    <w:pPr>
      <w:spacing w:before="0"/>
      <w:ind w:right="-360"/>
      <w:jc w:val="center"/>
    </w:pPr>
    <w:rPr>
      <w:rFonts w:ascii="Arial" w:hAnsi="Arial" w:cs="Arial"/>
      <w:i/>
      <w:iCs/>
      <w:sz w:val="18"/>
      <w:szCs w:val="18"/>
      <w:lang w:val="en-AU"/>
    </w:rPr>
  </w:style>
  <w:style w:type="paragraph" w:styleId="BodyTextIndent2">
    <w:name w:val="Body Text Indent 2"/>
    <w:basedOn w:val="Normal"/>
    <w:rsid w:val="00003513"/>
    <w:pPr>
      <w:spacing w:before="0"/>
      <w:ind w:left="720"/>
    </w:pPr>
    <w:rPr>
      <w:rFonts w:ascii=".VnTime" w:hAnsi=".VnTime" w:cs="Times New Roman"/>
    </w:rPr>
  </w:style>
  <w:style w:type="paragraph" w:styleId="Caption">
    <w:name w:val="caption"/>
    <w:basedOn w:val="Normal"/>
    <w:next w:val="Normal"/>
    <w:qFormat/>
    <w:rsid w:val="00003513"/>
    <w:pPr>
      <w:spacing w:after="120"/>
      <w:ind w:left="1440"/>
      <w:jc w:val="both"/>
    </w:pPr>
    <w:rPr>
      <w:rFonts w:ascii=".VnTime" w:hAnsi=".VnTime" w:cs="Times New Roman"/>
      <w:b/>
      <w:bCs/>
      <w:sz w:val="24"/>
    </w:rPr>
  </w:style>
  <w:style w:type="paragraph" w:styleId="Footer">
    <w:name w:val="footer"/>
    <w:basedOn w:val="Normal"/>
    <w:link w:val="FooterChar"/>
    <w:uiPriority w:val="99"/>
    <w:rsid w:val="00003513"/>
    <w:pPr>
      <w:tabs>
        <w:tab w:val="center" w:pos="4320"/>
        <w:tab w:val="right" w:pos="8640"/>
      </w:tabs>
    </w:pPr>
    <w:rPr>
      <w:rFonts w:cs="Times New Roman"/>
    </w:rPr>
  </w:style>
  <w:style w:type="paragraph" w:styleId="Header">
    <w:name w:val="header"/>
    <w:basedOn w:val="Arial"/>
    <w:autoRedefine/>
    <w:rsid w:val="001329AE"/>
    <w:pPr>
      <w:pBdr>
        <w:bottom w:val="dotDash" w:sz="4" w:space="6" w:color="auto"/>
      </w:pBdr>
      <w:tabs>
        <w:tab w:val="right" w:pos="9072"/>
      </w:tabs>
      <w:spacing w:before="240" w:after="120" w:line="240" w:lineRule="auto"/>
      <w:ind w:right="0"/>
    </w:pPr>
    <w:rPr>
      <w:szCs w:val="22"/>
    </w:rPr>
  </w:style>
  <w:style w:type="character" w:styleId="Hyperlink">
    <w:name w:val="Hyperlink"/>
    <w:uiPriority w:val="99"/>
    <w:rsid w:val="00003513"/>
    <w:rPr>
      <w:color w:val="0000FF"/>
      <w:u w:val="single"/>
    </w:rPr>
  </w:style>
  <w:style w:type="paragraph" w:customStyle="1" w:styleId="NormalCaption">
    <w:name w:val="NormalCaption"/>
    <w:basedOn w:val="Normal"/>
    <w:autoRedefine/>
    <w:rsid w:val="00003513"/>
    <w:pPr>
      <w:spacing w:after="120"/>
      <w:jc w:val="center"/>
    </w:pPr>
    <w:rPr>
      <w:b/>
      <w:bCs/>
    </w:rPr>
  </w:style>
  <w:style w:type="paragraph" w:customStyle="1" w:styleId="NormalIndent0">
    <w:name w:val="NormalIndent"/>
    <w:basedOn w:val="Normal"/>
    <w:rsid w:val="00003513"/>
    <w:pPr>
      <w:ind w:left="720"/>
    </w:pPr>
  </w:style>
  <w:style w:type="paragraph" w:customStyle="1" w:styleId="NormalIndex">
    <w:name w:val="NormalIndex"/>
    <w:basedOn w:val="NormalIndent0"/>
    <w:rsid w:val="00003513"/>
    <w:pPr>
      <w:tabs>
        <w:tab w:val="left" w:pos="360"/>
        <w:tab w:val="left" w:pos="450"/>
      </w:tabs>
      <w:spacing w:before="60" w:after="60"/>
      <w:ind w:hanging="360"/>
    </w:pPr>
  </w:style>
  <w:style w:type="paragraph" w:customStyle="1" w:styleId="Footer1">
    <w:name w:val="Footer1"/>
    <w:basedOn w:val="Arial"/>
    <w:autoRedefine/>
    <w:rsid w:val="005302EF"/>
    <w:pPr>
      <w:pBdr>
        <w:top w:val="dotDash" w:sz="4" w:space="6" w:color="auto"/>
      </w:pBdr>
      <w:tabs>
        <w:tab w:val="center" w:pos="4536"/>
        <w:tab w:val="right" w:pos="9072"/>
      </w:tabs>
      <w:spacing w:after="120" w:line="240" w:lineRule="auto"/>
      <w:ind w:right="0"/>
    </w:pPr>
    <w:rPr>
      <w:rFonts w:ascii="Arial" w:hAnsi="Arial" w:cs="Arial"/>
      <w:sz w:val="20"/>
      <w:szCs w:val="20"/>
    </w:rPr>
  </w:style>
  <w:style w:type="paragraph" w:styleId="NormalIndent">
    <w:name w:val="Normal Indent"/>
    <w:basedOn w:val="Normal"/>
    <w:link w:val="NormalIndentChar"/>
    <w:autoRedefine/>
    <w:rsid w:val="00A35D64"/>
    <w:pPr>
      <w:widowControl w:val="0"/>
      <w:tabs>
        <w:tab w:val="left" w:pos="0"/>
      </w:tabs>
      <w:ind w:right="14"/>
      <w:jc w:val="both"/>
    </w:pPr>
    <w:rPr>
      <w:rFonts w:cs="Times New Roman"/>
      <w:i/>
      <w:color w:val="FF0000"/>
      <w:sz w:val="26"/>
      <w:szCs w:val="26"/>
      <w:lang w:val="nl-NL"/>
    </w:rPr>
  </w:style>
  <w:style w:type="paragraph" w:styleId="TOC1">
    <w:name w:val="toc 1"/>
    <w:basedOn w:val="Normal"/>
    <w:next w:val="Normal"/>
    <w:autoRedefine/>
    <w:uiPriority w:val="39"/>
    <w:rsid w:val="002F2598"/>
    <w:pPr>
      <w:tabs>
        <w:tab w:val="left" w:pos="660"/>
        <w:tab w:val="right" w:leader="dot" w:pos="8875"/>
      </w:tabs>
      <w:spacing w:before="60" w:after="60" w:line="26" w:lineRule="atLeast"/>
      <w:jc w:val="both"/>
    </w:pPr>
    <w:rPr>
      <w:rFonts w:cs="Times New Roman"/>
      <w:b/>
      <w:bCs/>
      <w:i/>
      <w:iCs/>
      <w:noProof/>
      <w:kern w:val="28"/>
      <w:sz w:val="26"/>
      <w:szCs w:val="26"/>
      <w:lang w:val="nl-NL"/>
    </w:rPr>
  </w:style>
  <w:style w:type="paragraph" w:styleId="TOC2">
    <w:name w:val="toc 2"/>
    <w:basedOn w:val="Normal"/>
    <w:next w:val="Normal"/>
    <w:autoRedefine/>
    <w:uiPriority w:val="39"/>
    <w:rsid w:val="009B17E4"/>
    <w:pPr>
      <w:ind w:left="220"/>
    </w:pPr>
    <w:rPr>
      <w:rFonts w:ascii="Calibri" w:hAnsi="Calibri"/>
      <w:b/>
      <w:bCs/>
      <w:szCs w:val="22"/>
    </w:rPr>
  </w:style>
  <w:style w:type="paragraph" w:styleId="TOC3">
    <w:name w:val="toc 3"/>
    <w:basedOn w:val="Normal"/>
    <w:next w:val="Normal"/>
    <w:autoRedefine/>
    <w:uiPriority w:val="39"/>
    <w:rsid w:val="00F1174D"/>
    <w:pPr>
      <w:spacing w:before="0"/>
      <w:ind w:left="440"/>
    </w:pPr>
    <w:rPr>
      <w:rFonts w:ascii="Calibri" w:hAnsi="Calibri"/>
      <w:sz w:val="20"/>
      <w:szCs w:val="20"/>
    </w:rPr>
  </w:style>
  <w:style w:type="paragraph" w:customStyle="1" w:styleId="NH-1">
    <w:name w:val="NH-1"/>
    <w:basedOn w:val="Normal"/>
    <w:next w:val="NH-2"/>
    <w:rsid w:val="00003513"/>
    <w:pPr>
      <w:tabs>
        <w:tab w:val="left" w:pos="360"/>
      </w:tabs>
      <w:ind w:left="360" w:hanging="360"/>
    </w:pPr>
    <w:rPr>
      <w:rFonts w:ascii=".VnArial" w:hAnsi=".VnArial" w:cs="Times New Roman"/>
      <w:b/>
      <w:bCs/>
      <w:sz w:val="24"/>
    </w:rPr>
  </w:style>
  <w:style w:type="paragraph" w:customStyle="1" w:styleId="NH-2">
    <w:name w:val="NH-2"/>
    <w:basedOn w:val="Normal"/>
    <w:next w:val="NormalIndent"/>
    <w:rsid w:val="00003513"/>
    <w:pPr>
      <w:tabs>
        <w:tab w:val="left" w:pos="720"/>
      </w:tabs>
      <w:ind w:left="360" w:hanging="360"/>
    </w:pPr>
    <w:rPr>
      <w:rFonts w:ascii=".VnArial" w:hAnsi=".VnArial" w:cs="Times New Roman"/>
      <w:b/>
      <w:bCs/>
      <w:sz w:val="24"/>
    </w:rPr>
  </w:style>
  <w:style w:type="paragraph" w:customStyle="1" w:styleId="NormalText">
    <w:name w:val="NormalText"/>
    <w:basedOn w:val="Normal"/>
    <w:rsid w:val="00003513"/>
    <w:pPr>
      <w:ind w:left="720"/>
      <w:jc w:val="both"/>
    </w:pPr>
  </w:style>
  <w:style w:type="paragraph" w:customStyle="1" w:styleId="H5">
    <w:name w:val="H5"/>
    <w:basedOn w:val="NormalIndent"/>
    <w:next w:val="Normal"/>
    <w:rsid w:val="00003513"/>
    <w:rPr>
      <w:rFonts w:ascii=".VnTime" w:hAnsi=".VnTime"/>
      <w:b/>
      <w:bCs/>
      <w:i w:val="0"/>
      <w:iCs/>
      <w:color w:val="800080"/>
      <w:sz w:val="24"/>
      <w:szCs w:val="24"/>
    </w:rPr>
  </w:style>
  <w:style w:type="paragraph" w:customStyle="1" w:styleId="NormalFD">
    <w:name w:val="NormalFD"/>
    <w:basedOn w:val="Normal"/>
    <w:rsid w:val="00003513"/>
    <w:pPr>
      <w:tabs>
        <w:tab w:val="left" w:pos="720"/>
        <w:tab w:val="left" w:leader="dot" w:pos="2160"/>
        <w:tab w:val="left" w:leader="dot" w:pos="2880"/>
        <w:tab w:val="left" w:leader="dot" w:pos="3600"/>
        <w:tab w:val="left" w:leader="dot" w:pos="4320"/>
        <w:tab w:val="right" w:leader="dot" w:pos="8280"/>
      </w:tabs>
      <w:ind w:left="2880" w:hanging="2160"/>
      <w:jc w:val="both"/>
    </w:pPr>
    <w:rPr>
      <w:color w:val="000000"/>
    </w:rPr>
  </w:style>
  <w:style w:type="paragraph" w:styleId="FootnoteText">
    <w:name w:val="footnote text"/>
    <w:basedOn w:val="Normal"/>
    <w:autoRedefine/>
    <w:semiHidden/>
    <w:rsid w:val="00003513"/>
    <w:pPr>
      <w:spacing w:before="0"/>
      <w:ind w:left="360" w:hanging="360"/>
    </w:pPr>
    <w:rPr>
      <w:sz w:val="16"/>
      <w:szCs w:val="16"/>
    </w:rPr>
  </w:style>
  <w:style w:type="character" w:styleId="FootnoteReference">
    <w:name w:val="footnote reference"/>
    <w:semiHidden/>
    <w:rsid w:val="00003513"/>
    <w:rPr>
      <w:vertAlign w:val="superscript"/>
    </w:rPr>
  </w:style>
  <w:style w:type="paragraph" w:customStyle="1" w:styleId="Normal2">
    <w:name w:val="Normal 2"/>
    <w:basedOn w:val="Normal"/>
    <w:rsid w:val="00003513"/>
    <w:pPr>
      <w:tabs>
        <w:tab w:val="left" w:pos="360"/>
      </w:tabs>
      <w:ind w:left="360" w:hanging="360"/>
    </w:pPr>
  </w:style>
  <w:style w:type="paragraph" w:styleId="BlockText">
    <w:name w:val="Block Text"/>
    <w:basedOn w:val="Normal"/>
    <w:rsid w:val="00003513"/>
    <w:pPr>
      <w:tabs>
        <w:tab w:val="left" w:pos="8820"/>
      </w:tabs>
      <w:spacing w:before="0"/>
      <w:ind w:left="720" w:right="22"/>
      <w:jc w:val="both"/>
    </w:pPr>
    <w:rPr>
      <w:rFonts w:ascii=".VnTime" w:hAnsi=".VnTime" w:cs="Times New Roman"/>
    </w:rPr>
  </w:style>
  <w:style w:type="paragraph" w:styleId="TOC4">
    <w:name w:val="toc 4"/>
    <w:basedOn w:val="Normal"/>
    <w:next w:val="Normal"/>
    <w:autoRedefine/>
    <w:uiPriority w:val="39"/>
    <w:rsid w:val="004C6179"/>
    <w:pPr>
      <w:spacing w:before="0"/>
      <w:ind w:left="660"/>
    </w:pPr>
    <w:rPr>
      <w:rFonts w:ascii="Calibri" w:hAnsi="Calibri"/>
      <w:sz w:val="20"/>
      <w:szCs w:val="20"/>
    </w:rPr>
  </w:style>
  <w:style w:type="paragraph" w:styleId="TOC5">
    <w:name w:val="toc 5"/>
    <w:basedOn w:val="Normal"/>
    <w:next w:val="Normal"/>
    <w:autoRedefine/>
    <w:uiPriority w:val="39"/>
    <w:rsid w:val="00003513"/>
    <w:pPr>
      <w:spacing w:before="0"/>
      <w:ind w:left="880"/>
    </w:pPr>
    <w:rPr>
      <w:rFonts w:ascii="Calibri" w:hAnsi="Calibri"/>
      <w:sz w:val="20"/>
      <w:szCs w:val="20"/>
    </w:rPr>
  </w:style>
  <w:style w:type="paragraph" w:styleId="TOC6">
    <w:name w:val="toc 6"/>
    <w:basedOn w:val="Normal"/>
    <w:next w:val="Normal"/>
    <w:autoRedefine/>
    <w:uiPriority w:val="39"/>
    <w:rsid w:val="00003513"/>
    <w:pPr>
      <w:spacing w:before="0"/>
      <w:ind w:left="1100"/>
    </w:pPr>
    <w:rPr>
      <w:rFonts w:ascii="Calibri" w:hAnsi="Calibri"/>
      <w:sz w:val="20"/>
      <w:szCs w:val="20"/>
    </w:rPr>
  </w:style>
  <w:style w:type="paragraph" w:styleId="TOC7">
    <w:name w:val="toc 7"/>
    <w:basedOn w:val="Normal"/>
    <w:next w:val="Normal"/>
    <w:autoRedefine/>
    <w:uiPriority w:val="39"/>
    <w:rsid w:val="00003513"/>
    <w:pPr>
      <w:spacing w:before="0"/>
      <w:ind w:left="1320"/>
    </w:pPr>
    <w:rPr>
      <w:rFonts w:ascii="Calibri" w:hAnsi="Calibri"/>
      <w:sz w:val="20"/>
      <w:szCs w:val="20"/>
    </w:rPr>
  </w:style>
  <w:style w:type="paragraph" w:styleId="TOC8">
    <w:name w:val="toc 8"/>
    <w:basedOn w:val="Normal"/>
    <w:next w:val="Normal"/>
    <w:autoRedefine/>
    <w:uiPriority w:val="39"/>
    <w:rsid w:val="00003513"/>
    <w:pPr>
      <w:spacing w:before="0"/>
      <w:ind w:left="1540"/>
    </w:pPr>
    <w:rPr>
      <w:rFonts w:ascii="Calibri" w:hAnsi="Calibri"/>
      <w:sz w:val="20"/>
      <w:szCs w:val="20"/>
    </w:rPr>
  </w:style>
  <w:style w:type="paragraph" w:styleId="TOC9">
    <w:name w:val="toc 9"/>
    <w:basedOn w:val="Normal"/>
    <w:next w:val="Normal"/>
    <w:autoRedefine/>
    <w:uiPriority w:val="39"/>
    <w:rsid w:val="00003513"/>
    <w:pPr>
      <w:spacing w:before="0"/>
      <w:ind w:left="1760"/>
    </w:pPr>
    <w:rPr>
      <w:rFonts w:ascii="Calibri" w:hAnsi="Calibri"/>
      <w:sz w:val="20"/>
      <w:szCs w:val="20"/>
    </w:rPr>
  </w:style>
  <w:style w:type="paragraph" w:styleId="BodyText">
    <w:name w:val="Body Text"/>
    <w:basedOn w:val="Normal"/>
    <w:rsid w:val="00003513"/>
    <w:pPr>
      <w:spacing w:before="0"/>
      <w:jc w:val="center"/>
    </w:pPr>
    <w:rPr>
      <w:szCs w:val="22"/>
    </w:rPr>
  </w:style>
  <w:style w:type="paragraph" w:customStyle="1" w:styleId="NormalTB">
    <w:name w:val="NormalTB"/>
    <w:rsid w:val="00003513"/>
    <w:pPr>
      <w:jc w:val="center"/>
    </w:pPr>
    <w:rPr>
      <w:rFonts w:ascii=".VnTime" w:hAnsi=".VnTime"/>
      <w:lang w:val="en-GB"/>
    </w:rPr>
  </w:style>
  <w:style w:type="paragraph" w:customStyle="1" w:styleId="Vidu">
    <w:name w:val="Vidu"/>
    <w:basedOn w:val="Normal"/>
    <w:rsid w:val="00003513"/>
    <w:pPr>
      <w:tabs>
        <w:tab w:val="num" w:pos="795"/>
      </w:tabs>
      <w:spacing w:before="0"/>
      <w:ind w:left="360" w:hanging="360"/>
      <w:jc w:val="both"/>
    </w:pPr>
  </w:style>
  <w:style w:type="paragraph" w:customStyle="1" w:styleId="Mucvidu">
    <w:name w:val="Mucvidu"/>
    <w:basedOn w:val="Vidu"/>
    <w:rsid w:val="00003513"/>
    <w:pPr>
      <w:tabs>
        <w:tab w:val="clear" w:pos="795"/>
      </w:tabs>
      <w:ind w:left="1080"/>
    </w:pPr>
  </w:style>
  <w:style w:type="paragraph" w:customStyle="1" w:styleId="Tailieu">
    <w:name w:val="Tailieu"/>
    <w:basedOn w:val="Refer"/>
    <w:rsid w:val="00003513"/>
    <w:pPr>
      <w:tabs>
        <w:tab w:val="num" w:pos="360"/>
      </w:tabs>
      <w:ind w:left="360" w:hanging="360"/>
    </w:pPr>
    <w:rPr>
      <w:sz w:val="28"/>
      <w:szCs w:val="28"/>
    </w:rPr>
  </w:style>
  <w:style w:type="paragraph" w:customStyle="1" w:styleId="Refer">
    <w:name w:val="Refer"/>
    <w:basedOn w:val="Normal"/>
    <w:rsid w:val="00003513"/>
    <w:pPr>
      <w:spacing w:before="0" w:after="120"/>
      <w:ind w:firstLine="720"/>
      <w:jc w:val="both"/>
    </w:pPr>
  </w:style>
  <w:style w:type="paragraph" w:customStyle="1" w:styleId="Point">
    <w:name w:val="Point"/>
    <w:basedOn w:val="Header"/>
    <w:rsid w:val="00003513"/>
    <w:pPr>
      <w:tabs>
        <w:tab w:val="num" w:pos="795"/>
      </w:tabs>
      <w:spacing w:before="0"/>
      <w:ind w:left="795" w:hanging="360"/>
    </w:pPr>
  </w:style>
  <w:style w:type="character" w:styleId="CommentReference">
    <w:name w:val="annotation reference"/>
    <w:semiHidden/>
    <w:rsid w:val="00003513"/>
    <w:rPr>
      <w:sz w:val="16"/>
      <w:szCs w:val="16"/>
    </w:rPr>
  </w:style>
  <w:style w:type="paragraph" w:styleId="CommentText">
    <w:name w:val="annotation text"/>
    <w:basedOn w:val="Normal"/>
    <w:link w:val="CommentTextChar"/>
    <w:semiHidden/>
    <w:rsid w:val="00003513"/>
    <w:pPr>
      <w:spacing w:before="0"/>
      <w:jc w:val="both"/>
    </w:pPr>
    <w:rPr>
      <w:rFonts w:ascii=".VnTime" w:hAnsi=".VnTime" w:cs="Times New Roman"/>
    </w:rPr>
  </w:style>
  <w:style w:type="paragraph" w:customStyle="1" w:styleId="Bang">
    <w:name w:val="Bang"/>
    <w:basedOn w:val="Normal"/>
    <w:autoRedefine/>
    <w:rsid w:val="00003513"/>
    <w:pPr>
      <w:spacing w:before="80" w:after="80" w:line="240" w:lineRule="auto"/>
    </w:pPr>
    <w:rPr>
      <w:sz w:val="18"/>
      <w:szCs w:val="18"/>
    </w:rPr>
  </w:style>
  <w:style w:type="paragraph" w:styleId="BodyText3">
    <w:name w:val="Body Text 3"/>
    <w:basedOn w:val="Normal"/>
    <w:rsid w:val="00003513"/>
    <w:pPr>
      <w:spacing w:before="0"/>
    </w:pPr>
    <w:rPr>
      <w:rFonts w:ascii=".VnTime" w:hAnsi=".VnTime" w:cs="Times New Roman"/>
      <w:i/>
      <w:iCs/>
    </w:rPr>
  </w:style>
  <w:style w:type="paragraph" w:customStyle="1" w:styleId="Content">
    <w:name w:val="Content"/>
    <w:basedOn w:val="Normal"/>
    <w:rsid w:val="00003513"/>
    <w:pPr>
      <w:ind w:firstLine="720"/>
      <w:jc w:val="both"/>
    </w:pPr>
    <w:rPr>
      <w:rFonts w:ascii=".VnTime" w:hAnsi=".VnTime" w:cs="Times New Roman"/>
      <w:sz w:val="24"/>
    </w:rPr>
  </w:style>
  <w:style w:type="paragraph" w:styleId="TableofFigures">
    <w:name w:val="table of figures"/>
    <w:basedOn w:val="Normal"/>
    <w:next w:val="Normal"/>
    <w:semiHidden/>
    <w:rsid w:val="00003513"/>
    <w:pPr>
      <w:tabs>
        <w:tab w:val="right" w:leader="dot" w:pos="8642"/>
      </w:tabs>
      <w:spacing w:before="0"/>
      <w:ind w:left="480" w:hanging="480"/>
    </w:pPr>
    <w:rPr>
      <w:smallCaps/>
    </w:rPr>
  </w:style>
  <w:style w:type="paragraph" w:customStyle="1" w:styleId="NormalH">
    <w:name w:val="NormalH"/>
    <w:basedOn w:val="Normal"/>
    <w:autoRedefine/>
    <w:rsid w:val="00F1174D"/>
    <w:pPr>
      <w:pageBreakBefore/>
      <w:spacing w:before="360" w:after="240" w:line="240" w:lineRule="auto"/>
      <w:jc w:val="center"/>
    </w:pPr>
    <w:rPr>
      <w:rFonts w:cs="Times New Roman"/>
      <w:b/>
      <w:caps/>
      <w:sz w:val="28"/>
      <w:szCs w:val="28"/>
    </w:rPr>
  </w:style>
  <w:style w:type="paragraph" w:customStyle="1" w:styleId="TableCaption">
    <w:name w:val="TableCaption"/>
    <w:basedOn w:val="NormalIndent"/>
    <w:rsid w:val="00003513"/>
    <w:rPr>
      <w:b/>
      <w:bCs/>
    </w:rPr>
  </w:style>
  <w:style w:type="character" w:styleId="Strong">
    <w:name w:val="Strong"/>
    <w:uiPriority w:val="22"/>
    <w:qFormat/>
    <w:rsid w:val="00003513"/>
    <w:rPr>
      <w:b/>
      <w:bCs/>
    </w:rPr>
  </w:style>
  <w:style w:type="paragraph" w:styleId="Title">
    <w:name w:val="Title"/>
    <w:basedOn w:val="Normal"/>
    <w:link w:val="TitleChar"/>
    <w:qFormat/>
    <w:rsid w:val="00003513"/>
    <w:pPr>
      <w:spacing w:before="240" w:after="60"/>
      <w:jc w:val="center"/>
      <w:outlineLvl w:val="0"/>
    </w:pPr>
    <w:rPr>
      <w:rFonts w:cs="Times New Roman"/>
      <w:b/>
      <w:bCs/>
      <w:kern w:val="28"/>
      <w:sz w:val="32"/>
      <w:szCs w:val="32"/>
    </w:rPr>
  </w:style>
  <w:style w:type="paragraph" w:customStyle="1" w:styleId="TableTitle">
    <w:name w:val="Table Title"/>
    <w:basedOn w:val="NormalIndent"/>
    <w:autoRedefine/>
    <w:rsid w:val="00003513"/>
    <w:pPr>
      <w:numPr>
        <w:numId w:val="7"/>
      </w:numPr>
      <w:ind w:right="29"/>
      <w:jc w:val="right"/>
    </w:pPr>
    <w:rPr>
      <w:rFonts w:ascii=".VnTime" w:hAnsi=".VnTime"/>
    </w:rPr>
  </w:style>
  <w:style w:type="paragraph" w:customStyle="1" w:styleId="Arial">
    <w:name w:val="Arial"/>
    <w:basedOn w:val="NormalIndent"/>
    <w:rsid w:val="00003513"/>
  </w:style>
  <w:style w:type="paragraph" w:customStyle="1" w:styleId="NormalNV">
    <w:name w:val="NormalNV"/>
    <w:basedOn w:val="Normal"/>
    <w:rsid w:val="00003513"/>
    <w:pPr>
      <w:tabs>
        <w:tab w:val="left" w:pos="720"/>
        <w:tab w:val="left" w:pos="2160"/>
        <w:tab w:val="right" w:leader="dot" w:pos="8640"/>
      </w:tabs>
    </w:pPr>
    <w:rPr>
      <w:rFonts w:ascii=".VnTime" w:hAnsi=".VnTime" w:cs="Times New Roman"/>
      <w:sz w:val="24"/>
      <w:lang w:val="en-GB"/>
    </w:rPr>
  </w:style>
  <w:style w:type="paragraph" w:customStyle="1" w:styleId="TableText">
    <w:name w:val="Table Text"/>
    <w:basedOn w:val="Normal"/>
    <w:rsid w:val="00003513"/>
    <w:pPr>
      <w:spacing w:before="60" w:after="60" w:line="480" w:lineRule="auto"/>
    </w:pPr>
    <w:rPr>
      <w:sz w:val="24"/>
    </w:rPr>
  </w:style>
  <w:style w:type="character" w:styleId="FollowedHyperlink">
    <w:name w:val="FollowedHyperlink"/>
    <w:rsid w:val="00003513"/>
    <w:rPr>
      <w:color w:val="800080"/>
      <w:u w:val="single"/>
    </w:rPr>
  </w:style>
  <w:style w:type="paragraph" w:styleId="BodyTextIndent3">
    <w:name w:val="Body Text Indent 3"/>
    <w:basedOn w:val="Normal"/>
    <w:rsid w:val="00003513"/>
    <w:pPr>
      <w:jc w:val="both"/>
    </w:pPr>
  </w:style>
  <w:style w:type="paragraph" w:customStyle="1" w:styleId="InfoBlue">
    <w:name w:val="InfoBlue"/>
    <w:basedOn w:val="Normal"/>
    <w:next w:val="BodyText"/>
    <w:autoRedefine/>
    <w:rsid w:val="00D12201"/>
    <w:pPr>
      <w:spacing w:before="0" w:after="120" w:line="240" w:lineRule="atLeast"/>
      <w:ind w:left="90"/>
    </w:pPr>
    <w:rPr>
      <w:rFonts w:cs="Times New Roman"/>
      <w:b/>
      <w:sz w:val="24"/>
    </w:rPr>
  </w:style>
  <w:style w:type="paragraph" w:customStyle="1" w:styleId="Guideline">
    <w:name w:val="Guideline"/>
    <w:basedOn w:val="NormalIndent"/>
    <w:rsid w:val="00003513"/>
    <w:pPr>
      <w:widowControl/>
      <w:spacing w:before="0"/>
      <w:ind w:left="432" w:right="0"/>
    </w:pPr>
    <w:rPr>
      <w:i w:val="0"/>
      <w:iCs/>
      <w:color w:val="0000FF"/>
      <w:lang w:val="en-AU"/>
    </w:rPr>
  </w:style>
  <w:style w:type="paragraph" w:styleId="NormalWeb">
    <w:name w:val="Normal (Web)"/>
    <w:basedOn w:val="Normal"/>
    <w:rsid w:val="00003513"/>
    <w:pPr>
      <w:spacing w:before="100" w:beforeAutospacing="1" w:after="100" w:afterAutospacing="1"/>
    </w:pPr>
    <w:rPr>
      <w:rFonts w:ascii="Arial Unicode MS" w:eastAsia="Arial Unicode MS" w:hAnsi="Arial Unicode MS" w:cs="Times New Roman"/>
      <w:sz w:val="24"/>
      <w:lang w:val="en-GB"/>
    </w:rPr>
  </w:style>
  <w:style w:type="character" w:customStyle="1" w:styleId="arial12byell1">
    <w:name w:val="arial12byell1"/>
    <w:rsid w:val="00003513"/>
    <w:rPr>
      <w:rFonts w:ascii="Arial" w:hAnsi="Arial" w:cs="Arial"/>
      <w:b/>
      <w:bCs/>
      <w:color w:val="auto"/>
      <w:sz w:val="18"/>
      <w:szCs w:val="18"/>
      <w:u w:val="none"/>
      <w:effect w:val="none"/>
    </w:rPr>
  </w:style>
  <w:style w:type="character" w:customStyle="1" w:styleId="arial10bblue1">
    <w:name w:val="arial10bblue1"/>
    <w:rsid w:val="00003513"/>
    <w:rPr>
      <w:rFonts w:ascii="Arial" w:hAnsi="Arial" w:cs="Arial"/>
      <w:b/>
      <w:bCs/>
      <w:color w:val="auto"/>
      <w:sz w:val="15"/>
      <w:szCs w:val="15"/>
      <w:u w:val="none"/>
      <w:effect w:val="none"/>
    </w:rPr>
  </w:style>
  <w:style w:type="paragraph" w:customStyle="1" w:styleId="HeadingBig">
    <w:name w:val="Heading Big"/>
    <w:basedOn w:val="NormalTB"/>
    <w:autoRedefine/>
    <w:rsid w:val="00003513"/>
    <w:pPr>
      <w:widowControl w:val="0"/>
      <w:spacing w:before="120"/>
    </w:pPr>
    <w:rPr>
      <w:rFonts w:ascii="Swis721 BlkEx BT" w:hAnsi="Swis721 BlkEx BT"/>
      <w:b/>
      <w:bCs/>
      <w:color w:val="6E2500"/>
      <w:sz w:val="32"/>
      <w:szCs w:val="32"/>
      <w:lang w:val="en-US"/>
    </w:rPr>
  </w:style>
  <w:style w:type="paragraph" w:customStyle="1" w:styleId="HeadingLv1">
    <w:name w:val="Heading Lv1"/>
    <w:basedOn w:val="Normal"/>
    <w:autoRedefine/>
    <w:rsid w:val="00003513"/>
    <w:pPr>
      <w:spacing w:before="80" w:after="80" w:line="240" w:lineRule="auto"/>
      <w:jc w:val="center"/>
    </w:pPr>
    <w:rPr>
      <w:b/>
      <w:color w:val="6E2500"/>
    </w:rPr>
  </w:style>
  <w:style w:type="paragraph" w:customStyle="1" w:styleId="HeadingLv2">
    <w:name w:val="Heading Lv2"/>
    <w:basedOn w:val="Bang"/>
    <w:autoRedefine/>
    <w:rsid w:val="00003513"/>
    <w:rPr>
      <w:b/>
      <w:bCs/>
      <w:color w:val="003400"/>
    </w:rPr>
  </w:style>
  <w:style w:type="paragraph" w:styleId="ListBullet">
    <w:name w:val="List Bullet"/>
    <w:basedOn w:val="Normal"/>
    <w:autoRedefine/>
    <w:rsid w:val="00003513"/>
    <w:pPr>
      <w:numPr>
        <w:numId w:val="10"/>
      </w:numPr>
      <w:tabs>
        <w:tab w:val="clear" w:pos="0"/>
        <w:tab w:val="num" w:pos="851"/>
      </w:tabs>
      <w:ind w:left="851" w:hanging="284"/>
    </w:pPr>
    <w:rPr>
      <w:rFonts w:ascii="Arial" w:hAnsi="Arial" w:cs="Arial"/>
      <w:sz w:val="18"/>
      <w:szCs w:val="18"/>
    </w:rPr>
  </w:style>
  <w:style w:type="paragraph" w:customStyle="1" w:styleId="Heading1H1">
    <w:name w:val="Heading 1.H1"/>
    <w:basedOn w:val="Normal"/>
    <w:next w:val="Normal"/>
    <w:rsid w:val="00003513"/>
    <w:pPr>
      <w:tabs>
        <w:tab w:val="num" w:pos="709"/>
      </w:tabs>
      <w:spacing w:before="240" w:after="240" w:line="240" w:lineRule="auto"/>
      <w:ind w:left="360" w:hanging="360"/>
      <w:outlineLvl w:val="0"/>
    </w:pPr>
    <w:rPr>
      <w:rFonts w:cs="Times New Roman"/>
      <w:b/>
      <w:bCs/>
      <w:caps/>
      <w:kern w:val="28"/>
      <w:sz w:val="24"/>
      <w:lang w:val="en-AU"/>
    </w:rPr>
  </w:style>
  <w:style w:type="paragraph" w:customStyle="1" w:styleId="Heading2H2">
    <w:name w:val="Heading 2.H2"/>
    <w:basedOn w:val="Normal"/>
    <w:next w:val="Normal"/>
    <w:rsid w:val="00003513"/>
    <w:pPr>
      <w:tabs>
        <w:tab w:val="num" w:pos="709"/>
      </w:tabs>
      <w:spacing w:before="240" w:after="200" w:line="240" w:lineRule="auto"/>
      <w:ind w:left="360" w:hanging="360"/>
      <w:jc w:val="both"/>
      <w:outlineLvl w:val="1"/>
    </w:pPr>
    <w:rPr>
      <w:rFonts w:cs="Times New Roman"/>
      <w:b/>
      <w:bCs/>
      <w:lang w:val="en-AU"/>
    </w:rPr>
  </w:style>
  <w:style w:type="paragraph" w:customStyle="1" w:styleId="References">
    <w:name w:val="References"/>
    <w:basedOn w:val="ListNumber"/>
    <w:rsid w:val="00003513"/>
    <w:pPr>
      <w:numPr>
        <w:numId w:val="0"/>
      </w:numPr>
      <w:tabs>
        <w:tab w:val="num" w:pos="360"/>
      </w:tabs>
      <w:spacing w:before="120"/>
      <w:ind w:left="360" w:right="-360" w:hanging="360"/>
    </w:pPr>
    <w:rPr>
      <w:rFonts w:ascii="Arial" w:hAnsi="Arial" w:cs="Arial"/>
      <w:sz w:val="18"/>
      <w:szCs w:val="18"/>
      <w:lang w:val="en-GB"/>
    </w:rPr>
  </w:style>
  <w:style w:type="paragraph" w:styleId="MessageHeader">
    <w:name w:val="Message Header"/>
    <w:basedOn w:val="BodyText"/>
    <w:rsid w:val="00003513"/>
    <w:pPr>
      <w:keepLines/>
      <w:tabs>
        <w:tab w:val="num" w:pos="567"/>
      </w:tabs>
      <w:spacing w:before="120" w:line="415" w:lineRule="atLeast"/>
      <w:ind w:left="1560" w:hanging="720"/>
      <w:jc w:val="left"/>
    </w:pPr>
    <w:rPr>
      <w:rFonts w:ascii="Arial" w:hAnsi="Arial" w:cs="Arial"/>
      <w:sz w:val="18"/>
      <w:szCs w:val="18"/>
      <w:lang w:val="en-AU"/>
    </w:rPr>
  </w:style>
  <w:style w:type="paragraph" w:styleId="ListNumber">
    <w:name w:val="List Number"/>
    <w:basedOn w:val="Normal"/>
    <w:rsid w:val="00003513"/>
    <w:pPr>
      <w:numPr>
        <w:numId w:val="6"/>
      </w:numPr>
      <w:spacing w:before="0" w:line="240" w:lineRule="auto"/>
    </w:pPr>
    <w:rPr>
      <w:rFonts w:cs="Times New Roman"/>
    </w:rPr>
  </w:style>
  <w:style w:type="paragraph" w:styleId="DocumentMap">
    <w:name w:val="Document Map"/>
    <w:basedOn w:val="Normal"/>
    <w:semiHidden/>
    <w:rsid w:val="005F5288"/>
    <w:pPr>
      <w:shd w:val="clear" w:color="auto" w:fill="000080"/>
    </w:pPr>
    <w:rPr>
      <w:szCs w:val="20"/>
    </w:rPr>
  </w:style>
  <w:style w:type="table" w:styleId="TableGrid">
    <w:name w:val="Table Grid"/>
    <w:basedOn w:val="TableNormal"/>
    <w:rsid w:val="00003513"/>
    <w:pPr>
      <w:widowControl w:val="0"/>
      <w:spacing w:before="120"/>
      <w:ind w:left="54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rsid w:val="000E7453"/>
    <w:pPr>
      <w:spacing w:after="160" w:line="240" w:lineRule="exact"/>
    </w:pPr>
    <w:rPr>
      <w:rFonts w:ascii="Verdana" w:hAnsi="Verdana"/>
      <w:sz w:val="22"/>
    </w:rPr>
  </w:style>
  <w:style w:type="paragraph" w:customStyle="1" w:styleId="StyleCentered">
    <w:name w:val="Style Centered"/>
    <w:basedOn w:val="Normal"/>
    <w:rsid w:val="000E7453"/>
    <w:pPr>
      <w:keepNext w:val="0"/>
      <w:spacing w:after="120" w:line="240" w:lineRule="auto"/>
      <w:jc w:val="center"/>
    </w:pPr>
    <w:rPr>
      <w:rFonts w:ascii="Arial" w:hAnsi="Arial" w:cs="Arial"/>
      <w:b/>
      <w:bCs/>
      <w:sz w:val="28"/>
      <w:szCs w:val="28"/>
    </w:rPr>
  </w:style>
  <w:style w:type="paragraph" w:customStyle="1" w:styleId="emrule1">
    <w:name w:val="em rule 1"/>
    <w:basedOn w:val="Normal"/>
    <w:rsid w:val="006D00A2"/>
    <w:pPr>
      <w:keepNext w:val="0"/>
      <w:numPr>
        <w:numId w:val="13"/>
      </w:numPr>
      <w:tabs>
        <w:tab w:val="clear" w:pos="1211"/>
        <w:tab w:val="left" w:pos="851"/>
      </w:tabs>
      <w:spacing w:line="320" w:lineRule="atLeast"/>
      <w:ind w:left="851" w:hanging="284"/>
      <w:jc w:val="both"/>
    </w:pPr>
    <w:rPr>
      <w:rFonts w:cs="Times New Roman"/>
      <w:sz w:val="26"/>
      <w:szCs w:val="20"/>
    </w:rPr>
  </w:style>
  <w:style w:type="paragraph" w:customStyle="1" w:styleId="DefaultParagraphFontParaCharCharCharCharChar">
    <w:name w:val="Default Paragraph Font Para Char Char Char Char Char"/>
    <w:autoRedefine/>
    <w:rsid w:val="006D00A2"/>
    <w:pPr>
      <w:tabs>
        <w:tab w:val="num" w:pos="922"/>
      </w:tabs>
      <w:spacing w:after="160" w:line="240" w:lineRule="exact"/>
      <w:ind w:left="922" w:hanging="360"/>
    </w:pPr>
    <w:rPr>
      <w:rFonts w:ascii="Verdana" w:hAnsi="Verdana"/>
    </w:rPr>
  </w:style>
  <w:style w:type="paragraph" w:customStyle="1" w:styleId="MyNormal">
    <w:name w:val="MyNormal"/>
    <w:basedOn w:val="Normal"/>
    <w:link w:val="MyNormalChar"/>
    <w:rsid w:val="00B45357"/>
    <w:pPr>
      <w:keepNext w:val="0"/>
      <w:numPr>
        <w:numId w:val="14"/>
      </w:numPr>
      <w:spacing w:after="120" w:line="240" w:lineRule="auto"/>
      <w:jc w:val="both"/>
    </w:pPr>
    <w:rPr>
      <w:rFonts w:cs="Times New Roman"/>
      <w:sz w:val="24"/>
    </w:rPr>
  </w:style>
  <w:style w:type="paragraph" w:customStyle="1" w:styleId="hinh">
    <w:name w:val="hinh"/>
    <w:autoRedefine/>
    <w:rsid w:val="005518D1"/>
    <w:pPr>
      <w:keepNext/>
      <w:spacing w:before="120" w:after="120" w:line="360" w:lineRule="auto"/>
      <w:jc w:val="center"/>
    </w:pPr>
    <w:rPr>
      <w:rFonts w:cs="Tahoma"/>
      <w:i/>
      <w:sz w:val="22"/>
      <w:szCs w:val="22"/>
    </w:rPr>
  </w:style>
  <w:style w:type="character" w:customStyle="1" w:styleId="NormalIndent1">
    <w:name w:val="Normal Indent1"/>
    <w:aliases w:val="Normal Indent Char1 Char1,Normal Indent Char1 Char Char Char Char Char Char Char Char Char Char Char1 Char Char Char Char1,Normal Indent Char Char1, Char Char Char1, Char Char Char  Char1,Normal Indent2, Char Char Char  Char Char Char1"/>
    <w:rsid w:val="00B45357"/>
    <w:rPr>
      <w:sz w:val="24"/>
      <w:szCs w:val="24"/>
      <w:lang w:val="en-US" w:eastAsia="en-US" w:bidi="ar-SA"/>
    </w:rPr>
  </w:style>
  <w:style w:type="character" w:customStyle="1" w:styleId="MyNormalChar">
    <w:name w:val="MyNormal Char"/>
    <w:link w:val="MyNormal"/>
    <w:rsid w:val="00B45357"/>
    <w:rPr>
      <w:sz w:val="24"/>
      <w:szCs w:val="24"/>
    </w:rPr>
  </w:style>
  <w:style w:type="paragraph" w:customStyle="1" w:styleId="table">
    <w:name w:val="table"/>
    <w:basedOn w:val="Normal"/>
    <w:rsid w:val="00B349D3"/>
    <w:pPr>
      <w:keepNext w:val="0"/>
      <w:spacing w:before="60" w:after="60" w:line="240" w:lineRule="atLeast"/>
      <w:jc w:val="both"/>
    </w:pPr>
    <w:rPr>
      <w:rFonts w:cs="Times New Roman"/>
      <w:sz w:val="24"/>
    </w:rPr>
  </w:style>
  <w:style w:type="paragraph" w:customStyle="1" w:styleId="Char">
    <w:name w:val="Char"/>
    <w:rsid w:val="008F1396"/>
    <w:pPr>
      <w:spacing w:after="160" w:line="240" w:lineRule="exact"/>
    </w:pPr>
    <w:rPr>
      <w:rFonts w:ascii="Verdana" w:hAnsi="Verdana"/>
    </w:rPr>
  </w:style>
  <w:style w:type="paragraph" w:customStyle="1" w:styleId="Char0">
    <w:name w:val="Char"/>
    <w:basedOn w:val="Normal"/>
    <w:next w:val="Heading1"/>
    <w:autoRedefine/>
    <w:semiHidden/>
    <w:rsid w:val="0070587D"/>
    <w:pPr>
      <w:keepNext w:val="0"/>
      <w:spacing w:before="0" w:after="160" w:line="240" w:lineRule="exact"/>
    </w:pPr>
    <w:rPr>
      <w:rFonts w:ascii="Arial" w:hAnsi="Arial" w:cs="Arial"/>
      <w:smallCaps/>
      <w:szCs w:val="22"/>
    </w:rPr>
  </w:style>
  <w:style w:type="paragraph" w:customStyle="1" w:styleId="GachH-L063">
    <w:name w:val="GachH-L0.63"/>
    <w:basedOn w:val="Normal"/>
    <w:link w:val="GachH-L063Char"/>
    <w:rsid w:val="00897FAE"/>
    <w:pPr>
      <w:keepNext w:val="0"/>
      <w:numPr>
        <w:numId w:val="15"/>
      </w:numPr>
      <w:spacing w:before="80" w:line="288" w:lineRule="auto"/>
      <w:jc w:val="both"/>
    </w:pPr>
    <w:rPr>
      <w:rFonts w:cs="Times New Roman"/>
      <w:sz w:val="24"/>
    </w:rPr>
  </w:style>
  <w:style w:type="character" w:customStyle="1" w:styleId="GachH-L063Char">
    <w:name w:val="GachH-L0.63 Char"/>
    <w:link w:val="GachH-L063"/>
    <w:rsid w:val="00897FAE"/>
    <w:rPr>
      <w:sz w:val="24"/>
      <w:szCs w:val="24"/>
    </w:rPr>
  </w:style>
  <w:style w:type="character" w:customStyle="1" w:styleId="NormalIndentChar">
    <w:name w:val="Normal Indent Char"/>
    <w:link w:val="NormalIndent"/>
    <w:locked/>
    <w:rsid w:val="00A35D64"/>
    <w:rPr>
      <w:i/>
      <w:color w:val="FF0000"/>
      <w:sz w:val="26"/>
      <w:szCs w:val="26"/>
      <w:lang w:val="nl-NL"/>
    </w:rPr>
  </w:style>
  <w:style w:type="paragraph" w:styleId="ListParagraph">
    <w:name w:val="List Paragraph"/>
    <w:basedOn w:val="Normal"/>
    <w:uiPriority w:val="34"/>
    <w:qFormat/>
    <w:rsid w:val="00032DD3"/>
    <w:pPr>
      <w:ind w:left="720"/>
    </w:pPr>
  </w:style>
  <w:style w:type="paragraph" w:styleId="CommentSubject">
    <w:name w:val="annotation subject"/>
    <w:basedOn w:val="CommentText"/>
    <w:next w:val="CommentText"/>
    <w:link w:val="CommentSubjectChar"/>
    <w:rsid w:val="00EA7DEC"/>
    <w:pPr>
      <w:spacing w:before="120"/>
      <w:jc w:val="left"/>
    </w:pPr>
    <w:rPr>
      <w:rFonts w:ascii="Times New Roman" w:hAnsi="Times New Roman" w:cs="Tahoma"/>
      <w:b/>
      <w:bCs/>
      <w:sz w:val="20"/>
      <w:szCs w:val="20"/>
    </w:rPr>
  </w:style>
  <w:style w:type="character" w:customStyle="1" w:styleId="CommentTextChar">
    <w:name w:val="Comment Text Char"/>
    <w:link w:val="CommentText"/>
    <w:semiHidden/>
    <w:rsid w:val="00EA7DEC"/>
    <w:rPr>
      <w:rFonts w:ascii=".VnTime" w:hAnsi=".VnTime"/>
      <w:sz w:val="22"/>
      <w:szCs w:val="24"/>
      <w:lang w:val="en-US" w:eastAsia="en-US"/>
    </w:rPr>
  </w:style>
  <w:style w:type="character" w:customStyle="1" w:styleId="CommentSubjectChar">
    <w:name w:val="Comment Subject Char"/>
    <w:basedOn w:val="CommentTextChar"/>
    <w:link w:val="CommentSubject"/>
    <w:rsid w:val="00EA7DEC"/>
  </w:style>
  <w:style w:type="paragraph" w:styleId="BalloonText">
    <w:name w:val="Balloon Text"/>
    <w:basedOn w:val="Normal"/>
    <w:link w:val="BalloonTextChar"/>
    <w:rsid w:val="00EA7DEC"/>
    <w:pPr>
      <w:spacing w:before="0" w:line="240" w:lineRule="auto"/>
    </w:pPr>
    <w:rPr>
      <w:rFonts w:ascii="Tahoma" w:hAnsi="Tahoma" w:cs="Times New Roman"/>
      <w:sz w:val="16"/>
      <w:szCs w:val="16"/>
    </w:rPr>
  </w:style>
  <w:style w:type="character" w:customStyle="1" w:styleId="BalloonTextChar">
    <w:name w:val="Balloon Text Char"/>
    <w:link w:val="BalloonText"/>
    <w:rsid w:val="00EA7DEC"/>
    <w:rPr>
      <w:rFonts w:ascii="Tahoma" w:hAnsi="Tahoma" w:cs="Tahoma"/>
      <w:sz w:val="16"/>
      <w:szCs w:val="16"/>
      <w:lang w:val="en-US" w:eastAsia="en-US"/>
    </w:rPr>
  </w:style>
  <w:style w:type="character" w:styleId="PageNumber">
    <w:name w:val="page number"/>
    <w:basedOn w:val="DefaultParagraphFont"/>
    <w:rsid w:val="00A809F9"/>
  </w:style>
  <w:style w:type="paragraph" w:customStyle="1" w:styleId="heading4">
    <w:name w:val="heading4"/>
    <w:basedOn w:val="Normal"/>
    <w:link w:val="heading4Char"/>
    <w:rsid w:val="00701607"/>
    <w:pPr>
      <w:numPr>
        <w:ilvl w:val="3"/>
        <w:numId w:val="8"/>
      </w:numPr>
      <w:jc w:val="both"/>
    </w:pPr>
    <w:rPr>
      <w:rFonts w:cs="Times New Roman"/>
      <w:i/>
      <w:sz w:val="24"/>
    </w:rPr>
  </w:style>
  <w:style w:type="numbering" w:customStyle="1" w:styleId="n">
    <w:name w:val="n"/>
    <w:uiPriority w:val="99"/>
    <w:rsid w:val="00715E47"/>
    <w:pPr>
      <w:numPr>
        <w:numId w:val="16"/>
      </w:numPr>
    </w:pPr>
  </w:style>
  <w:style w:type="character" w:customStyle="1" w:styleId="heading4Char">
    <w:name w:val="heading4 Char"/>
    <w:link w:val="heading4"/>
    <w:rsid w:val="00701607"/>
    <w:rPr>
      <w:i/>
      <w:sz w:val="24"/>
      <w:szCs w:val="24"/>
    </w:rPr>
  </w:style>
  <w:style w:type="character" w:customStyle="1" w:styleId="Heading3Char">
    <w:name w:val="Heading 3 Char"/>
    <w:aliases w:val="h3 Char,h31 Char1,h31 Char Char,Heading 3 Char Char Char,H3 Char,d Char"/>
    <w:link w:val="Heading3"/>
    <w:rsid w:val="00100152"/>
    <w:rPr>
      <w:b/>
      <w:i/>
      <w:sz w:val="24"/>
      <w:szCs w:val="24"/>
      <w:lang w:val="nl-NL"/>
    </w:rPr>
  </w:style>
  <w:style w:type="paragraph" w:customStyle="1" w:styleId="1Vanban">
    <w:name w:val="1.Vanban"/>
    <w:basedOn w:val="Normal"/>
    <w:link w:val="1VanbanChar"/>
    <w:autoRedefine/>
    <w:qFormat/>
    <w:rsid w:val="00C12FF2"/>
    <w:pPr>
      <w:keepNext w:val="0"/>
      <w:keepLines/>
      <w:widowControl w:val="0"/>
      <w:tabs>
        <w:tab w:val="left" w:pos="851"/>
      </w:tabs>
      <w:ind w:firstLine="567"/>
      <w:jc w:val="both"/>
    </w:pPr>
    <w:rPr>
      <w:rFonts w:cs="Times New Roman"/>
      <w:sz w:val="24"/>
      <w:lang w:val="nb-NO"/>
    </w:rPr>
  </w:style>
  <w:style w:type="character" w:customStyle="1" w:styleId="1VanbanChar">
    <w:name w:val="1.Vanban Char"/>
    <w:link w:val="1Vanban"/>
    <w:rsid w:val="00C12FF2"/>
    <w:rPr>
      <w:sz w:val="24"/>
      <w:szCs w:val="24"/>
      <w:lang w:val="nb-NO"/>
    </w:rPr>
  </w:style>
  <w:style w:type="character" w:customStyle="1" w:styleId="TitleChar">
    <w:name w:val="Title Char"/>
    <w:link w:val="Title"/>
    <w:rsid w:val="00C12FF2"/>
    <w:rPr>
      <w:rFonts w:cs="Tahoma"/>
      <w:b/>
      <w:bCs/>
      <w:kern w:val="28"/>
      <w:sz w:val="32"/>
      <w:szCs w:val="32"/>
    </w:rPr>
  </w:style>
  <w:style w:type="paragraph" w:styleId="NoSpacing">
    <w:name w:val="No Spacing"/>
    <w:uiPriority w:val="1"/>
    <w:qFormat/>
    <w:rsid w:val="003E6A9A"/>
    <w:pPr>
      <w:keepNext/>
    </w:pPr>
    <w:rPr>
      <w:rFonts w:cs="Tahoma"/>
      <w:sz w:val="22"/>
      <w:szCs w:val="24"/>
    </w:rPr>
  </w:style>
  <w:style w:type="character" w:customStyle="1" w:styleId="FooterChar">
    <w:name w:val="Footer Char"/>
    <w:link w:val="Footer"/>
    <w:uiPriority w:val="99"/>
    <w:rsid w:val="003915BE"/>
    <w:rPr>
      <w:rFonts w:cs="Tahoma"/>
      <w:sz w:val="22"/>
      <w:szCs w:val="24"/>
    </w:rPr>
  </w:style>
  <w:style w:type="paragraph" w:customStyle="1" w:styleId="AAA">
    <w:name w:val="AAA"/>
    <w:basedOn w:val="Normal"/>
    <w:link w:val="AAAChar"/>
    <w:qFormat/>
    <w:rsid w:val="00547FFB"/>
    <w:pPr>
      <w:numPr>
        <w:numId w:val="18"/>
      </w:numPr>
    </w:pPr>
    <w:rPr>
      <w:rFonts w:cs="Times New Roman"/>
      <w:sz w:val="26"/>
      <w:szCs w:val="26"/>
    </w:rPr>
  </w:style>
  <w:style w:type="paragraph" w:customStyle="1" w:styleId="a">
    <w:name w:val="__"/>
    <w:basedOn w:val="ListParagraph"/>
    <w:link w:val="Char1"/>
    <w:qFormat/>
    <w:rsid w:val="006F4977"/>
    <w:pPr>
      <w:keepNext w:val="0"/>
      <w:numPr>
        <w:numId w:val="21"/>
      </w:numPr>
      <w:tabs>
        <w:tab w:val="left" w:pos="993"/>
      </w:tabs>
      <w:spacing w:before="60" w:after="120" w:line="240" w:lineRule="auto"/>
      <w:contextualSpacing/>
    </w:pPr>
    <w:rPr>
      <w:rFonts w:cs="Times New Roman"/>
      <w:sz w:val="26"/>
      <w:szCs w:val="26"/>
      <w:lang w:val="nb-NO" w:eastAsia="ja-JP"/>
    </w:rPr>
  </w:style>
  <w:style w:type="character" w:customStyle="1" w:styleId="AAAChar">
    <w:name w:val="AAA Char"/>
    <w:link w:val="AAA"/>
    <w:rsid w:val="00547FFB"/>
    <w:rPr>
      <w:sz w:val="26"/>
      <w:szCs w:val="26"/>
    </w:rPr>
  </w:style>
  <w:style w:type="character" w:customStyle="1" w:styleId="Char1">
    <w:name w:val="__ Char"/>
    <w:link w:val="a"/>
    <w:rsid w:val="006F4977"/>
    <w:rPr>
      <w:sz w:val="26"/>
      <w:szCs w:val="26"/>
      <w:lang w:val="nb-NO" w:eastAsia="ja-JP"/>
    </w:rPr>
  </w:style>
  <w:style w:type="character" w:customStyle="1" w:styleId="apple-converted-space">
    <w:name w:val="apple-converted-space"/>
    <w:rsid w:val="00BA2AFC"/>
  </w:style>
</w:styles>
</file>

<file path=word/webSettings.xml><?xml version="1.0" encoding="utf-8"?>
<w:webSettings xmlns:r="http://schemas.openxmlformats.org/officeDocument/2006/relationships" xmlns:w="http://schemas.openxmlformats.org/wordprocessingml/2006/main">
  <w:divs>
    <w:div w:id="48965392">
      <w:bodyDiv w:val="1"/>
      <w:marLeft w:val="0"/>
      <w:marRight w:val="0"/>
      <w:marTop w:val="0"/>
      <w:marBottom w:val="0"/>
      <w:divBdr>
        <w:top w:val="none" w:sz="0" w:space="0" w:color="auto"/>
        <w:left w:val="none" w:sz="0" w:space="0" w:color="auto"/>
        <w:bottom w:val="none" w:sz="0" w:space="0" w:color="auto"/>
        <w:right w:val="none" w:sz="0" w:space="0" w:color="auto"/>
      </w:divBdr>
    </w:div>
    <w:div w:id="230387397">
      <w:bodyDiv w:val="1"/>
      <w:marLeft w:val="0"/>
      <w:marRight w:val="0"/>
      <w:marTop w:val="0"/>
      <w:marBottom w:val="0"/>
      <w:divBdr>
        <w:top w:val="none" w:sz="0" w:space="0" w:color="auto"/>
        <w:left w:val="none" w:sz="0" w:space="0" w:color="auto"/>
        <w:bottom w:val="none" w:sz="0" w:space="0" w:color="auto"/>
        <w:right w:val="none" w:sz="0" w:space="0" w:color="auto"/>
      </w:divBdr>
    </w:div>
    <w:div w:id="286817001">
      <w:bodyDiv w:val="1"/>
      <w:marLeft w:val="0"/>
      <w:marRight w:val="0"/>
      <w:marTop w:val="0"/>
      <w:marBottom w:val="0"/>
      <w:divBdr>
        <w:top w:val="none" w:sz="0" w:space="0" w:color="auto"/>
        <w:left w:val="none" w:sz="0" w:space="0" w:color="auto"/>
        <w:bottom w:val="none" w:sz="0" w:space="0" w:color="auto"/>
        <w:right w:val="none" w:sz="0" w:space="0" w:color="auto"/>
      </w:divBdr>
    </w:div>
    <w:div w:id="596136852">
      <w:bodyDiv w:val="1"/>
      <w:marLeft w:val="0"/>
      <w:marRight w:val="0"/>
      <w:marTop w:val="0"/>
      <w:marBottom w:val="0"/>
      <w:divBdr>
        <w:top w:val="none" w:sz="0" w:space="0" w:color="auto"/>
        <w:left w:val="none" w:sz="0" w:space="0" w:color="auto"/>
        <w:bottom w:val="none" w:sz="0" w:space="0" w:color="auto"/>
        <w:right w:val="none" w:sz="0" w:space="0" w:color="auto"/>
      </w:divBdr>
      <w:divsChild>
        <w:div w:id="302781539">
          <w:marLeft w:val="45"/>
          <w:marRight w:val="0"/>
          <w:marTop w:val="0"/>
          <w:marBottom w:val="0"/>
          <w:divBdr>
            <w:top w:val="none" w:sz="0" w:space="0" w:color="auto"/>
            <w:left w:val="none" w:sz="0" w:space="0" w:color="auto"/>
            <w:bottom w:val="none" w:sz="0" w:space="0" w:color="auto"/>
            <w:right w:val="none" w:sz="0" w:space="0" w:color="auto"/>
          </w:divBdr>
        </w:div>
      </w:divsChild>
    </w:div>
    <w:div w:id="642655876">
      <w:bodyDiv w:val="1"/>
      <w:marLeft w:val="0"/>
      <w:marRight w:val="0"/>
      <w:marTop w:val="0"/>
      <w:marBottom w:val="0"/>
      <w:divBdr>
        <w:top w:val="none" w:sz="0" w:space="0" w:color="auto"/>
        <w:left w:val="none" w:sz="0" w:space="0" w:color="auto"/>
        <w:bottom w:val="none" w:sz="0" w:space="0" w:color="auto"/>
        <w:right w:val="none" w:sz="0" w:space="0" w:color="auto"/>
      </w:divBdr>
    </w:div>
    <w:div w:id="821314837">
      <w:bodyDiv w:val="1"/>
      <w:marLeft w:val="0"/>
      <w:marRight w:val="0"/>
      <w:marTop w:val="0"/>
      <w:marBottom w:val="0"/>
      <w:divBdr>
        <w:top w:val="none" w:sz="0" w:space="0" w:color="auto"/>
        <w:left w:val="none" w:sz="0" w:space="0" w:color="auto"/>
        <w:bottom w:val="none" w:sz="0" w:space="0" w:color="auto"/>
        <w:right w:val="none" w:sz="0" w:space="0" w:color="auto"/>
      </w:divBdr>
    </w:div>
    <w:div w:id="866989046">
      <w:bodyDiv w:val="1"/>
      <w:marLeft w:val="0"/>
      <w:marRight w:val="0"/>
      <w:marTop w:val="0"/>
      <w:marBottom w:val="0"/>
      <w:divBdr>
        <w:top w:val="none" w:sz="0" w:space="0" w:color="auto"/>
        <w:left w:val="none" w:sz="0" w:space="0" w:color="auto"/>
        <w:bottom w:val="none" w:sz="0" w:space="0" w:color="auto"/>
        <w:right w:val="none" w:sz="0" w:space="0" w:color="auto"/>
      </w:divBdr>
    </w:div>
    <w:div w:id="944574936">
      <w:bodyDiv w:val="1"/>
      <w:marLeft w:val="0"/>
      <w:marRight w:val="0"/>
      <w:marTop w:val="0"/>
      <w:marBottom w:val="0"/>
      <w:divBdr>
        <w:top w:val="none" w:sz="0" w:space="0" w:color="auto"/>
        <w:left w:val="none" w:sz="0" w:space="0" w:color="auto"/>
        <w:bottom w:val="none" w:sz="0" w:space="0" w:color="auto"/>
        <w:right w:val="none" w:sz="0" w:space="0" w:color="auto"/>
      </w:divBdr>
    </w:div>
    <w:div w:id="1136919535">
      <w:bodyDiv w:val="1"/>
      <w:marLeft w:val="0"/>
      <w:marRight w:val="0"/>
      <w:marTop w:val="0"/>
      <w:marBottom w:val="0"/>
      <w:divBdr>
        <w:top w:val="none" w:sz="0" w:space="0" w:color="auto"/>
        <w:left w:val="none" w:sz="0" w:space="0" w:color="auto"/>
        <w:bottom w:val="none" w:sz="0" w:space="0" w:color="auto"/>
        <w:right w:val="none" w:sz="0" w:space="0" w:color="auto"/>
      </w:divBdr>
    </w:div>
    <w:div w:id="1145659209">
      <w:bodyDiv w:val="1"/>
      <w:marLeft w:val="0"/>
      <w:marRight w:val="0"/>
      <w:marTop w:val="0"/>
      <w:marBottom w:val="0"/>
      <w:divBdr>
        <w:top w:val="none" w:sz="0" w:space="0" w:color="auto"/>
        <w:left w:val="none" w:sz="0" w:space="0" w:color="auto"/>
        <w:bottom w:val="none" w:sz="0" w:space="0" w:color="auto"/>
        <w:right w:val="none" w:sz="0" w:space="0" w:color="auto"/>
      </w:divBdr>
    </w:div>
    <w:div w:id="1403327871">
      <w:bodyDiv w:val="1"/>
      <w:marLeft w:val="0"/>
      <w:marRight w:val="0"/>
      <w:marTop w:val="0"/>
      <w:marBottom w:val="0"/>
      <w:divBdr>
        <w:top w:val="none" w:sz="0" w:space="0" w:color="auto"/>
        <w:left w:val="none" w:sz="0" w:space="0" w:color="auto"/>
        <w:bottom w:val="none" w:sz="0" w:space="0" w:color="auto"/>
        <w:right w:val="none" w:sz="0" w:space="0" w:color="auto"/>
      </w:divBdr>
    </w:div>
    <w:div w:id="1530725887">
      <w:bodyDiv w:val="1"/>
      <w:marLeft w:val="0"/>
      <w:marRight w:val="0"/>
      <w:marTop w:val="0"/>
      <w:marBottom w:val="0"/>
      <w:divBdr>
        <w:top w:val="none" w:sz="0" w:space="0" w:color="auto"/>
        <w:left w:val="none" w:sz="0" w:space="0" w:color="auto"/>
        <w:bottom w:val="none" w:sz="0" w:space="0" w:color="auto"/>
        <w:right w:val="none" w:sz="0" w:space="0" w:color="auto"/>
      </w:divBdr>
    </w:div>
    <w:div w:id="1567691105">
      <w:bodyDiv w:val="1"/>
      <w:marLeft w:val="0"/>
      <w:marRight w:val="0"/>
      <w:marTop w:val="0"/>
      <w:marBottom w:val="0"/>
      <w:divBdr>
        <w:top w:val="none" w:sz="0" w:space="0" w:color="auto"/>
        <w:left w:val="none" w:sz="0" w:space="0" w:color="auto"/>
        <w:bottom w:val="none" w:sz="0" w:space="0" w:color="auto"/>
        <w:right w:val="none" w:sz="0" w:space="0" w:color="auto"/>
      </w:divBdr>
    </w:div>
    <w:div w:id="1586914600">
      <w:bodyDiv w:val="1"/>
      <w:marLeft w:val="0"/>
      <w:marRight w:val="0"/>
      <w:marTop w:val="0"/>
      <w:marBottom w:val="0"/>
      <w:divBdr>
        <w:top w:val="none" w:sz="0" w:space="0" w:color="auto"/>
        <w:left w:val="none" w:sz="0" w:space="0" w:color="auto"/>
        <w:bottom w:val="none" w:sz="0" w:space="0" w:color="auto"/>
        <w:right w:val="none" w:sz="0" w:space="0" w:color="auto"/>
      </w:divBdr>
    </w:div>
    <w:div w:id="1659110075">
      <w:bodyDiv w:val="1"/>
      <w:marLeft w:val="0"/>
      <w:marRight w:val="0"/>
      <w:marTop w:val="0"/>
      <w:marBottom w:val="0"/>
      <w:divBdr>
        <w:top w:val="none" w:sz="0" w:space="0" w:color="auto"/>
        <w:left w:val="none" w:sz="0" w:space="0" w:color="auto"/>
        <w:bottom w:val="none" w:sz="0" w:space="0" w:color="auto"/>
        <w:right w:val="none" w:sz="0" w:space="0" w:color="auto"/>
      </w:divBdr>
    </w:div>
    <w:div w:id="169977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2.xml"/><Relationship Id="rId8" Type="http://schemas.openxmlformats.org/officeDocument/2006/relationships/hyperlink" Target="https://vnsw.gov.vn" TargetMode="External"/><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PROJECTS\CMM-4\Document\Fsoft\Software\Template\Template_CM%20pl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2BF652-D0CD-4BE8-98D0-15CCBFD78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Template_CM plan.dot</Template>
  <TotalTime>0</TotalTime>
  <Pages>34</Pages>
  <Words>5043</Words>
  <Characters>17901</Characters>
  <Application>Microsoft Office Word</Application>
  <DocSecurity>0</DocSecurity>
  <Lines>149</Lines>
  <Paragraphs>45</Paragraphs>
  <ScaleCrop>false</ScaleCrop>
  <HeadingPairs>
    <vt:vector size="2" baseType="variant">
      <vt:variant>
        <vt:lpstr>Title</vt:lpstr>
      </vt:variant>
      <vt:variant>
        <vt:i4>1</vt:i4>
      </vt:variant>
    </vt:vector>
  </HeadingPairs>
  <TitlesOfParts>
    <vt:vector size="1" baseType="lpstr">
      <vt:lpstr>User manual template</vt:lpstr>
    </vt:vector>
  </TitlesOfParts>
  <Company>Trung tâm IT</Company>
  <LinksUpToDate>false</LinksUpToDate>
  <CharactersWithSpaces>22899</CharactersWithSpaces>
  <SharedDoc>false</SharedDoc>
  <HLinks>
    <vt:vector size="174" baseType="variant">
      <vt:variant>
        <vt:i4>4194372</vt:i4>
      </vt:variant>
      <vt:variant>
        <vt:i4>171</vt:i4>
      </vt:variant>
      <vt:variant>
        <vt:i4>0</vt:i4>
      </vt:variant>
      <vt:variant>
        <vt:i4>5</vt:i4>
      </vt:variant>
      <vt:variant>
        <vt:lpwstr>https://vnsw.gov.vn/</vt:lpwstr>
      </vt:variant>
      <vt:variant>
        <vt:lpwstr/>
      </vt:variant>
      <vt:variant>
        <vt:i4>1179711</vt:i4>
      </vt:variant>
      <vt:variant>
        <vt:i4>164</vt:i4>
      </vt:variant>
      <vt:variant>
        <vt:i4>0</vt:i4>
      </vt:variant>
      <vt:variant>
        <vt:i4>5</vt:i4>
      </vt:variant>
      <vt:variant>
        <vt:lpwstr/>
      </vt:variant>
      <vt:variant>
        <vt:lpwstr>_Toc477185464</vt:lpwstr>
      </vt:variant>
      <vt:variant>
        <vt:i4>1179711</vt:i4>
      </vt:variant>
      <vt:variant>
        <vt:i4>158</vt:i4>
      </vt:variant>
      <vt:variant>
        <vt:i4>0</vt:i4>
      </vt:variant>
      <vt:variant>
        <vt:i4>5</vt:i4>
      </vt:variant>
      <vt:variant>
        <vt:lpwstr/>
      </vt:variant>
      <vt:variant>
        <vt:lpwstr>_Toc477185463</vt:lpwstr>
      </vt:variant>
      <vt:variant>
        <vt:i4>1179711</vt:i4>
      </vt:variant>
      <vt:variant>
        <vt:i4>152</vt:i4>
      </vt:variant>
      <vt:variant>
        <vt:i4>0</vt:i4>
      </vt:variant>
      <vt:variant>
        <vt:i4>5</vt:i4>
      </vt:variant>
      <vt:variant>
        <vt:lpwstr/>
      </vt:variant>
      <vt:variant>
        <vt:lpwstr>_Toc477185462</vt:lpwstr>
      </vt:variant>
      <vt:variant>
        <vt:i4>1179711</vt:i4>
      </vt:variant>
      <vt:variant>
        <vt:i4>146</vt:i4>
      </vt:variant>
      <vt:variant>
        <vt:i4>0</vt:i4>
      </vt:variant>
      <vt:variant>
        <vt:i4>5</vt:i4>
      </vt:variant>
      <vt:variant>
        <vt:lpwstr/>
      </vt:variant>
      <vt:variant>
        <vt:lpwstr>_Toc477185461</vt:lpwstr>
      </vt:variant>
      <vt:variant>
        <vt:i4>1179711</vt:i4>
      </vt:variant>
      <vt:variant>
        <vt:i4>140</vt:i4>
      </vt:variant>
      <vt:variant>
        <vt:i4>0</vt:i4>
      </vt:variant>
      <vt:variant>
        <vt:i4>5</vt:i4>
      </vt:variant>
      <vt:variant>
        <vt:lpwstr/>
      </vt:variant>
      <vt:variant>
        <vt:lpwstr>_Toc477185460</vt:lpwstr>
      </vt:variant>
      <vt:variant>
        <vt:i4>1114175</vt:i4>
      </vt:variant>
      <vt:variant>
        <vt:i4>134</vt:i4>
      </vt:variant>
      <vt:variant>
        <vt:i4>0</vt:i4>
      </vt:variant>
      <vt:variant>
        <vt:i4>5</vt:i4>
      </vt:variant>
      <vt:variant>
        <vt:lpwstr/>
      </vt:variant>
      <vt:variant>
        <vt:lpwstr>_Toc477185459</vt:lpwstr>
      </vt:variant>
      <vt:variant>
        <vt:i4>1114175</vt:i4>
      </vt:variant>
      <vt:variant>
        <vt:i4>128</vt:i4>
      </vt:variant>
      <vt:variant>
        <vt:i4>0</vt:i4>
      </vt:variant>
      <vt:variant>
        <vt:i4>5</vt:i4>
      </vt:variant>
      <vt:variant>
        <vt:lpwstr/>
      </vt:variant>
      <vt:variant>
        <vt:lpwstr>_Toc477185458</vt:lpwstr>
      </vt:variant>
      <vt:variant>
        <vt:i4>1114175</vt:i4>
      </vt:variant>
      <vt:variant>
        <vt:i4>122</vt:i4>
      </vt:variant>
      <vt:variant>
        <vt:i4>0</vt:i4>
      </vt:variant>
      <vt:variant>
        <vt:i4>5</vt:i4>
      </vt:variant>
      <vt:variant>
        <vt:lpwstr/>
      </vt:variant>
      <vt:variant>
        <vt:lpwstr>_Toc477185457</vt:lpwstr>
      </vt:variant>
      <vt:variant>
        <vt:i4>1114175</vt:i4>
      </vt:variant>
      <vt:variant>
        <vt:i4>116</vt:i4>
      </vt:variant>
      <vt:variant>
        <vt:i4>0</vt:i4>
      </vt:variant>
      <vt:variant>
        <vt:i4>5</vt:i4>
      </vt:variant>
      <vt:variant>
        <vt:lpwstr/>
      </vt:variant>
      <vt:variant>
        <vt:lpwstr>_Toc477185456</vt:lpwstr>
      </vt:variant>
      <vt:variant>
        <vt:i4>1114175</vt:i4>
      </vt:variant>
      <vt:variant>
        <vt:i4>110</vt:i4>
      </vt:variant>
      <vt:variant>
        <vt:i4>0</vt:i4>
      </vt:variant>
      <vt:variant>
        <vt:i4>5</vt:i4>
      </vt:variant>
      <vt:variant>
        <vt:lpwstr/>
      </vt:variant>
      <vt:variant>
        <vt:lpwstr>_Toc477185455</vt:lpwstr>
      </vt:variant>
      <vt:variant>
        <vt:i4>1114175</vt:i4>
      </vt:variant>
      <vt:variant>
        <vt:i4>104</vt:i4>
      </vt:variant>
      <vt:variant>
        <vt:i4>0</vt:i4>
      </vt:variant>
      <vt:variant>
        <vt:i4>5</vt:i4>
      </vt:variant>
      <vt:variant>
        <vt:lpwstr/>
      </vt:variant>
      <vt:variant>
        <vt:lpwstr>_Toc477185454</vt:lpwstr>
      </vt:variant>
      <vt:variant>
        <vt:i4>1114175</vt:i4>
      </vt:variant>
      <vt:variant>
        <vt:i4>98</vt:i4>
      </vt:variant>
      <vt:variant>
        <vt:i4>0</vt:i4>
      </vt:variant>
      <vt:variant>
        <vt:i4>5</vt:i4>
      </vt:variant>
      <vt:variant>
        <vt:lpwstr/>
      </vt:variant>
      <vt:variant>
        <vt:lpwstr>_Toc477185453</vt:lpwstr>
      </vt:variant>
      <vt:variant>
        <vt:i4>1114175</vt:i4>
      </vt:variant>
      <vt:variant>
        <vt:i4>92</vt:i4>
      </vt:variant>
      <vt:variant>
        <vt:i4>0</vt:i4>
      </vt:variant>
      <vt:variant>
        <vt:i4>5</vt:i4>
      </vt:variant>
      <vt:variant>
        <vt:lpwstr/>
      </vt:variant>
      <vt:variant>
        <vt:lpwstr>_Toc477185452</vt:lpwstr>
      </vt:variant>
      <vt:variant>
        <vt:i4>1114175</vt:i4>
      </vt:variant>
      <vt:variant>
        <vt:i4>86</vt:i4>
      </vt:variant>
      <vt:variant>
        <vt:i4>0</vt:i4>
      </vt:variant>
      <vt:variant>
        <vt:i4>5</vt:i4>
      </vt:variant>
      <vt:variant>
        <vt:lpwstr/>
      </vt:variant>
      <vt:variant>
        <vt:lpwstr>_Toc477185451</vt:lpwstr>
      </vt:variant>
      <vt:variant>
        <vt:i4>1114175</vt:i4>
      </vt:variant>
      <vt:variant>
        <vt:i4>80</vt:i4>
      </vt:variant>
      <vt:variant>
        <vt:i4>0</vt:i4>
      </vt:variant>
      <vt:variant>
        <vt:i4>5</vt:i4>
      </vt:variant>
      <vt:variant>
        <vt:lpwstr/>
      </vt:variant>
      <vt:variant>
        <vt:lpwstr>_Toc477185450</vt:lpwstr>
      </vt:variant>
      <vt:variant>
        <vt:i4>1048639</vt:i4>
      </vt:variant>
      <vt:variant>
        <vt:i4>74</vt:i4>
      </vt:variant>
      <vt:variant>
        <vt:i4>0</vt:i4>
      </vt:variant>
      <vt:variant>
        <vt:i4>5</vt:i4>
      </vt:variant>
      <vt:variant>
        <vt:lpwstr/>
      </vt:variant>
      <vt:variant>
        <vt:lpwstr>_Toc477185449</vt:lpwstr>
      </vt:variant>
      <vt:variant>
        <vt:i4>1048639</vt:i4>
      </vt:variant>
      <vt:variant>
        <vt:i4>68</vt:i4>
      </vt:variant>
      <vt:variant>
        <vt:i4>0</vt:i4>
      </vt:variant>
      <vt:variant>
        <vt:i4>5</vt:i4>
      </vt:variant>
      <vt:variant>
        <vt:lpwstr/>
      </vt:variant>
      <vt:variant>
        <vt:lpwstr>_Toc477185448</vt:lpwstr>
      </vt:variant>
      <vt:variant>
        <vt:i4>1048639</vt:i4>
      </vt:variant>
      <vt:variant>
        <vt:i4>62</vt:i4>
      </vt:variant>
      <vt:variant>
        <vt:i4>0</vt:i4>
      </vt:variant>
      <vt:variant>
        <vt:i4>5</vt:i4>
      </vt:variant>
      <vt:variant>
        <vt:lpwstr/>
      </vt:variant>
      <vt:variant>
        <vt:lpwstr>_Toc477185447</vt:lpwstr>
      </vt:variant>
      <vt:variant>
        <vt:i4>1048639</vt:i4>
      </vt:variant>
      <vt:variant>
        <vt:i4>56</vt:i4>
      </vt:variant>
      <vt:variant>
        <vt:i4>0</vt:i4>
      </vt:variant>
      <vt:variant>
        <vt:i4>5</vt:i4>
      </vt:variant>
      <vt:variant>
        <vt:lpwstr/>
      </vt:variant>
      <vt:variant>
        <vt:lpwstr>_Toc477185446</vt:lpwstr>
      </vt:variant>
      <vt:variant>
        <vt:i4>1048639</vt:i4>
      </vt:variant>
      <vt:variant>
        <vt:i4>50</vt:i4>
      </vt:variant>
      <vt:variant>
        <vt:i4>0</vt:i4>
      </vt:variant>
      <vt:variant>
        <vt:i4>5</vt:i4>
      </vt:variant>
      <vt:variant>
        <vt:lpwstr/>
      </vt:variant>
      <vt:variant>
        <vt:lpwstr>_Toc477185445</vt:lpwstr>
      </vt:variant>
      <vt:variant>
        <vt:i4>1048639</vt:i4>
      </vt:variant>
      <vt:variant>
        <vt:i4>44</vt:i4>
      </vt:variant>
      <vt:variant>
        <vt:i4>0</vt:i4>
      </vt:variant>
      <vt:variant>
        <vt:i4>5</vt:i4>
      </vt:variant>
      <vt:variant>
        <vt:lpwstr/>
      </vt:variant>
      <vt:variant>
        <vt:lpwstr>_Toc477185444</vt:lpwstr>
      </vt:variant>
      <vt:variant>
        <vt:i4>1048639</vt:i4>
      </vt:variant>
      <vt:variant>
        <vt:i4>38</vt:i4>
      </vt:variant>
      <vt:variant>
        <vt:i4>0</vt:i4>
      </vt:variant>
      <vt:variant>
        <vt:i4>5</vt:i4>
      </vt:variant>
      <vt:variant>
        <vt:lpwstr/>
      </vt:variant>
      <vt:variant>
        <vt:lpwstr>_Toc477185443</vt:lpwstr>
      </vt:variant>
      <vt:variant>
        <vt:i4>1048639</vt:i4>
      </vt:variant>
      <vt:variant>
        <vt:i4>32</vt:i4>
      </vt:variant>
      <vt:variant>
        <vt:i4>0</vt:i4>
      </vt:variant>
      <vt:variant>
        <vt:i4>5</vt:i4>
      </vt:variant>
      <vt:variant>
        <vt:lpwstr/>
      </vt:variant>
      <vt:variant>
        <vt:lpwstr>_Toc477185442</vt:lpwstr>
      </vt:variant>
      <vt:variant>
        <vt:i4>1048639</vt:i4>
      </vt:variant>
      <vt:variant>
        <vt:i4>26</vt:i4>
      </vt:variant>
      <vt:variant>
        <vt:i4>0</vt:i4>
      </vt:variant>
      <vt:variant>
        <vt:i4>5</vt:i4>
      </vt:variant>
      <vt:variant>
        <vt:lpwstr/>
      </vt:variant>
      <vt:variant>
        <vt:lpwstr>_Toc477185441</vt:lpwstr>
      </vt:variant>
      <vt:variant>
        <vt:i4>1048639</vt:i4>
      </vt:variant>
      <vt:variant>
        <vt:i4>20</vt:i4>
      </vt:variant>
      <vt:variant>
        <vt:i4>0</vt:i4>
      </vt:variant>
      <vt:variant>
        <vt:i4>5</vt:i4>
      </vt:variant>
      <vt:variant>
        <vt:lpwstr/>
      </vt:variant>
      <vt:variant>
        <vt:lpwstr>_Toc477185440</vt:lpwstr>
      </vt:variant>
      <vt:variant>
        <vt:i4>1507391</vt:i4>
      </vt:variant>
      <vt:variant>
        <vt:i4>14</vt:i4>
      </vt:variant>
      <vt:variant>
        <vt:i4>0</vt:i4>
      </vt:variant>
      <vt:variant>
        <vt:i4>5</vt:i4>
      </vt:variant>
      <vt:variant>
        <vt:lpwstr/>
      </vt:variant>
      <vt:variant>
        <vt:lpwstr>_Toc477185439</vt:lpwstr>
      </vt:variant>
      <vt:variant>
        <vt:i4>1507391</vt:i4>
      </vt:variant>
      <vt:variant>
        <vt:i4>8</vt:i4>
      </vt:variant>
      <vt:variant>
        <vt:i4>0</vt:i4>
      </vt:variant>
      <vt:variant>
        <vt:i4>5</vt:i4>
      </vt:variant>
      <vt:variant>
        <vt:lpwstr/>
      </vt:variant>
      <vt:variant>
        <vt:lpwstr>_Toc477185438</vt:lpwstr>
      </vt:variant>
      <vt:variant>
        <vt:i4>1507391</vt:i4>
      </vt:variant>
      <vt:variant>
        <vt:i4>2</vt:i4>
      </vt:variant>
      <vt:variant>
        <vt:i4>0</vt:i4>
      </vt:variant>
      <vt:variant>
        <vt:i4>5</vt:i4>
      </vt:variant>
      <vt:variant>
        <vt:lpwstr/>
      </vt:variant>
      <vt:variant>
        <vt:lpwstr>_Toc477185437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version 1.0</dc:subject>
  <dc:creator>Bui ngoc lan</dc:creator>
  <cp:keywords>user manual</cp:keywords>
  <cp:lastModifiedBy>Windows User</cp:lastModifiedBy>
  <cp:revision>3</cp:revision>
  <cp:lastPrinted>2013-10-10T10:15:00Z</cp:lastPrinted>
  <dcterms:created xsi:type="dcterms:W3CDTF">2017-03-13T09:23:00Z</dcterms:created>
  <dcterms:modified xsi:type="dcterms:W3CDTF">2017-04-11T09:57:00Z</dcterms:modified>
</cp:coreProperties>
</file>